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949" w:rsidRPr="00522CE0" w:rsidRDefault="00FC49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C4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2106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B06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076815">
        <w:rPr>
          <w:rFonts w:eastAsia="Times New Roman"/>
        </w:rPr>
        <w:t xml:space="preserve">CONGRATULATE </w:t>
      </w:r>
      <w:r>
        <w:rPr>
          <w:rFonts w:eastAsia="Times New Roman"/>
        </w:rPr>
        <w:t>LINCOLN L. PRIVETTE, SR.</w:t>
      </w:r>
      <w:r w:rsidR="00076815">
        <w:rPr>
          <w:rFonts w:eastAsia="Times New Roman"/>
        </w:rPr>
        <w:t xml:space="preserve"> ON THE OCCASION OF HIS SEVENTY-FIFTH BIRTHDAY AND TO WISH HI</w:t>
      </w:r>
      <w:r w:rsidR="00A36B96">
        <w:rPr>
          <w:rFonts w:eastAsia="Times New Roman"/>
        </w:rPr>
        <w:t>M A JOYOUS BIRTHDAY CELEBRATION AND MUCH HAPPINESS IN THE DAYS AHEAD</w:t>
      </w:r>
      <w:r w:rsidR="00076815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36B96" w:rsidRDefault="00A36B96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Whereas, the members of the South Carolina Senate are delighted to learn that Lincoln Privette, Sr. celebrated his seventy-fifth birthday on February 22, 2017; and</w:t>
      </w:r>
    </w:p>
    <w:p w:rsidR="00A36B96" w:rsidRDefault="00A36B96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4B0676" w:rsidRDefault="004B0676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Whereas, Lincoln Privette, Sr. was born on 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Fe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bruary 22, 1942. </w:t>
      </w:r>
      <w:r w:rsidR="0007681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In his y</w:t>
      </w:r>
      <w:r w:rsidR="00076815"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ounger years prior to college</w:t>
      </w:r>
      <w:r w:rsidR="0007681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he</w:t>
      </w:r>
      <w:r w:rsidR="00076815"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help</w:t>
      </w:r>
      <w:r w:rsidR="0007681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ed</w:t>
      </w:r>
      <w:r w:rsidR="00076815"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his father run a successful </w:t>
      </w:r>
      <w:r w:rsidR="00447B4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</w:t>
      </w:r>
      <w:r w:rsidR="00076815"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airy </w:t>
      </w:r>
      <w:r w:rsidR="00447B4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</w:t>
      </w:r>
      <w:r w:rsidR="00076815"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arm in Darlington, S</w:t>
      </w:r>
      <w:r w:rsidR="0007681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outh </w:t>
      </w:r>
      <w:r w:rsidR="00076815"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 w:rsidR="0007681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arolina.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He g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raduated from St. John’s High School in Darlington and went on to receive a B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achelor of 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cience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from Lander University</w:t>
      </w:r>
      <w:r w:rsidR="007C0B7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. He is married to </w:t>
      </w:r>
      <w:r w:rsidR="007C0B78"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Betty M. Privette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4B0676" w:rsidRPr="00595BC1" w:rsidRDefault="004B0676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4B0676" w:rsidRPr="00595BC1" w:rsidRDefault="004B0676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Whereas, </w:t>
      </w:r>
      <w:r w:rsidR="0007681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Lincoln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aught school for a few years prior to beginning his career in the home building industry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4B0676" w:rsidRDefault="004B0676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750EA7" w:rsidRPr="00595BC1" w:rsidRDefault="00750EA7" w:rsidP="00750EA7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Whereas, </w:t>
      </w:r>
      <w:r w:rsidR="002062E2"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throughout his home building career</w:t>
      </w:r>
      <w:r w:rsidR="002062E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Lincoln b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uilt over </w:t>
      </w:r>
      <w:r w:rsidR="002062E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two thousand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homes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750EA7" w:rsidRDefault="00750EA7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4B0676" w:rsidRPr="00595BC1" w:rsidRDefault="004B0676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Whereas, 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Lincoln was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v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ery active in </w:t>
      </w:r>
      <w:r w:rsidR="00447B4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</w:t>
      </w:r>
      <w:r w:rsidR="00447B4A"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he National Association of Home Builders</w:t>
      </w:r>
      <w:r w:rsidR="00447B4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and served as president of 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 Home Builders Association of the Greater Pee Dee</w:t>
      </w:r>
      <w:r w:rsidR="00447B4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and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447B4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the 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</w:t>
      </w:r>
      <w:r w:rsidR="002062E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ome 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B</w:t>
      </w:r>
      <w:r w:rsidR="002062E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uilders 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</w:t>
      </w:r>
      <w:r w:rsidR="002062E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ssociation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of S</w:t>
      </w:r>
      <w:r w:rsidR="002062E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outh 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 w:rsidR="002062E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arolina</w:t>
      </w:r>
      <w:r w:rsidR="00750EA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. </w:t>
      </w:r>
      <w:r w:rsidR="00447B4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He 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was inducted into the S</w:t>
      </w:r>
      <w:r w:rsidR="00447B4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outh 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 w:rsidR="00447B4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arolina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Home Builders Hall of Fame in 2002</w:t>
      </w:r>
      <w:r w:rsidR="00750EA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. 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Lincoln is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urrently the </w:t>
      </w:r>
      <w:r w:rsidR="00750EA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lternate </w:t>
      </w:r>
      <w:r w:rsidR="00750EA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elegate for the National Association of Home Builders Build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  <w:t>PAC Board of Directors and a National Senior Life Director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4B0676" w:rsidRDefault="004B0676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4B0676" w:rsidRPr="00595BC1" w:rsidRDefault="004B0676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lastRenderedPageBreak/>
        <w:t xml:space="preserve">Whereas, </w:t>
      </w:r>
      <w:r w:rsidR="002062E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constantly seeking to improve his local community through renovations, Lincoln</w:t>
      </w:r>
      <w:r w:rsidR="00415A4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along with his wife Betty</w:t>
      </w:r>
      <w:r w:rsidR="00447B4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="002062E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as rehabilitated a </w:t>
      </w:r>
      <w:r w:rsidR="00415A4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number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of investment properties</w:t>
      </w:r>
      <w:r w:rsidR="002062E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. He also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onated land in Darlington for the construction of two Habitat for Humanity homes </w:t>
      </w:r>
      <w:r w:rsidR="002062E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and built one of the homes </w:t>
      </w:r>
      <w:r w:rsidR="00447B4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alongside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the Home Builders Association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4B0676" w:rsidRDefault="004B0676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4B0676" w:rsidRPr="00595BC1" w:rsidRDefault="004B0676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Whereas, 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Lincoln </w:t>
      </w:r>
      <w:r w:rsidR="00415A4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has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serve</w:t>
      </w:r>
      <w:r w:rsidR="00415A4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on the Board of Directors for the Free Medical Clinic of Darlington County</w:t>
      </w:r>
      <w:r w:rsidR="00750D3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415A4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ince its inception approximately </w:t>
      </w:r>
      <w:r w:rsidR="00750D3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twelve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years ago</w:t>
      </w:r>
      <w:r w:rsidR="00750D3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. In the past couple of years, he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750D3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has 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served as </w:t>
      </w:r>
      <w:r w:rsidR="00750D3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hairman of the </w:t>
      </w:r>
      <w:r w:rsidR="00750D32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b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oard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4B0676" w:rsidRDefault="004B0676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4B0676" w:rsidRPr="00595BC1" w:rsidRDefault="004B0676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Whereas, 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active 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member of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Darlington Presbyterian Church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Lincoln 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serves as a 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eacon as well as an 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lder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. He 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has participated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in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and led 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m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ission 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rips to Mexico for a number of years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constructing homes </w:t>
      </w:r>
      <w:r w:rsidR="00453F6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with 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access to running water, gas for cooking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and electric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ity. T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</w:t>
      </w:r>
      <w:r w:rsidR="00447B4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ese homes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much improved the lives of the people in the communit</w:t>
      </w:r>
      <w:r w:rsidR="00447B4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ies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being served and showed them the love of Jesus Christ firsthand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. Lincoln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also serves on the Missions Committee at Darlington Presbyterian Church and has chaired this 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ommittee more than once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7C0B78" w:rsidRDefault="007C0B78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4B0676" w:rsidRPr="00595BC1" w:rsidRDefault="004B0676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Whereas, 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Lincoln is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v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ery generous</w:t>
      </w:r>
      <w:r w:rsidR="00447B4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447B4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constantly giving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anonymous donations of food, clothing, and money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.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 and Betty never let a Christmas pass </w:t>
      </w:r>
      <w:r w:rsidR="00290EA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without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mak</w:t>
      </w:r>
      <w:r w:rsidR="00290EA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ing</w:t>
      </w:r>
      <w:r w:rsidRPr="00595BC1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A36B9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food boxes or </w:t>
      </w:r>
      <w:r w:rsidR="00447B4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baskets for those in need</w:t>
      </w:r>
      <w:r w:rsidR="00415A4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. He is also a longstanding member of the Lions Club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4B0676" w:rsidRPr="00595BC1" w:rsidRDefault="004B0676" w:rsidP="004B0676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C21062" w:rsidRDefault="00C210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36B96">
        <w:rPr>
          <w:rFonts w:eastAsia="Times New Roman"/>
        </w:rPr>
        <w:t>the Senate is proud to honor this son of South Carolina at the celebration of his seventy-fifth birthday, and the members join with his family and friends in congratulating him on reaching this important life milestone</w:t>
      </w:r>
      <w:r>
        <w:rPr>
          <w:rFonts w:eastAsia="Times New Roman"/>
        </w:rPr>
        <w:t>.  Now, therefore,</w:t>
      </w:r>
    </w:p>
    <w:p w:rsidR="00C21062" w:rsidRDefault="00C210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1062" w:rsidRDefault="00C210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21062" w:rsidRDefault="00C210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1062" w:rsidRDefault="00C210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36B96">
        <w:rPr>
          <w:rFonts w:eastAsia="Times New Roman"/>
        </w:rPr>
        <w:t>the members of the South Carolina Senate, by this resolution, congratulate Lincoln L. Privette, Sr. on the occasion of his seventy-fifth birthday and wish him a joyous birthday celebration and much happiness in the days ahead</w:t>
      </w:r>
      <w:r>
        <w:rPr>
          <w:rFonts w:eastAsia="Times New Roman"/>
        </w:rPr>
        <w:t>.</w:t>
      </w:r>
    </w:p>
    <w:p w:rsidR="00C21062" w:rsidRDefault="00C210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1062" w:rsidRPr="00522CE0" w:rsidRDefault="00C210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C0B78">
        <w:rPr>
          <w:rFonts w:eastAsia="Times New Roman"/>
        </w:rPr>
        <w:t>Lincoln L. Privette, Sr</w:t>
      </w:r>
      <w:r>
        <w:rPr>
          <w:rFonts w:eastAsia="Times New Roman"/>
        </w:rPr>
        <w:t>.</w:t>
      </w:r>
    </w:p>
    <w:p w:rsidR="00D8519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C4949" w:rsidRDefault="00FC4949" w:rsidP="00FC4949">
      <w:pPr>
        <w:suppressAutoHyphens/>
        <w:jc w:val="both"/>
        <w:rPr>
          <w:rFonts w:eastAsia="Times New Roman"/>
        </w:rPr>
      </w:pPr>
    </w:p>
    <w:sectPr w:rsidR="00FC4949" w:rsidSect="00FC494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B78" w:rsidRDefault="007C0B78" w:rsidP="00522CE0">
      <w:r>
        <w:separator/>
      </w:r>
    </w:p>
  </w:endnote>
  <w:endnote w:type="continuationSeparator" w:id="0">
    <w:p w:rsidR="007C0B78" w:rsidRDefault="007C0B7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9B73AD-7E78-4C1C-944E-BF7EE8D25CEE}"/>
    <w:embedBold r:id="rId2" w:fontKey="{CBBFEACE-B412-4D4C-92E1-4E8D72C65B0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659307-36E1-4C53-96F4-A281CDE63D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DF7D079-5ECD-47BF-A631-33B58D23D9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19B" w:rsidRPr="00FC4949" w:rsidRDefault="00FC4949" w:rsidP="00FC49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B78" w:rsidRDefault="007C0B78" w:rsidP="00522CE0">
      <w:r>
        <w:separator/>
      </w:r>
    </w:p>
  </w:footnote>
  <w:footnote w:type="continuationSeparator" w:id="0">
    <w:p w:rsidR="007C0B78" w:rsidRDefault="007C0B7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LINC.KMM.HKL"/>
    <w:docVar w:name="CoverAttorneyInitials" w:val="KMM"/>
    <w:docVar w:name="CoverAttorneyLastName" w:val="Moffitt"/>
    <w:docVar w:name="CoverBillType" w:val="r"/>
    <w:docVar w:name="CoverSenator" w:val="HKL"/>
    <w:docVar w:name="dvBillNumber" w:val="460"/>
    <w:docVar w:name="dvBillNumberPrefix" w:val="S. "/>
    <w:docVar w:name="dvOriginalBody" w:val="Senate"/>
    <w:docVar w:name="fulldraftpath" w:val="L:\S-RES\HKL\003LINC.KMM.HKL.DOCX"/>
    <w:docVar w:name="NameofBody" w:val="S"/>
    <w:docVar w:name="vgroup2" w:val="S-RES"/>
  </w:docVars>
  <w:rsids>
    <w:rsidRoot w:val="00C21062"/>
    <w:rsid w:val="00042AC1"/>
    <w:rsid w:val="00046516"/>
    <w:rsid w:val="00072458"/>
    <w:rsid w:val="0007601D"/>
    <w:rsid w:val="00076815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062E2"/>
    <w:rsid w:val="00216025"/>
    <w:rsid w:val="00221DB0"/>
    <w:rsid w:val="00245C4E"/>
    <w:rsid w:val="00290EA1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073FD"/>
    <w:rsid w:val="00413EBF"/>
    <w:rsid w:val="00415A44"/>
    <w:rsid w:val="0044020F"/>
    <w:rsid w:val="00447B4A"/>
    <w:rsid w:val="00450668"/>
    <w:rsid w:val="00453F64"/>
    <w:rsid w:val="00454138"/>
    <w:rsid w:val="004813A2"/>
    <w:rsid w:val="004952FA"/>
    <w:rsid w:val="004B0676"/>
    <w:rsid w:val="004B6A22"/>
    <w:rsid w:val="004D7F37"/>
    <w:rsid w:val="00522CE0"/>
    <w:rsid w:val="005379A6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50D32"/>
    <w:rsid w:val="00750EA7"/>
    <w:rsid w:val="00765784"/>
    <w:rsid w:val="007A4390"/>
    <w:rsid w:val="007C0B78"/>
    <w:rsid w:val="007E5CB7"/>
    <w:rsid w:val="00801080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6B96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21062"/>
    <w:rsid w:val="00C45366"/>
    <w:rsid w:val="00C57023"/>
    <w:rsid w:val="00C74052"/>
    <w:rsid w:val="00CB187A"/>
    <w:rsid w:val="00CC0EC7"/>
    <w:rsid w:val="00CC251A"/>
    <w:rsid w:val="00CF2C98"/>
    <w:rsid w:val="00CF3658"/>
    <w:rsid w:val="00D1088B"/>
    <w:rsid w:val="00D1286F"/>
    <w:rsid w:val="00D14DE6"/>
    <w:rsid w:val="00D156D2"/>
    <w:rsid w:val="00D35486"/>
    <w:rsid w:val="00D53E29"/>
    <w:rsid w:val="00D8519B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C4949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8C8B7031-CA30-43A5-85C8-C5EE3A161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4B0676"/>
    <w:pPr>
      <w:ind w:left="720"/>
      <w:contextualSpacing/>
    </w:pPr>
    <w:rPr>
      <w:rFonts w:ascii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8EA649BB.dotm</Template>
  <TotalTime>0</TotalTime>
  <Pages>2</Pages>
  <Words>540</Words>
  <Characters>2771</Characters>
  <Application>Microsoft Office Word</Application>
  <DocSecurity>0</DocSecurity>
  <Lines>83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460 Text of Previous Version (Feb. 23,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2017-02-23T16:11:00Z</dcterms:created>
  <dcterms:modified xsi:type="dcterms:W3CDTF">2017-02-23T16:11:00Z</dcterms:modified>
</cp:coreProperties>
</file>