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0C3" w:rsidRDefault="004930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14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33</w:t>
      </w:r>
      <w:r w:rsidR="007267CE">
        <w:noBreakHyphen/>
      </w:r>
      <w:r>
        <w:t>49</w:t>
      </w:r>
      <w:r w:rsidR="007267CE">
        <w:noBreakHyphen/>
      </w:r>
      <w:r>
        <w:t>415 SO AS TO PERMIT A JOINT MEMBERSHIP IN AN ELECTRIC COOPERATIVE SUBJECT TO CERTAIN REQUIREMENTS AND PROCEDURES.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142B" w:rsidRDefault="00EA1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142B" w:rsidRDefault="00EA1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2B" w:rsidRDefault="00EA1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0A93">
        <w:t xml:space="preserve">Article 3, Chapter 49, Title </w:t>
      </w:r>
      <w:r w:rsidR="007F2BE0">
        <w:t>33</w:t>
      </w:r>
      <w:r w:rsidR="007A0A93">
        <w:t xml:space="preserve"> of the 1976 Code is amended by adding:</w:t>
      </w: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7267CE">
        <w:noBreakHyphen/>
      </w:r>
      <w:r>
        <w:t>49</w:t>
      </w:r>
      <w:r w:rsidR="007267CE">
        <w:noBreakHyphen/>
      </w:r>
      <w:r>
        <w:t>415.</w:t>
      </w:r>
      <w:r>
        <w:tab/>
        <w:t>(A)</w:t>
      </w:r>
      <w:r>
        <w:tab/>
        <w:t>A member</w:t>
      </w:r>
      <w:r w:rsidR="007F2BE0">
        <w:t xml:space="preserve"> of an electric cooperative</w:t>
      </w:r>
      <w:r>
        <w:t xml:space="preserve"> may apply at any time for conversion to a joint membership which is limited to two persons only, subject to compliance with the requirements in this section and </w:t>
      </w:r>
      <w:r w:rsidR="008B0D8E">
        <w:t>Section 33-49-410</w:t>
      </w:r>
      <w:r>
        <w:t>.  The term joint membership is considered to be</w:t>
      </w:r>
      <w:r w:rsidR="008B0D8E">
        <w:t xml:space="preserve"> a</w:t>
      </w:r>
      <w:r>
        <w:t xml:space="preserve"> joint tenancy with full rights of survivorship</w:t>
      </w:r>
      <w:r w:rsidR="007F2BE0">
        <w:t>,</w:t>
      </w:r>
      <w:r>
        <w:t xml:space="preserve"> except a</w:t>
      </w:r>
      <w:r w:rsidR="008B0D8E">
        <w:t>s</w:t>
      </w:r>
      <w:r>
        <w:t xml:space="preserve"> restricted </w:t>
      </w:r>
      <w:r w:rsidR="008B0D8E">
        <w:t>by</w:t>
      </w:r>
      <w:r>
        <w:t xml:space="preserve"> this section</w:t>
      </w:r>
      <w:r w:rsidR="008B0D8E">
        <w:t xml:space="preserve"> </w:t>
      </w:r>
      <w:r>
        <w:t xml:space="preserve">to two persons only.  Any provisions relating to the rights and liabilities of membership apply equally with respect to the holders of a joint membership.  For </w:t>
      </w:r>
      <w:r w:rsidR="008B0D8E">
        <w:t xml:space="preserve">a </w:t>
      </w:r>
      <w:r>
        <w:t>joint membership the following rules apply:</w:t>
      </w: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pr</w:t>
      </w:r>
      <w:r w:rsidR="00DA3C4D">
        <w:t>esence at a meeting of either j</w:t>
      </w:r>
      <w:r>
        <w:t>oin</w:t>
      </w:r>
      <w:r w:rsidR="007F2BE0">
        <w:t>t member</w:t>
      </w:r>
      <w:r>
        <w:t xml:space="preserve"> </w:t>
      </w:r>
      <w:r w:rsidR="008B0D8E">
        <w:t>is</w:t>
      </w:r>
      <w:r>
        <w:t xml:space="preserve"> regarded as the presence of one member and of constituting a joint waiver of notice of the meeting;</w:t>
      </w: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 the vote of either joint member constitute</w:t>
      </w:r>
      <w:r w:rsidR="007F2BE0">
        <w:t>s</w:t>
      </w:r>
      <w:r w:rsidR="00420A25">
        <w:t xml:space="preserve"> one vote, and n</w:t>
      </w:r>
      <w:r>
        <w:t xml:space="preserve">o split vote </w:t>
      </w:r>
      <w:r w:rsidR="008B0D8E">
        <w:t>is</w:t>
      </w:r>
      <w:r>
        <w:t xml:space="preserve"> permitted;</w:t>
      </w: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 waiver of notice signed by either joint member </w:t>
      </w:r>
      <w:r w:rsidR="008B0D8E">
        <w:t xml:space="preserve">constitutes </w:t>
      </w:r>
      <w:r>
        <w:t>a joint waiver;</w:t>
      </w:r>
    </w:p>
    <w:p w:rsidR="007A0A93" w:rsidRDefault="00726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notice to eit</w:t>
      </w:r>
      <w:r w:rsidR="007A0A93">
        <w:t xml:space="preserve">her joint member </w:t>
      </w:r>
      <w:r w:rsidR="00DA3C4D">
        <w:t>constitute</w:t>
      </w:r>
      <w:r w:rsidR="008B0D8E">
        <w:t>s</w:t>
      </w:r>
      <w:r w:rsidR="007A0A93">
        <w:t xml:space="preserve"> notice to both joint members;</w:t>
      </w: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expulsion or withdrawal of either joint member terminate</w:t>
      </w:r>
      <w:r w:rsidR="008B0D8E">
        <w:t>s</w:t>
      </w:r>
      <w:r>
        <w:t xml:space="preserve"> the joint membership;</w:t>
      </w:r>
    </w:p>
    <w:p w:rsidR="007A0A93" w:rsidRDefault="007A0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tab/>
        <w:t xml:space="preserve">either joint member may be elected or appointed as an officer or director, subject to the qualifications for </w:t>
      </w:r>
      <w:r w:rsidR="008B0D8E">
        <w:t>the</w:t>
      </w:r>
      <w:r>
        <w:t xml:space="preserve"> office </w:t>
      </w:r>
      <w:r w:rsidR="008B0D8E">
        <w:t>as stated in the</w:t>
      </w:r>
      <w:r>
        <w:t xml:space="preserve"> bylaws; and</w:t>
      </w:r>
    </w:p>
    <w:p w:rsidR="007A0A93" w:rsidRDefault="008B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joint member</w:t>
      </w:r>
      <w:r w:rsidR="007A0A93">
        <w:t xml:space="preserve"> continuing to receive electric service </w:t>
      </w:r>
      <w:r>
        <w:t>is</w:t>
      </w:r>
      <w:r w:rsidR="007A0A93">
        <w:t xml:space="preserve"> considered as an individual</w:t>
      </w:r>
      <w:r w:rsidR="00DA3C4D">
        <w:t xml:space="preserve"> member upon notification of</w:t>
      </w:r>
      <w:r>
        <w:t xml:space="preserve"> the</w:t>
      </w:r>
      <w:r w:rsidR="00DA3C4D">
        <w:t xml:space="preserve"> death, divorce, or legal separation</w:t>
      </w:r>
      <w:r w:rsidR="007F2BE0">
        <w:t xml:space="preserve"> of two</w:t>
      </w:r>
      <w:r>
        <w:t xml:space="preserve"> joint members</w:t>
      </w:r>
      <w:r w:rsidR="00DA3C4D">
        <w:t xml:space="preserve">, or </w:t>
      </w:r>
      <w:r>
        <w:t xml:space="preserve">the </w:t>
      </w:r>
      <w:r w:rsidR="00DA3C4D">
        <w:t>legal conclusi</w:t>
      </w:r>
      <w:r w:rsidR="009818B5">
        <w:t>on of the relationship of those</w:t>
      </w:r>
      <w:r w:rsidR="00DA3C4D">
        <w:t xml:space="preserve"> named in a joint membership.</w:t>
      </w:r>
    </w:p>
    <w:p w:rsidR="00DA3C4D" w:rsidRDefault="00DA3C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7F2BE0">
        <w:t>)</w:t>
      </w:r>
      <w:r w:rsidR="007F2BE0">
        <w:tab/>
        <w:t>If a</w:t>
      </w:r>
      <w:r w:rsidR="008B0D8E">
        <w:t xml:space="preserve"> South Carolina electric</w:t>
      </w:r>
      <w:r>
        <w:t xml:space="preserve"> cooperative in its bylaws provides for a joint membership on the effective date of this section, these bylaws must be conformed to the provisions of this section to the extent any provisions of these bylaws are inconsistent with or in conflict with the provisions of this section.”</w:t>
      </w:r>
    </w:p>
    <w:p w:rsidR="00EA142B" w:rsidRDefault="00EA1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2B" w:rsidRDefault="00EA14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18B5">
        <w:t>2</w:t>
      </w:r>
      <w:r>
        <w:t>.</w:t>
      </w:r>
      <w:r>
        <w:tab/>
        <w:t>This act takes effect upon approval by the Governor.</w:t>
      </w:r>
    </w:p>
    <w:p w:rsidR="00DA154E" w:rsidRDefault="007267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30C3" w:rsidRDefault="004930C3" w:rsidP="004930C3">
      <w:pPr>
        <w:suppressAutoHyphens/>
      </w:pPr>
    </w:p>
    <w:sectPr w:rsidR="004930C3" w:rsidSect="004930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A93" w:rsidRDefault="007A0A93" w:rsidP="009F0C77">
      <w:r>
        <w:separator/>
      </w:r>
    </w:p>
  </w:endnote>
  <w:endnote w:type="continuationSeparator" w:id="0">
    <w:p w:rsidR="007A0A93" w:rsidRDefault="007A0A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2298A9-3D53-42EC-AC38-4E58CAA264C6}"/>
    <w:embedBold r:id="rId2" w:fontKey="{55EDD19E-2D01-4697-B5AB-3F5F2B7975EB}"/>
  </w:font>
  <w:font w:name="Calibri">
    <w:panose1 w:val="020F0502020204030204"/>
    <w:charset w:val="00"/>
    <w:family w:val="swiss"/>
    <w:pitch w:val="variable"/>
    <w:sig w:usb0="E00002FF" w:usb1="4000ACFF" w:usb2="00000001" w:usb3="00000000" w:csb0="0000019F" w:csb1="00000000"/>
    <w:embedRegular r:id="rId3" w:fontKey="{A1135AC6-F3B4-44BE-8736-E428F2557110}"/>
  </w:font>
  <w:font w:name="Segoe UI">
    <w:panose1 w:val="020B0502040204020203"/>
    <w:charset w:val="00"/>
    <w:family w:val="swiss"/>
    <w:pitch w:val="variable"/>
    <w:sig w:usb0="E10022FF" w:usb1="C000E47F" w:usb2="00000029" w:usb3="00000000" w:csb0="000001DF" w:csb1="00000000"/>
    <w:embedRegular r:id="rId4" w:fontKey="{5071551B-AA27-4571-9170-DF97D1DE28FA}"/>
  </w:font>
  <w:font w:name="Cambria">
    <w:panose1 w:val="02040503050406030204"/>
    <w:charset w:val="00"/>
    <w:family w:val="roman"/>
    <w:pitch w:val="variable"/>
    <w:sig w:usb0="E00002FF" w:usb1="400004FF" w:usb2="00000000" w:usb3="00000000" w:csb0="0000019F" w:csb1="00000000"/>
    <w:embedRegular r:id="rId5" w:fontKey="{2C41BCE1-2B40-43B2-9113-DA04895B6A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54E" w:rsidRPr="004930C3" w:rsidRDefault="004930C3" w:rsidP="004930C3">
    <w:pPr>
      <w:pStyle w:val="Footer"/>
      <w:tabs>
        <w:tab w:val="clear" w:pos="4680"/>
        <w:tab w:val="clear" w:pos="9360"/>
        <w:tab w:val="center" w:pos="2995"/>
      </w:tabs>
      <w:spacing w:before="120"/>
    </w:pPr>
    <w:r>
      <w:t>[4613]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A93" w:rsidRDefault="007A0A93" w:rsidP="009F0C77">
      <w:r>
        <w:separator/>
      </w:r>
    </w:p>
  </w:footnote>
  <w:footnote w:type="continuationSeparator" w:id="0">
    <w:p w:rsidR="007A0A93" w:rsidRDefault="007A0A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10SD18"/>
    <w:docVar w:name="CoverBillType" w:val="b"/>
    <w:docVar w:name="DocPath" w:val="L:\Council\bills\NL\13710SD18.DOCX"/>
    <w:docVar w:name="dvBillNumber" w:val="4613"/>
    <w:docVar w:name="dvBillNumberPrefix" w:val="H. "/>
    <w:docVar w:name="dvOriginalBody" w:val="House"/>
    <w:docVar w:name="dvSteno" w:val="NL"/>
    <w:docVar w:name="NameofBody" w:val="h"/>
    <w:docVar w:name="vGroup2" w:val="Council"/>
  </w:docVars>
  <w:rsids>
    <w:rsidRoot w:val="00EA142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A25"/>
    <w:rsid w:val="004403BD"/>
    <w:rsid w:val="00461441"/>
    <w:rsid w:val="004809EE"/>
    <w:rsid w:val="004930C3"/>
    <w:rsid w:val="004E7D54"/>
    <w:rsid w:val="005273C6"/>
    <w:rsid w:val="00530A69"/>
    <w:rsid w:val="00545593"/>
    <w:rsid w:val="00556EBF"/>
    <w:rsid w:val="00577C6C"/>
    <w:rsid w:val="005A5876"/>
    <w:rsid w:val="005A62FE"/>
    <w:rsid w:val="005C2FE2"/>
    <w:rsid w:val="005E2BC9"/>
    <w:rsid w:val="00605102"/>
    <w:rsid w:val="006215AA"/>
    <w:rsid w:val="006913C9"/>
    <w:rsid w:val="0069470D"/>
    <w:rsid w:val="006D58AA"/>
    <w:rsid w:val="007267CE"/>
    <w:rsid w:val="00734F00"/>
    <w:rsid w:val="007A0A93"/>
    <w:rsid w:val="007A70AE"/>
    <w:rsid w:val="007F2BE0"/>
    <w:rsid w:val="008362E8"/>
    <w:rsid w:val="0085786E"/>
    <w:rsid w:val="008A1768"/>
    <w:rsid w:val="008A489F"/>
    <w:rsid w:val="008B0D8E"/>
    <w:rsid w:val="008F0F33"/>
    <w:rsid w:val="008F4429"/>
    <w:rsid w:val="0094021A"/>
    <w:rsid w:val="009818B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0B4E"/>
    <w:rsid w:val="00D970A9"/>
    <w:rsid w:val="00DA154E"/>
    <w:rsid w:val="00DA3C4D"/>
    <w:rsid w:val="00DF3845"/>
    <w:rsid w:val="00E41911"/>
    <w:rsid w:val="00E44B57"/>
    <w:rsid w:val="00E92EEF"/>
    <w:rsid w:val="00EA142B"/>
    <w:rsid w:val="00EF2368"/>
    <w:rsid w:val="00F24442"/>
    <w:rsid w:val="00F318A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828118-B2A7-418D-9F71-6FA966CB4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18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8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84A59-0C08-4E63-BA51-DCE66CF3B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1</Pages>
  <Words>374</Words>
  <Characters>1845</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4613 Text of Previous Version (Jan. 11, 2018) - South Carolina Legislature Online</dc:title>
  <dc:creator>nancylee</dc:creator>
  <cp:lastModifiedBy>S Volk</cp:lastModifiedBy>
  <cp:revision>2</cp:revision>
  <cp:lastPrinted>2017-12-12T16:02:00Z</cp:lastPrinted>
  <dcterms:created xsi:type="dcterms:W3CDTF">2018-01-11T16:20:00Z</dcterms:created>
  <dcterms:modified xsi:type="dcterms:W3CDTF">2018-01-11T16:20:00Z</dcterms:modified>
</cp:coreProperties>
</file>