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9A" w:rsidRDefault="007907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B4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B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F95237">
        <w:noBreakHyphen/>
      </w:r>
      <w:r>
        <w:t>1</w:t>
      </w:r>
      <w:r w:rsidR="00F95237">
        <w:noBreakHyphen/>
      </w:r>
      <w:r>
        <w:t>2</w:t>
      </w:r>
      <w:r w:rsidR="00A816D3">
        <w:t>2</w:t>
      </w:r>
      <w:r>
        <w:t>0, AS AMENDED, CODE OF LAWS OF SOUTH CAROLINA, 1976, RELATING TO VISION SCREENING REQUIRED FOR ISSUANCE OF A DRIVER</w:t>
      </w:r>
      <w:r w:rsidR="00F95237" w:rsidRPr="00F95237">
        <w:t>’</w:t>
      </w:r>
      <w:r>
        <w:t>S LICENSE, SO AS TO PROVIDE THAT VISION SCREENING IS REQUIRED UPON RENEWAL OF A LICENSE, AND TO PROVIDE THAT A CERTIFICATE OF VISION EXAMINATION FORM MUST BE EXECUTED BY THE CERTIFYING OPHTHALMOLOGIST OR OPTOMETRIST.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B48" w:rsidRDefault="00101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1B48" w:rsidRDefault="00101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B48" w:rsidRDefault="00C413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16D3">
        <w:t>1</w:t>
      </w:r>
      <w:r>
        <w:t>.</w:t>
      </w:r>
      <w:r>
        <w:tab/>
        <w:t>Section 56</w:t>
      </w:r>
      <w:r w:rsidR="00F95237">
        <w:noBreakHyphen/>
      </w:r>
      <w:r>
        <w:t>1</w:t>
      </w:r>
      <w:r w:rsidR="00F95237">
        <w:noBreakHyphen/>
      </w:r>
      <w:r>
        <w:t>220(A) and (B) of the 1976 Code, as last amended by Act 6 of 2017</w:t>
      </w:r>
      <w:r w:rsidR="00C23C62">
        <w:t>,</w:t>
      </w:r>
      <w:r>
        <w:t xml:space="preserve"> is further amended to read:</w:t>
      </w:r>
    </w:p>
    <w:p w:rsidR="00C4132D" w:rsidRDefault="00C413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32D" w:rsidRDefault="00C4132D" w:rsidP="00C41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>
        <w:tab/>
      </w:r>
      <w:r w:rsidRPr="00D676AF">
        <w:t>The department shall require vision screening for all persons obtaining an initial license</w:t>
      </w:r>
      <w:r>
        <w:t xml:space="preserve"> </w:t>
      </w:r>
      <w:r>
        <w:rPr>
          <w:u w:val="single"/>
        </w:rPr>
        <w:t>and upon license renewal</w:t>
      </w:r>
      <w:r w:rsidRPr="00D676AF">
        <w:t>. The vision screening may be waived upon the submission of a certificate of vision examination dated within the previous twelve months from an ophthalmologist or optometrist licensed in any state.</w:t>
      </w:r>
    </w:p>
    <w:p w:rsidR="00C4132D" w:rsidRDefault="00C4132D" w:rsidP="00C41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D676AF">
        <w:t xml:space="preserve">The renewal license forms distributed by the department must be designed to contain a certification that the vision of the person screened meets the minimum standards required by the department or have been corrected to meet these requirements </w:t>
      </w:r>
      <w:r w:rsidRPr="00C4132D">
        <w:rPr>
          <w:strike/>
        </w:rPr>
        <w:t>if a screening is required</w:t>
      </w:r>
      <w:r w:rsidRPr="00D676AF">
        <w:t xml:space="preserve">. The certification must be executed by the person conducting the screening. </w:t>
      </w:r>
      <w:r>
        <w:rPr>
          <w:u w:val="single"/>
        </w:rPr>
        <w:t xml:space="preserve">A </w:t>
      </w:r>
      <w:r w:rsidR="000E0067">
        <w:rPr>
          <w:u w:val="single"/>
        </w:rPr>
        <w:t>C</w:t>
      </w:r>
      <w:r>
        <w:rPr>
          <w:u w:val="single"/>
        </w:rPr>
        <w:t xml:space="preserve">ertificate of </w:t>
      </w:r>
      <w:r w:rsidR="000E0067">
        <w:rPr>
          <w:u w:val="single"/>
        </w:rPr>
        <w:t>V</w:t>
      </w:r>
      <w:r>
        <w:rPr>
          <w:u w:val="single"/>
        </w:rPr>
        <w:t xml:space="preserve">ision </w:t>
      </w:r>
      <w:r w:rsidR="000E0067">
        <w:rPr>
          <w:u w:val="single"/>
        </w:rPr>
        <w:t>E</w:t>
      </w:r>
      <w:r>
        <w:rPr>
          <w:u w:val="single"/>
        </w:rPr>
        <w:t>xamination form must be executed by the certifying ophthalmologist or optometrist.</w:t>
      </w:r>
      <w:r>
        <w:t xml:space="preserve"> </w:t>
      </w:r>
      <w:r w:rsidRPr="00D676AF">
        <w:t>The minimum standards of the department shall not require a greater degree of vision than 20/40 corrected in one eye. Persons using bioptic lenses must adhere to the provisions contained in Section 56</w:t>
      </w:r>
      <w:r w:rsidR="00F95237">
        <w:noBreakHyphen/>
      </w:r>
      <w:r w:rsidRPr="00D676AF">
        <w:t>1</w:t>
      </w:r>
      <w:r w:rsidR="00F95237">
        <w:noBreakHyphen/>
      </w:r>
      <w:r w:rsidRPr="00D676AF">
        <w:t>222.</w:t>
      </w:r>
      <w:r>
        <w:t>”</w:t>
      </w:r>
    </w:p>
    <w:p w:rsidR="00C4132D" w:rsidRDefault="00C413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B48" w:rsidRDefault="00101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A816D3">
        <w:t>2</w:t>
      </w:r>
      <w:r>
        <w:t>.</w:t>
      </w:r>
      <w:r>
        <w:tab/>
        <w:t>This act takes effect upon approval by the Governor.</w:t>
      </w:r>
    </w:p>
    <w:p w:rsidR="006851E5" w:rsidRDefault="00F95237" w:rsidP="0099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79A" w:rsidRDefault="0079079A" w:rsidP="0079079A">
      <w:pPr>
        <w:suppressAutoHyphens/>
      </w:pPr>
    </w:p>
    <w:sectPr w:rsidR="0079079A" w:rsidSect="007907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32D" w:rsidRDefault="00C4132D" w:rsidP="009F0C77">
      <w:r>
        <w:separator/>
      </w:r>
    </w:p>
  </w:endnote>
  <w:endnote w:type="continuationSeparator" w:id="0">
    <w:p w:rsidR="00C4132D" w:rsidRDefault="00C413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690E5A-AB82-4CC1-AB76-65CEE3097F8C}"/>
    <w:embedBold r:id="rId2" w:fontKey="{3485F2FD-2D92-4878-9405-05AE463183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2E1AAA-5A9C-4570-8B50-BE8A3DB257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28801D-AFFF-4C36-8417-D72582DE3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8A1592-9F58-4FCB-87C7-10F9E4DBE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E5" w:rsidRPr="0079079A" w:rsidRDefault="0079079A" w:rsidP="007907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32D" w:rsidRDefault="00C4132D" w:rsidP="009F0C77">
      <w:r>
        <w:separator/>
      </w:r>
    </w:p>
  </w:footnote>
  <w:footnote w:type="continuationSeparator" w:id="0">
    <w:p w:rsidR="00C4132D" w:rsidRDefault="00C413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06CM18"/>
    <w:docVar w:name="CoverBillType" w:val="b"/>
    <w:docVar w:name="DocPath" w:val="L:\Council\bills\GT\5406CM18.DOCX"/>
    <w:docVar w:name="dvBillNumber" w:val="467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01B48"/>
    <w:rsid w:val="00011869"/>
    <w:rsid w:val="00015CD6"/>
    <w:rsid w:val="000E0067"/>
    <w:rsid w:val="000E0100"/>
    <w:rsid w:val="000E1785"/>
    <w:rsid w:val="000F40FA"/>
    <w:rsid w:val="00101B48"/>
    <w:rsid w:val="001035F1"/>
    <w:rsid w:val="0010776B"/>
    <w:rsid w:val="00133E66"/>
    <w:rsid w:val="001435A3"/>
    <w:rsid w:val="00146ED3"/>
    <w:rsid w:val="00151044"/>
    <w:rsid w:val="001A4C4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5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1E5"/>
    <w:rsid w:val="006913C9"/>
    <w:rsid w:val="00693FED"/>
    <w:rsid w:val="0069470D"/>
    <w:rsid w:val="006D58AA"/>
    <w:rsid w:val="00734F00"/>
    <w:rsid w:val="0079079A"/>
    <w:rsid w:val="007A70AE"/>
    <w:rsid w:val="008362E8"/>
    <w:rsid w:val="0085786E"/>
    <w:rsid w:val="008A1768"/>
    <w:rsid w:val="008A489F"/>
    <w:rsid w:val="008F0F33"/>
    <w:rsid w:val="008F4429"/>
    <w:rsid w:val="0094021A"/>
    <w:rsid w:val="009904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6D3"/>
    <w:rsid w:val="00A833AB"/>
    <w:rsid w:val="00A9741D"/>
    <w:rsid w:val="00AC34A2"/>
    <w:rsid w:val="00AD1C9A"/>
    <w:rsid w:val="00AD4B17"/>
    <w:rsid w:val="00B412D4"/>
    <w:rsid w:val="00BE00E0"/>
    <w:rsid w:val="00BE3C22"/>
    <w:rsid w:val="00C0345E"/>
    <w:rsid w:val="00C23C62"/>
    <w:rsid w:val="00C31C95"/>
    <w:rsid w:val="00C3483A"/>
    <w:rsid w:val="00C4132D"/>
    <w:rsid w:val="00C74E9D"/>
    <w:rsid w:val="00C826DD"/>
    <w:rsid w:val="00C82FD3"/>
    <w:rsid w:val="00C8329B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23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B64B8-B1A7-4A25-A008-EEF0464E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C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C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22853-4441-44F4-8A66-A23D51414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259</Words>
  <Characters>1356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4672 Text of Previous Version (Jan. 24, 2018) - South Carolina Legislature Online</dc:title>
  <dc:creator>Gwen Thurmond</dc:creator>
  <cp:lastModifiedBy>S Volk</cp:lastModifiedBy>
  <cp:revision>2</cp:revision>
  <cp:lastPrinted>2018-01-11T16:02:00Z</cp:lastPrinted>
  <dcterms:created xsi:type="dcterms:W3CDTF">2018-01-24T19:37:00Z</dcterms:created>
  <dcterms:modified xsi:type="dcterms:W3CDTF">2018-01-24T19:37:00Z</dcterms:modified>
</cp:coreProperties>
</file>