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F3A" w:rsidRDefault="00AA2F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2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49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886" w:rsidRPr="00855BCA" w:rsidRDefault="00381F8D" w:rsidP="00084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84886" w:rsidRPr="00855BCA">
        <w:rPr>
          <w:color w:val="000000" w:themeColor="text1"/>
          <w:u w:color="000000" w:themeColor="text1"/>
        </w:rPr>
        <w:t xml:space="preserve">EXTEND THE PRIVILEGE OF THE FLOOR OF THE SOUTH CAROLINA HOUSE OF REPRESENTATIVES TO </w:t>
      </w:r>
      <w:r w:rsidR="00084886">
        <w:rPr>
          <w:color w:val="000000" w:themeColor="text1"/>
          <w:u w:color="000000" w:themeColor="text1"/>
        </w:rPr>
        <w:t>SUZI ROBERTS</w:t>
      </w:r>
      <w:r w:rsidR="00084886" w:rsidRPr="00855BCA">
        <w:rPr>
          <w:color w:val="000000" w:themeColor="text1"/>
          <w:u w:color="000000" w:themeColor="text1"/>
        </w:rPr>
        <w:t xml:space="preserve">, MISS SOUTH CAROLINA, AND </w:t>
      </w:r>
      <w:r w:rsidR="00084886">
        <w:rPr>
          <w:color w:val="000000" w:themeColor="text1"/>
          <w:u w:color="000000" w:themeColor="text1"/>
        </w:rPr>
        <w:t>ALLY MCCASLIN</w:t>
      </w:r>
      <w:r w:rsidR="00084886" w:rsidRPr="00855BCA">
        <w:rPr>
          <w:color w:val="000000" w:themeColor="text1"/>
          <w:u w:color="000000" w:themeColor="text1"/>
        </w:rPr>
        <w:t>, MISS SOUTH CAROLINA TEEN, ALONG WITH THE OTHER CONTESTANTS, AT A DATE AND TIME TO BE DETERMINED BY THE SPEAKER, FOR THE PURPOSE OF BEING RECOGNIZED AND COMMENDED FOR WINNING THE 201</w:t>
      </w:r>
      <w:r w:rsidR="00084886">
        <w:rPr>
          <w:color w:val="000000" w:themeColor="text1"/>
          <w:u w:color="000000" w:themeColor="text1"/>
        </w:rPr>
        <w:t>7</w:t>
      </w:r>
      <w:r w:rsidR="00084886" w:rsidRPr="00855BCA">
        <w:rPr>
          <w:color w:val="000000" w:themeColor="text1"/>
          <w:u w:color="000000" w:themeColor="text1"/>
        </w:rPr>
        <w:t xml:space="preserve"> MISS SOUTH CAROLINA AND MISS SOUTH CAROLINA TEEN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49C4" w:rsidRDefault="003B4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49C4" w:rsidRDefault="003B4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886" w:rsidRPr="00855BCA" w:rsidRDefault="003B49C4" w:rsidP="000848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84886">
        <w:t xml:space="preserve"> </w:t>
      </w:r>
      <w:r w:rsidR="00084886" w:rsidRPr="00855BCA">
        <w:rPr>
          <w:color w:val="000000" w:themeColor="text1"/>
          <w:u w:color="000000" w:themeColor="text1"/>
        </w:rPr>
        <w:t xml:space="preserve">the privilege of the floor of the South Carolina House of Representatives be extended to </w:t>
      </w:r>
      <w:r w:rsidR="00084886">
        <w:rPr>
          <w:color w:val="000000" w:themeColor="text1"/>
          <w:u w:color="000000" w:themeColor="text1"/>
        </w:rPr>
        <w:t>Suzi Roberts,</w:t>
      </w:r>
      <w:r w:rsidR="00084886" w:rsidRPr="00855BCA">
        <w:rPr>
          <w:color w:val="000000" w:themeColor="text1"/>
          <w:u w:color="000000" w:themeColor="text1"/>
        </w:rPr>
        <w:t xml:space="preserve"> Miss South Carolina, and </w:t>
      </w:r>
      <w:r w:rsidR="00084886">
        <w:rPr>
          <w:color w:val="000000" w:themeColor="text1"/>
          <w:u w:color="000000" w:themeColor="text1"/>
        </w:rPr>
        <w:t>Ally McCaslin</w:t>
      </w:r>
      <w:r w:rsidR="00084886" w:rsidRPr="00855BCA">
        <w:rPr>
          <w:color w:val="000000" w:themeColor="text1"/>
          <w:u w:color="000000" w:themeColor="text1"/>
        </w:rPr>
        <w:t>, Miss South Carolina Teen, along with the other contestants, at a date and time to be determined by the Speaker, for the purpose of being recognized and commended for winning the 201</w:t>
      </w:r>
      <w:r w:rsidR="00084886">
        <w:rPr>
          <w:color w:val="000000" w:themeColor="text1"/>
          <w:u w:color="000000" w:themeColor="text1"/>
        </w:rPr>
        <w:t>7</w:t>
      </w:r>
      <w:r w:rsidR="00084886" w:rsidRPr="00855BCA">
        <w:rPr>
          <w:color w:val="000000" w:themeColor="text1"/>
          <w:u w:color="000000" w:themeColor="text1"/>
        </w:rPr>
        <w:t xml:space="preserve"> Miss South Carolina and Miss South Carolina Teen titles.</w:t>
      </w:r>
    </w:p>
    <w:p w:rsidR="00F47812" w:rsidRDefault="00E73C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2F3A" w:rsidRDefault="00AA2F3A" w:rsidP="00AA2F3A">
      <w:pPr>
        <w:suppressAutoHyphens/>
      </w:pPr>
    </w:p>
    <w:sectPr w:rsidR="00AA2F3A" w:rsidSect="00AA2F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9C4" w:rsidRDefault="003B49C4" w:rsidP="009F0C77">
      <w:r>
        <w:separator/>
      </w:r>
    </w:p>
  </w:endnote>
  <w:endnote w:type="continuationSeparator" w:id="0">
    <w:p w:rsidR="003B49C4" w:rsidRDefault="003B49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89D654-2AD3-4774-81A7-F6227477DD27}"/>
    <w:embedBold r:id="rId2" w:fontKey="{AE4D5FE8-7E53-4164-9762-59E996926B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608BEEC-A629-49D4-B79D-ED1CE37626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26091D8-3B00-499C-BFD8-D4D88E7E0F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812" w:rsidRPr="00AA2F3A" w:rsidRDefault="00AA2F3A" w:rsidP="00AA2F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9C4" w:rsidRDefault="003B49C4" w:rsidP="009F0C77">
      <w:r>
        <w:separator/>
      </w:r>
    </w:p>
  </w:footnote>
  <w:footnote w:type="continuationSeparator" w:id="0">
    <w:p w:rsidR="003B49C4" w:rsidRDefault="003B49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1SA18"/>
    <w:docVar w:name="CoverBillType" w:val="r"/>
    <w:docVar w:name="DocPath" w:val="L:\Council\bills\RM\1291SA18.DOCX"/>
    <w:docVar w:name="dvBillNumber" w:val="46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B49C4"/>
    <w:rsid w:val="00011869"/>
    <w:rsid w:val="00015CD6"/>
    <w:rsid w:val="000848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1F8D"/>
    <w:rsid w:val="003B49C4"/>
    <w:rsid w:val="003C4DAB"/>
    <w:rsid w:val="003D01E8"/>
    <w:rsid w:val="003D3D3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6ABF"/>
    <w:rsid w:val="00A41684"/>
    <w:rsid w:val="00A64E80"/>
    <w:rsid w:val="00A72BCD"/>
    <w:rsid w:val="00A741D9"/>
    <w:rsid w:val="00A833AB"/>
    <w:rsid w:val="00A9741D"/>
    <w:rsid w:val="00AA2F3A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C54"/>
    <w:rsid w:val="00E92EEF"/>
    <w:rsid w:val="00EF2368"/>
    <w:rsid w:val="00F24442"/>
    <w:rsid w:val="00F4781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D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F4A94E-28CC-4E8A-B9DD-F3CFDE19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E8871-C09B-4FB9-845E-4709C94FB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142</Words>
  <Characters>706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4692 Text of Previous Version (Jan. 24, 2018) - South Carolina Legislature Online</dc:title>
  <dc:creator>Rosanne McDowell</dc:creator>
  <cp:lastModifiedBy>S Volk</cp:lastModifiedBy>
  <cp:revision>2</cp:revision>
  <dcterms:created xsi:type="dcterms:W3CDTF">2018-01-24T21:43:00Z</dcterms:created>
  <dcterms:modified xsi:type="dcterms:W3CDTF">2018-01-24T21:43:00Z</dcterms:modified>
</cp:coreProperties>
</file>