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B86" w:rsidRDefault="00D81B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1C2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AB6" w:rsidRDefault="00AE4AB6" w:rsidP="00D8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RECOGNIZE AND HONOR SARAH BLACKWELL</w:t>
      </w:r>
      <w:r w:rsidR="00F8111C">
        <w:t xml:space="preserve"> OF ANDERSON COUNTY </w:t>
      </w:r>
      <w:r>
        <w:t>UPON THE OCCASION OF HER RECENT RETIREMENT AFTER FIFTY</w:t>
      </w:r>
      <w:r w:rsidR="00C31D7B">
        <w:noBreakHyphen/>
      </w:r>
      <w:r>
        <w:t>FIVE YEARS OF OUTSTANDING SERVICE</w:t>
      </w:r>
      <w:r w:rsidR="003316CD">
        <w:t xml:space="preserve"> AS AN ORGANIST AND CHOIR DIRECTOR FOR LATIMER MEMORIAL UNITED METHODIST CHURCH</w:t>
      </w:r>
      <w:r>
        <w:t>, AND TO WISH HER CONTINUED SUCCESS AND HAPPINESS IN ALL HER FUTURE ENDEAVORS.</w:t>
      </w:r>
    </w:p>
    <w:p w:rsidR="00AE4AB6" w:rsidRDefault="00AE4AB6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AB6" w:rsidRDefault="00AE4AB6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</w:t>
      </w:r>
      <w:r w:rsidR="003316CD">
        <w:t xml:space="preserve">bers of the South Carolina </w:t>
      </w:r>
      <w:r>
        <w:t>General Assembly are pleased to learn that Sarah Blackwell began a well</w:t>
      </w:r>
      <w:r w:rsidR="00C31D7B">
        <w:noBreakHyphen/>
      </w:r>
      <w:r>
        <w:t>deserved retirement in December 2016</w:t>
      </w:r>
      <w:r w:rsidR="003316CD">
        <w:t xml:space="preserve"> after fifty</w:t>
      </w:r>
      <w:r w:rsidR="00C31D7B">
        <w:noBreakHyphen/>
      </w:r>
      <w:r w:rsidR="003316CD">
        <w:t>five years of committed service to the congregation of Latimer Memorial United Methodist Church</w:t>
      </w:r>
      <w:r>
        <w:t>; and</w:t>
      </w:r>
    </w:p>
    <w:p w:rsidR="00AE4AB6" w:rsidRDefault="00AE4AB6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AB6" w:rsidRDefault="00AE4AB6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111C">
        <w:t xml:space="preserve">Sarah became a member of </w:t>
      </w:r>
      <w:r w:rsidR="00C64E59">
        <w:t xml:space="preserve">the church </w:t>
      </w:r>
      <w:r w:rsidR="00F8111C">
        <w:t>on January 27, 1959. I</w:t>
      </w:r>
      <w:r w:rsidR="003316CD">
        <w:t xml:space="preserve">n 1961, </w:t>
      </w:r>
      <w:r w:rsidR="00C64E59">
        <w:t>she</w:t>
      </w:r>
      <w:r w:rsidR="003316CD">
        <w:t xml:space="preserve"> offered her</w:t>
      </w:r>
      <w:r w:rsidR="00F8111C">
        <w:t xml:space="preserve"> musical</w:t>
      </w:r>
      <w:r w:rsidR="00C64E59">
        <w:t xml:space="preserve"> services as an organist</w:t>
      </w:r>
      <w:r w:rsidR="00F8111C">
        <w:t>, and w</w:t>
      </w:r>
      <w:r w:rsidR="003316CD">
        <w:t>hen</w:t>
      </w:r>
      <w:r w:rsidR="00C64E59">
        <w:t>, later that year,</w:t>
      </w:r>
      <w:r w:rsidR="003316CD">
        <w:t xml:space="preserve"> the</w:t>
      </w:r>
      <w:r w:rsidR="00C64E59">
        <w:t xml:space="preserve"> pastor was assigned elsewhere</w:t>
      </w:r>
      <w:r w:rsidR="003316CD">
        <w:t xml:space="preserve">, she also took on the role of choir director; </w:t>
      </w:r>
      <w:r>
        <w:t>and</w:t>
      </w:r>
    </w:p>
    <w:p w:rsidR="003316CD" w:rsidRDefault="003316CD" w:rsidP="0033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6CD" w:rsidRDefault="00F8111C" w:rsidP="0033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1949, </w:t>
      </w:r>
      <w:r w:rsidR="003316CD">
        <w:t xml:space="preserve">Sarah </w:t>
      </w:r>
      <w:r>
        <w:t>graduated from Columbia College, and as a dedicated Methodist,</w:t>
      </w:r>
      <w:r w:rsidR="003316CD">
        <w:t xml:space="preserve"> she </w:t>
      </w:r>
      <w:r>
        <w:t xml:space="preserve">soon </w:t>
      </w:r>
      <w:r w:rsidR="003316CD">
        <w:t>became a member of the United Methodist Women (UMW).</w:t>
      </w:r>
      <w:r w:rsidR="00C31D7B">
        <w:t xml:space="preserve"> In the past, she has served at the district and state level of UMW and s</w:t>
      </w:r>
      <w:r w:rsidR="003316CD">
        <w:t xml:space="preserve">he </w:t>
      </w:r>
      <w:r w:rsidR="00C31D7B">
        <w:t>is currently serving</w:t>
      </w:r>
      <w:r w:rsidR="003316CD">
        <w:t xml:space="preserve"> as the president of Latimer UMW</w:t>
      </w:r>
      <w:r w:rsidR="00C31D7B">
        <w:t>. Throughout her time at Latimer, she</w:t>
      </w:r>
      <w:r w:rsidR="003316CD">
        <w:t xml:space="preserve"> has served as preside</w:t>
      </w:r>
      <w:r w:rsidR="00C31D7B">
        <w:t>nt in several other official capacities</w:t>
      </w:r>
      <w:r w:rsidR="001D04CB">
        <w:t xml:space="preserve"> as well</w:t>
      </w:r>
      <w:r w:rsidR="003316CD">
        <w:t>; and</w:t>
      </w:r>
    </w:p>
    <w:p w:rsidR="003316CD" w:rsidRDefault="003316CD" w:rsidP="0033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6CD" w:rsidRDefault="003316CD" w:rsidP="0033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her retirement from teaching elementary and middle school, Sarah</w:t>
      </w:r>
      <w:r w:rsidR="00F8111C">
        <w:t xml:space="preserve"> has</w:t>
      </w:r>
      <w:r>
        <w:t xml:space="preserve"> </w:t>
      </w:r>
      <w:r w:rsidR="00F8111C">
        <w:t xml:space="preserve">selflessly </w:t>
      </w:r>
      <w:r>
        <w:t>volunteered her time to transport people to their doctor</w:t>
      </w:r>
      <w:r w:rsidR="00C31D7B" w:rsidRPr="00C31D7B">
        <w:t>’</w:t>
      </w:r>
      <w:r>
        <w:t>s appointments, sometimes even going as far as Duke University hospital in Durham, North Carolina; and</w:t>
      </w:r>
    </w:p>
    <w:p w:rsidR="00AE4AB6" w:rsidRDefault="00AE4AB6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6CD" w:rsidRDefault="003316CD" w:rsidP="0033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understanding that Sarah Blackwell retired in December 2016 from the post she has filled so ably for the past fifty</w:t>
      </w:r>
      <w:r w:rsidR="00C31D7B">
        <w:noBreakHyphen/>
      </w:r>
      <w:r>
        <w:t>five years, the General Assembly wishes to express its gratitude for her exemplary service to the people of Anderson County</w:t>
      </w:r>
      <w:r w:rsidR="00F8111C">
        <w:t xml:space="preserve"> and the congregation of Latimer Memorial United Methodist Church</w:t>
      </w:r>
      <w:r>
        <w:t>. The members hope she will find much joy in the increased leisure time she will soon be able to devote to family, friends, and other interests during a well</w:t>
      </w:r>
      <w:r w:rsidR="00C31D7B">
        <w:noBreakHyphen/>
      </w:r>
      <w:r>
        <w:t>earned retirement. She will be greatly missed. Now, therefore,</w:t>
      </w:r>
    </w:p>
    <w:p w:rsidR="003316CD" w:rsidRDefault="003316CD" w:rsidP="00D8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6CD" w:rsidRDefault="003316CD" w:rsidP="00D8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resolved by the Senate, the House of Representatives concurring: </w:t>
      </w:r>
    </w:p>
    <w:p w:rsidR="00AE4AB6" w:rsidRDefault="00AE4AB6" w:rsidP="00D8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4AB6" w:rsidRDefault="003316CD" w:rsidP="00A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E4AB6">
        <w:t xml:space="preserve">the members of the General Assembly of the State of South Carolina, by this resolution, recognize and honor </w:t>
      </w:r>
      <w:r>
        <w:t xml:space="preserve">Sarah Blackwell </w:t>
      </w:r>
      <w:r w:rsidR="00C64E59">
        <w:t xml:space="preserve">of Anderson County </w:t>
      </w:r>
      <w:r w:rsidR="00AE4AB6">
        <w:t>upon the occasion of her</w:t>
      </w:r>
      <w:r w:rsidR="00C31D7B">
        <w:t xml:space="preserve"> recent</w:t>
      </w:r>
      <w:r w:rsidR="00AE4AB6">
        <w:t xml:space="preserve"> retirement after </w:t>
      </w:r>
      <w:r>
        <w:t>fifty</w:t>
      </w:r>
      <w:r w:rsidR="00C31D7B">
        <w:noBreakHyphen/>
      </w:r>
      <w:r>
        <w:t>five</w:t>
      </w:r>
      <w:r w:rsidR="00AE4AB6">
        <w:t xml:space="preserve"> years of outstanding</w:t>
      </w:r>
      <w:r>
        <w:t xml:space="preserve"> </w:t>
      </w:r>
      <w:r w:rsidR="00AE4AB6">
        <w:t>service</w:t>
      </w:r>
      <w:r>
        <w:t xml:space="preserve"> as an organist and choir director for Latimer Memorial United Methodist Church</w:t>
      </w:r>
      <w:r w:rsidR="00AE4AB6">
        <w:t>, and wish her continued success and happiness in all her future endeavors.</w:t>
      </w:r>
    </w:p>
    <w:p w:rsidR="00121C25" w:rsidRDefault="00121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C25" w:rsidRDefault="00121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316CD">
        <w:t xml:space="preserve"> Sarah Blackwell.</w:t>
      </w:r>
    </w:p>
    <w:p w:rsidR="00E2179C" w:rsidRDefault="00C31D7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1B86" w:rsidRDefault="00D81B86" w:rsidP="00D81B86">
      <w:pPr>
        <w:suppressAutoHyphens/>
      </w:pPr>
    </w:p>
    <w:sectPr w:rsidR="00D81B86" w:rsidSect="00D81B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E59" w:rsidRDefault="00C64E59" w:rsidP="009F0C77">
      <w:r>
        <w:separator/>
      </w:r>
    </w:p>
  </w:endnote>
  <w:endnote w:type="continuationSeparator" w:id="0">
    <w:p w:rsidR="00C64E59" w:rsidRDefault="00C64E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F03877-1A96-4E61-B735-813CB31CCC0C}"/>
    <w:embedBold r:id="rId2" w:fontKey="{7590AA05-2651-48E5-BFB8-DE6768D7A5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14DA2F-AFAD-4924-ABB0-B18DC55AA0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7D7521-9D48-4D35-B812-897A576BCE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C632A8-B514-4E14-A8DD-133BF7D3C0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79C" w:rsidRPr="00D81B86" w:rsidRDefault="00D81B86" w:rsidP="00D81B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E59" w:rsidRDefault="00C64E59" w:rsidP="009F0C77">
      <w:r>
        <w:separator/>
      </w:r>
    </w:p>
  </w:footnote>
  <w:footnote w:type="continuationSeparator" w:id="0">
    <w:p w:rsidR="00C64E59" w:rsidRDefault="00C64E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77WAB17"/>
    <w:docVar w:name="CoverBillType" w:val="c"/>
    <w:docVar w:name="DocPath" w:val="L:\Council\bills\RT\17077WAB17.DOCX"/>
    <w:docVar w:name="dvBillNumber" w:val="469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121C25"/>
    <w:rsid w:val="000263D9"/>
    <w:rsid w:val="00026C9A"/>
    <w:rsid w:val="000965A1"/>
    <w:rsid w:val="000C487D"/>
    <w:rsid w:val="000E1785"/>
    <w:rsid w:val="000F39F2"/>
    <w:rsid w:val="001023A4"/>
    <w:rsid w:val="0010776B"/>
    <w:rsid w:val="00121C25"/>
    <w:rsid w:val="00133E66"/>
    <w:rsid w:val="00134ACF"/>
    <w:rsid w:val="00144E15"/>
    <w:rsid w:val="001A4A62"/>
    <w:rsid w:val="001A681E"/>
    <w:rsid w:val="001D04CB"/>
    <w:rsid w:val="001D08F2"/>
    <w:rsid w:val="001F7BE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3ABC"/>
    <w:rsid w:val="00325348"/>
    <w:rsid w:val="003316CD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4AB6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1D7B"/>
    <w:rsid w:val="00C3483A"/>
    <w:rsid w:val="00C64E59"/>
    <w:rsid w:val="00C727EA"/>
    <w:rsid w:val="00C74E9D"/>
    <w:rsid w:val="00C82FD3"/>
    <w:rsid w:val="00CC05CB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1B86"/>
    <w:rsid w:val="00D95E2F"/>
    <w:rsid w:val="00D970A9"/>
    <w:rsid w:val="00DB3AC0"/>
    <w:rsid w:val="00DC6813"/>
    <w:rsid w:val="00DE68F0"/>
    <w:rsid w:val="00DF3845"/>
    <w:rsid w:val="00DF7E17"/>
    <w:rsid w:val="00E2179C"/>
    <w:rsid w:val="00EB00A2"/>
    <w:rsid w:val="00EB1BF3"/>
    <w:rsid w:val="00EF3EEE"/>
    <w:rsid w:val="00F149A7"/>
    <w:rsid w:val="00F50BAF"/>
    <w:rsid w:val="00F52C10"/>
    <w:rsid w:val="00F8111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85FDD-A348-43D8-B991-7F753F46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E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E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5B2D5-B77B-431E-B21C-3DDFC2117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8EA649BB.dotm</Template>
  <TotalTime>0</TotalTime>
  <Pages>1</Pages>
  <Words>410</Words>
  <Characters>2156</Characters>
  <Application>Microsoft Office Word</Application>
  <DocSecurity>0</DocSecurity>
  <Lines>66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 Text of Previous Version (Feb. 23, 2017) - South Carolina Legislature Online</dc:title>
  <dc:subject/>
  <dc:creator>Rebecca Turner</dc:creator>
  <cp:keywords/>
  <dc:description/>
  <cp:lastModifiedBy>S Volk</cp:lastModifiedBy>
  <cp:revision>2</cp:revision>
  <cp:lastPrinted>2017-02-23T14:40:00Z</cp:lastPrinted>
  <dcterms:created xsi:type="dcterms:W3CDTF">2017-02-23T17:46:00Z</dcterms:created>
  <dcterms:modified xsi:type="dcterms:W3CDTF">2017-02-23T17:46:00Z</dcterms:modified>
</cp:coreProperties>
</file>