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239" w:rsidRDefault="009152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4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CHARLES DAVID POPLIN OF MYRTLE BEACH FOR HIS REMARKABLE ACCOMPLISHMENTS IN THE BOY SCOUTS OF AMERICA AND TO SALUTE HIM UPON ACHIEVING THE CELEBRATED RANK OF EAGLE SCOUT, THE HIGHEST AWARD IN SCOUTING.</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Charles David Poplin of Troop 891 of the Pee Dee Area Council has successfully completed the prerequisites for the rank of Eagle Scout; and </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705A4">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F705A4">
        <w:rPr>
          <w:color w:val="000000" w:themeColor="text1"/>
        </w:rPr>
        <w:noBreakHyphen/>
      </w:r>
      <w:r>
        <w:rPr>
          <w:color w:val="000000" w:themeColor="text1"/>
        </w:rPr>
        <w:t>Powell</w:t>
      </w:r>
      <w:r w:rsidR="00F705A4" w:rsidRPr="00F705A4">
        <w:rPr>
          <w:color w:val="000000" w:themeColor="text1"/>
        </w:rPr>
        <w:t>’</w:t>
      </w:r>
      <w:r>
        <w:rPr>
          <w:color w:val="000000" w:themeColor="text1"/>
        </w:rPr>
        <w:t>s “Aids to Scouting,” written to train soldiers. In 1910, at the age of fifty</w:t>
      </w:r>
      <w:r w:rsidR="00F705A4">
        <w:rPr>
          <w:color w:val="000000" w:themeColor="text1"/>
        </w:rPr>
        <w:noBreakHyphen/>
      </w:r>
      <w:r>
        <w:rPr>
          <w:color w:val="000000" w:themeColor="text1"/>
        </w:rPr>
        <w:t>three, Lord Baden</w:t>
      </w:r>
      <w:r w:rsidR="00F705A4">
        <w:rPr>
          <w:color w:val="000000" w:themeColor="text1"/>
        </w:rPr>
        <w:noBreakHyphen/>
      </w:r>
      <w:r>
        <w:rPr>
          <w:color w:val="000000" w:themeColor="text1"/>
        </w:rPr>
        <w:t>Powell retired from a highly successful career as a scout in the British army to give his attention to this work;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F705A4">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Charles David Poplin who selflessly give of their time, talents, and energy to enrich their local communities and our State. Now, therefore,</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Charles David Poplin of Myrtle Beach for his remarkable accomplishments in the Boy Scouts of America and salute him upon achieving the celebrated rank of Eagle Scout, the highest award in Scouting.</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Charles David Poplin.</w:t>
      </w:r>
    </w:p>
    <w:p w:rsidR="003568F3" w:rsidRDefault="00F705A4"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741F88">
        <w:t>XX</w:t>
      </w:r>
      <w:r>
        <w:noBreakHyphen/>
      </w:r>
      <w:r>
        <w:noBreakHyphen/>
      </w:r>
      <w:r>
        <w:noBreakHyphen/>
      </w:r>
      <w:r>
        <w:noBreakHyphen/>
      </w:r>
    </w:p>
    <w:p w:rsidR="00915239" w:rsidRDefault="00915239" w:rsidP="00915239">
      <w:pPr>
        <w:suppressAutoHyphens/>
      </w:pPr>
    </w:p>
    <w:sectPr w:rsidR="00915239" w:rsidSect="009152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4CD" w:rsidRDefault="004B34CD" w:rsidP="009F0C77">
      <w:r>
        <w:separator/>
      </w:r>
    </w:p>
  </w:endnote>
  <w:endnote w:type="continuationSeparator" w:id="0">
    <w:p w:rsidR="004B34CD" w:rsidRDefault="004B3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C4A9C6-D37A-45EB-B131-A130855748D3}"/>
    <w:embedBold r:id="rId2" w:fontKey="{1DEB281D-906A-4972-9B76-BA8F96E29481}"/>
  </w:font>
  <w:font w:name="Calibri">
    <w:panose1 w:val="020F0502020204030204"/>
    <w:charset w:val="00"/>
    <w:family w:val="swiss"/>
    <w:pitch w:val="variable"/>
    <w:sig w:usb0="E00002FF" w:usb1="4000ACFF" w:usb2="00000001" w:usb3="00000000" w:csb0="0000019F" w:csb1="00000000"/>
    <w:embedRegular r:id="rId3" w:fontKey="{1424BE23-6A77-4EE6-BFAE-42FA0D64F6CB}"/>
  </w:font>
  <w:font w:name="Cambria">
    <w:panose1 w:val="02040503050406030204"/>
    <w:charset w:val="00"/>
    <w:family w:val="roman"/>
    <w:pitch w:val="variable"/>
    <w:sig w:usb0="E00002FF" w:usb1="400004FF" w:usb2="00000000" w:usb3="00000000" w:csb0="0000019F" w:csb1="00000000"/>
    <w:embedRegular r:id="rId4" w:fontKey="{6FFC5B65-59BF-47AD-A0ED-E521AEF5B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F3" w:rsidRPr="00915239" w:rsidRDefault="00915239" w:rsidP="00915239">
    <w:pPr>
      <w:pStyle w:val="Footer"/>
      <w:tabs>
        <w:tab w:val="clear" w:pos="4680"/>
        <w:tab w:val="clear" w:pos="9360"/>
        <w:tab w:val="center" w:pos="2995"/>
      </w:tabs>
      <w:spacing w:before="120"/>
    </w:pPr>
    <w:r>
      <w:t>[4735]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4CD" w:rsidRDefault="004B34CD" w:rsidP="009F0C77">
      <w:r>
        <w:separator/>
      </w:r>
    </w:p>
  </w:footnote>
  <w:footnote w:type="continuationSeparator" w:id="0">
    <w:p w:rsidR="004B34CD" w:rsidRDefault="004B3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8VR18"/>
    <w:docVar w:name="CoverBillType" w:val="r"/>
    <w:docVar w:name="DocPath" w:val="L:\Council\bills\RT\17278VR18.DOCX"/>
    <w:docVar w:name="dvBillNumber" w:val="4735"/>
    <w:docVar w:name="dvBillNumberPrefix" w:val="H. "/>
    <w:docVar w:name="dvOriginalBody" w:val="House"/>
    <w:docVar w:name="dvSteno" w:val="RT"/>
    <w:docVar w:name="NameofBody" w:val="h"/>
    <w:docVar w:name="vGroup2" w:val="Council"/>
  </w:docVars>
  <w:rsids>
    <w:rsidRoot w:val="004B34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8F3"/>
    <w:rsid w:val="0037079A"/>
    <w:rsid w:val="003C4DAB"/>
    <w:rsid w:val="003D01E8"/>
    <w:rsid w:val="003E5288"/>
    <w:rsid w:val="003F6D79"/>
    <w:rsid w:val="0041760A"/>
    <w:rsid w:val="00417C01"/>
    <w:rsid w:val="004403BD"/>
    <w:rsid w:val="00461441"/>
    <w:rsid w:val="004809EE"/>
    <w:rsid w:val="004B34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F88"/>
    <w:rsid w:val="007A70AE"/>
    <w:rsid w:val="008362E8"/>
    <w:rsid w:val="0085786E"/>
    <w:rsid w:val="008A1768"/>
    <w:rsid w:val="008A489F"/>
    <w:rsid w:val="008F0F33"/>
    <w:rsid w:val="008F4429"/>
    <w:rsid w:val="0091523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6C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05A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D16FA4-E7F6-44C1-859B-BCB293134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59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A69B3-A08F-4B2C-A38B-72C042801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2191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4735 Text of Previous Version (Jan. 31, 2018) - South Carolina Legislature Online</dc:title>
  <dc:creator>Rebecca Turner</dc:creator>
  <cp:lastModifiedBy>S Volk</cp:lastModifiedBy>
  <cp:revision>2</cp:revision>
  <dcterms:created xsi:type="dcterms:W3CDTF">2018-01-31T15:41:00Z</dcterms:created>
  <dcterms:modified xsi:type="dcterms:W3CDTF">2018-01-31T15:41:00Z</dcterms:modified>
</cp:coreProperties>
</file>