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BAE" w:rsidRDefault="00AD6B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51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9E1A45">
        <w:noBreakHyphen/>
      </w:r>
      <w:r>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51A" w:rsidRDefault="004B7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51A" w:rsidRDefault="004B7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4B751A"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7215">
        <w:t>It is proposed that Section 3, Article XI of the Constitution of this State be amended to read:</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9E1A45">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9E1A45">
        <w:noBreakHyphen/>
      </w:r>
      <w:r>
        <w:t>quality education for all children of the State?</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15" w:rsidRDefault="007C7215" w:rsidP="007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E1A45" w:rsidRPr="009E1A45">
        <w:t>‘</w:t>
      </w:r>
      <w:r>
        <w:t>Yes</w:t>
      </w:r>
      <w:r w:rsidR="009E1A45" w:rsidRPr="009E1A45">
        <w:t>’</w:t>
      </w:r>
      <w:r>
        <w:t xml:space="preserve">, and those voting against the question shall deposit a ballot with a check or cross mark in the square after the word </w:t>
      </w:r>
      <w:r w:rsidR="009E1A45" w:rsidRPr="009E1A45">
        <w:t>‘</w:t>
      </w:r>
      <w:r>
        <w:t>No</w:t>
      </w:r>
      <w:r w:rsidR="009E1A45" w:rsidRPr="009E1A45">
        <w:t>’</w:t>
      </w:r>
      <w:r>
        <w:t>.”</w:t>
      </w:r>
    </w:p>
    <w:p w:rsidR="00C3392C" w:rsidRDefault="009E1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BAE" w:rsidRDefault="00AD6BAE" w:rsidP="00AD6BAE">
      <w:pPr>
        <w:suppressAutoHyphens/>
      </w:pPr>
    </w:p>
    <w:sectPr w:rsidR="00AD6BAE" w:rsidSect="00AD6B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51A" w:rsidRDefault="004B751A" w:rsidP="009F0C77">
      <w:r>
        <w:separator/>
      </w:r>
    </w:p>
  </w:endnote>
  <w:endnote w:type="continuationSeparator" w:id="0">
    <w:p w:rsidR="004B751A" w:rsidRDefault="004B75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6D7B75-29F3-42ED-85A6-CAC324FD1113}"/>
    <w:embedBold r:id="rId2" w:fontKey="{3F122BBD-CA12-44A3-B385-8E5708D62F3F}"/>
  </w:font>
  <w:font w:name="Calibri">
    <w:panose1 w:val="020F0502020204030204"/>
    <w:charset w:val="00"/>
    <w:family w:val="swiss"/>
    <w:pitch w:val="variable"/>
    <w:sig w:usb0="E00002FF" w:usb1="4000ACFF" w:usb2="00000001" w:usb3="00000000" w:csb0="0000019F" w:csb1="00000000"/>
    <w:embedRegular r:id="rId3" w:fontKey="{60049F8E-17A3-4F62-9C5F-6D98893A120D}"/>
  </w:font>
  <w:font w:name="Segoe UI">
    <w:panose1 w:val="020B0502040204020203"/>
    <w:charset w:val="00"/>
    <w:family w:val="swiss"/>
    <w:pitch w:val="variable"/>
    <w:sig w:usb0="E10022FF" w:usb1="C000E47F" w:usb2="00000029" w:usb3="00000000" w:csb0="000001DF" w:csb1="00000000"/>
    <w:embedRegular r:id="rId4" w:fontKey="{D68062A4-C806-40C1-BA7C-744820615BDD}"/>
  </w:font>
  <w:font w:name="Wingdings">
    <w:panose1 w:val="05000000000000000000"/>
    <w:charset w:val="02"/>
    <w:family w:val="auto"/>
    <w:pitch w:val="variable"/>
    <w:sig w:usb0="00000000" w:usb1="10000000" w:usb2="00000000" w:usb3="00000000" w:csb0="80000000" w:csb1="00000000"/>
    <w:embedRegular r:id="rId5" w:fontKey="{1CB4659E-5B85-4B8D-93FF-9F68E895FF11}"/>
  </w:font>
  <w:font w:name="Cambria">
    <w:panose1 w:val="02040503050406030204"/>
    <w:charset w:val="00"/>
    <w:family w:val="roman"/>
    <w:pitch w:val="variable"/>
    <w:sig w:usb0="E00002FF" w:usb1="400004FF" w:usb2="00000000" w:usb3="00000000" w:csb0="0000019F" w:csb1="00000000"/>
    <w:embedRegular r:id="rId6" w:fontKey="{3C97B388-B9DF-4606-83EF-67BE56C668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92C" w:rsidRPr="00AD6BAE" w:rsidRDefault="00AD6BAE" w:rsidP="00AD6BAE">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51A" w:rsidRDefault="004B751A" w:rsidP="009F0C77">
      <w:r>
        <w:separator/>
      </w:r>
    </w:p>
  </w:footnote>
  <w:footnote w:type="continuationSeparator" w:id="0">
    <w:p w:rsidR="004B751A" w:rsidRDefault="004B75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3SD18"/>
    <w:docVar w:name="CoverBillType" w:val="j"/>
    <w:docVar w:name="DocPath" w:val="L:\Council\bills\NL\13713SD18.DOCX"/>
    <w:docVar w:name="dvBillNumber" w:val="4804"/>
    <w:docVar w:name="dvBillNumberPrefix" w:val="H. "/>
    <w:docVar w:name="dvOriginalBody" w:val="House"/>
    <w:docVar w:name="dvSteno" w:val="NL"/>
    <w:docVar w:name="NameofBody" w:val="h"/>
    <w:docVar w:name="vGroup2" w:val="Council"/>
  </w:docVars>
  <w:rsids>
    <w:rsidRoot w:val="004B751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51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215"/>
    <w:rsid w:val="008362E8"/>
    <w:rsid w:val="0085786E"/>
    <w:rsid w:val="008A1768"/>
    <w:rsid w:val="008A489F"/>
    <w:rsid w:val="008F0F33"/>
    <w:rsid w:val="008F4429"/>
    <w:rsid w:val="0094021A"/>
    <w:rsid w:val="009A4A8A"/>
    <w:rsid w:val="009B44AF"/>
    <w:rsid w:val="009C6A0B"/>
    <w:rsid w:val="009E1A45"/>
    <w:rsid w:val="009F0C77"/>
    <w:rsid w:val="009F4DD1"/>
    <w:rsid w:val="00A02543"/>
    <w:rsid w:val="00A41684"/>
    <w:rsid w:val="00A64E80"/>
    <w:rsid w:val="00A72BCD"/>
    <w:rsid w:val="00A741D9"/>
    <w:rsid w:val="00A833AB"/>
    <w:rsid w:val="00A9741D"/>
    <w:rsid w:val="00AC34A2"/>
    <w:rsid w:val="00AD1C9A"/>
    <w:rsid w:val="00AD4B17"/>
    <w:rsid w:val="00AD6BAE"/>
    <w:rsid w:val="00B04840"/>
    <w:rsid w:val="00B412D4"/>
    <w:rsid w:val="00BE3C22"/>
    <w:rsid w:val="00C0345E"/>
    <w:rsid w:val="00C31C95"/>
    <w:rsid w:val="00C3392C"/>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20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2D921-2E51-4E7B-9FD8-E3088F88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1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A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5ED34-1774-4987-8E1F-876FC7D3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256</Words>
  <Characters>1237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4804 Text of Previous Version (Jan. 31, 2018) - South Carolina Legislature Online</dc:title>
  <dc:creator>nancylee</dc:creator>
  <cp:lastModifiedBy>S Volk</cp:lastModifiedBy>
  <cp:revision>2</cp:revision>
  <cp:lastPrinted>2018-01-02T19:27:00Z</cp:lastPrinted>
  <dcterms:created xsi:type="dcterms:W3CDTF">2018-01-31T18:41:00Z</dcterms:created>
  <dcterms:modified xsi:type="dcterms:W3CDTF">2018-01-31T18:41:00Z</dcterms:modified>
</cp:coreProperties>
</file>