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312BB" w:rsidRP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12BB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5570A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14, 2018</w:t>
      </w:r>
    </w:p>
    <w:p w:rsidR="00E5570A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0A" w:rsidRPr="00E5570A" w:rsidRDefault="00E5570A" w:rsidP="00E5570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4807</w:t>
      </w:r>
    </w:p>
    <w:p w:rsidR="00E5570A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6144C">
        <w:t>Reps. Hixon, Hiott, Kirby and Yow</w:t>
      </w:r>
    </w:p>
    <w:p w:rsidR="00E5570A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0A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2/14/18--H.</w:t>
      </w:r>
    </w:p>
    <w:p w:rsidR="00E5570A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2018.</w:t>
      </w:r>
    </w:p>
    <w:p w:rsidR="00A312BB" w:rsidRPr="00A312BB" w:rsidRDefault="00E5570A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312BB" w:rsidRDefault="00A312BB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312BB" w:rsidSect="00A312B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0A2" w:rsidRDefault="0032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7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 OF ACT 41 OF 2015, RELATING TO THE ACT</w:t>
      </w:r>
      <w:r w:rsidRPr="002F3956">
        <w:t>’</w:t>
      </w:r>
      <w:r>
        <w:t>S TIME EFFECTIVE CLAUSE, SO AS TO EXTEND THE PERIOD IN WHICH WILD TURKEY SEASONS AND BAG LIMITS FOR CERTAIN COUNTIES ARE SUSPENDED.</w:t>
      </w:r>
      <w:bookmarkEnd w:id="1"/>
    </w:p>
    <w:p w:rsidR="0010776B" w:rsidRDefault="00E557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5570A" w:rsidRDefault="00E557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8D50EA">
        <w:rPr>
          <w:szCs w:val="36"/>
        </w:rPr>
        <w:t>SECTION 1. Section 7 of Act 41 of 2015 is amended to read:</w:t>
      </w:r>
    </w:p>
    <w:p w:rsidR="00E5570A" w:rsidRPr="008D50E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bookmarkStart w:id="5" w:name="temp"/>
      <w:bookmarkEnd w:id="5"/>
      <w:r w:rsidRPr="008D50EA">
        <w:rPr>
          <w:szCs w:val="36"/>
        </w:rPr>
        <w:t>“SECTION</w:t>
      </w:r>
      <w:r w:rsidRPr="008D50EA">
        <w:rPr>
          <w:szCs w:val="36"/>
        </w:rPr>
        <w:tab/>
        <w:t>7.</w:t>
      </w:r>
      <w:r w:rsidRPr="008D50EA">
        <w:rPr>
          <w:szCs w:val="36"/>
        </w:rPr>
        <w:tab/>
        <w:t xml:space="preserve">This act takes effect on June 30, 2015. Provided, upon the effective date of this act until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>July 1, 2020</w:t>
      </w:r>
      <w:r w:rsidRPr="008D50EA">
        <w:rPr>
          <w:szCs w:val="36"/>
        </w:rPr>
        <w:t>, the provisions of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 xml:space="preserve">520 are suspended. On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>July 1, 2020</w:t>
      </w:r>
      <w:r w:rsidRPr="008D50EA">
        <w:rPr>
          <w:szCs w:val="36"/>
        </w:rPr>
        <w:t>, the turkey hunting seasons and bag limits in effect for the respective counties prior to the effective date of this act and delineated in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520 are effective, and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580 are repealed.”</w:t>
      </w:r>
    </w:p>
    <w:p w:rsidR="00E5570A" w:rsidRPr="008D50E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</w:p>
    <w:p w:rsidR="00B927D2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50EA">
        <w:rPr>
          <w:szCs w:val="36"/>
        </w:rPr>
        <w:t>SECTION</w:t>
      </w:r>
      <w:r w:rsidRPr="008D50EA">
        <w:rPr>
          <w:szCs w:val="36"/>
        </w:rPr>
        <w:tab/>
        <w:t>2.</w:t>
      </w:r>
      <w:r w:rsidRPr="008D50EA">
        <w:rPr>
          <w:szCs w:val="36"/>
        </w:rPr>
        <w:tab/>
        <w:t>This act takes effect upon approval by the Governor.</w:t>
      </w:r>
    </w:p>
    <w:p w:rsidR="005D033F" w:rsidRDefault="002F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7B0B" w:rsidRDefault="00D27B0B" w:rsidP="00D27B0B">
      <w:pPr>
        <w:suppressAutoHyphens/>
      </w:pPr>
    </w:p>
    <w:sectPr w:rsidR="00D27B0B" w:rsidSect="00A312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D2" w:rsidRDefault="00B927D2" w:rsidP="009F0C77">
      <w:r>
        <w:separator/>
      </w:r>
    </w:p>
  </w:endnote>
  <w:endnote w:type="continuationSeparator" w:id="0">
    <w:p w:rsidR="00B927D2" w:rsidRDefault="00B927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3721EC-D410-4485-98A9-30B860E80C73}"/>
    <w:embedBold r:id="rId2" w:fontKey="{4D2715F5-B047-4210-99D6-2EC1A6C724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051D8E-E302-480A-9B29-87577D443E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80545F-9131-4F12-B635-CFCE07B270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3F" w:rsidRPr="003260A2" w:rsidRDefault="003260A2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</w:t>
    </w:r>
    <w:r w:rsidR="00A312BB">
      <w:t>-</w:t>
    </w:r>
    <w:r w:rsidR="00A312BB">
      <w:fldChar w:fldCharType="begin"/>
    </w:r>
    <w:r w:rsidR="00A312BB">
      <w:instrText xml:space="preserve"> PAGE  \* MERGEFORMAT </w:instrText>
    </w:r>
    <w:r w:rsidR="00A312BB">
      <w:fldChar w:fldCharType="separate"/>
    </w:r>
    <w:r w:rsidR="00307C7E">
      <w:rPr>
        <w:noProof/>
      </w:rPr>
      <w:t>1</w:t>
    </w:r>
    <w:r w:rsidR="00A312BB">
      <w:fldChar w:fldCharType="end"/>
    </w:r>
    <w:r w:rsidR="00A312B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2BB" w:rsidRPr="003260A2" w:rsidRDefault="00A312BB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7B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D2" w:rsidRDefault="00B927D2" w:rsidP="009F0C77">
      <w:r>
        <w:separator/>
      </w:r>
    </w:p>
  </w:footnote>
  <w:footnote w:type="continuationSeparator" w:id="0">
    <w:p w:rsidR="00B927D2" w:rsidRDefault="00B927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31CM18"/>
    <w:docVar w:name="CoverBillType" w:val="b"/>
    <w:docVar w:name="DocPath" w:val="L:\Council\bills\GT\5431CM18.DOCX"/>
    <w:docVar w:name="dvBillNumber" w:val="48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927D2"/>
    <w:rsid w:val="00011869"/>
    <w:rsid w:val="00015CD6"/>
    <w:rsid w:val="000E0100"/>
    <w:rsid w:val="000E1785"/>
    <w:rsid w:val="000F40FA"/>
    <w:rsid w:val="001035F1"/>
    <w:rsid w:val="0010776B"/>
    <w:rsid w:val="00116E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956"/>
    <w:rsid w:val="00301B21"/>
    <w:rsid w:val="00307C7E"/>
    <w:rsid w:val="00325348"/>
    <w:rsid w:val="003260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A2F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33F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12BB"/>
    <w:rsid w:val="00A41684"/>
    <w:rsid w:val="00A516F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7D2"/>
    <w:rsid w:val="00BC3B6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7B0B"/>
    <w:rsid w:val="00D73A67"/>
    <w:rsid w:val="00D970A9"/>
    <w:rsid w:val="00DF3845"/>
    <w:rsid w:val="00E41911"/>
    <w:rsid w:val="00E44B57"/>
    <w:rsid w:val="00E5570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D9352-656A-4B2A-A3AE-15A09F9F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171CF-AE88-484A-8B37-D25DB0E76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2238C255.dotm</Template>
  <TotalTime>0</TotalTime>
  <Pages>2</Pages>
  <Words>183</Words>
  <Characters>861</Characters>
  <Application>Microsoft Office Word</Application>
  <DocSecurity>0</DocSecurity>
  <Lines>45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4807 Text of Previous Version (Feb. 14, 2018) - South Carolina Legislature Online</dc:title>
  <dc:creator>Gwen Thurmond</dc:creator>
  <cp:lastModifiedBy>Miriam Cook</cp:lastModifiedBy>
  <cp:revision>2</cp:revision>
  <cp:lastPrinted>2018-01-31T14:04:00Z</cp:lastPrinted>
  <dcterms:created xsi:type="dcterms:W3CDTF">2018-02-15T00:27:00Z</dcterms:created>
  <dcterms:modified xsi:type="dcterms:W3CDTF">2018-02-15T00:27:00Z</dcterms:modified>
</cp:coreProperties>
</file>