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2806" w:rsidRDefault="00362806" w:rsidP="009A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62806" w:rsidRDefault="00362806" w:rsidP="009A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2018</w:t>
      </w:r>
    </w:p>
    <w:p w:rsidR="00362806" w:rsidRDefault="00362806" w:rsidP="009A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806" w:rsidRPr="00362806" w:rsidRDefault="00362806" w:rsidP="00362806">
      <w:pPr>
        <w:tabs>
          <w:tab w:val="right" w:pos="5933"/>
        </w:tabs>
        <w:suppressAutoHyphens/>
      </w:pPr>
      <w:r>
        <w:tab/>
      </w:r>
      <w:r>
        <w:rPr>
          <w:b/>
          <w:sz w:val="36"/>
        </w:rPr>
        <w:t>H. 4810</w:t>
      </w:r>
    </w:p>
    <w:p w:rsidR="00362806" w:rsidRDefault="00362806" w:rsidP="009A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806" w:rsidRDefault="00362806" w:rsidP="009A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Gilliard, Williams, Hosey, Jefferson, Cobb</w:t>
      </w:r>
      <w:r>
        <w:noBreakHyphen/>
        <w:t>Hunter, Henegan, Ott, King, Govan, Howard, Pendarvis and Brown</w:t>
      </w:r>
    </w:p>
    <w:p w:rsidR="00362806" w:rsidRDefault="00362806" w:rsidP="009A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806" w:rsidRDefault="00362806" w:rsidP="009A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2/15/18--H.</w:t>
      </w:r>
    </w:p>
    <w:p w:rsidR="00362806" w:rsidRDefault="00362806" w:rsidP="009A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31, 2018.</w:t>
      </w:r>
    </w:p>
    <w:p w:rsidR="00362806" w:rsidRPr="00362806" w:rsidRDefault="00362806"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62806" w:rsidRDefault="00362806" w:rsidP="009A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806" w:rsidRPr="00362806" w:rsidRDefault="00362806"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362806" w:rsidRDefault="00362806" w:rsidP="009A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(H. 4810) </w:t>
      </w:r>
      <w:r w:rsidRPr="00362806">
        <w:rPr>
          <w:color w:val="000000" w:themeColor="text1"/>
          <w:u w:color="000000" w:themeColor="text1"/>
        </w:rPr>
        <w:t>to create the “School Metal Detector Study Committee” to study whether it is in the public interest to require the installation and use of metal detectors at public schools in this</w:t>
      </w:r>
      <w:r>
        <w:t>, etc., respectfully</w:t>
      </w:r>
    </w:p>
    <w:p w:rsidR="00362806" w:rsidRPr="00362806" w:rsidRDefault="00362806"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62806" w:rsidRDefault="00362806" w:rsidP="009A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62806" w:rsidRDefault="00362806" w:rsidP="009A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806" w:rsidRPr="0021022D" w:rsidRDefault="00362806"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022D">
        <w:t>Amend the joint resolution, as and if amended, by deleting all after the enacting words and inserting:</w:t>
      </w:r>
    </w:p>
    <w:p w:rsidR="00362806" w:rsidRPr="0021022D" w:rsidRDefault="00362806"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21022D">
        <w:t xml:space="preserve">/ </w:t>
      </w:r>
      <w:r w:rsidRPr="0021022D">
        <w:rPr>
          <w:u w:color="000000" w:themeColor="text1"/>
        </w:rPr>
        <w:t>SECTION</w:t>
      </w:r>
      <w:r w:rsidRPr="0021022D">
        <w:rPr>
          <w:u w:color="000000" w:themeColor="text1"/>
        </w:rPr>
        <w:tab/>
        <w:t>1.</w:t>
      </w:r>
      <w:r w:rsidRPr="0021022D">
        <w:rPr>
          <w:u w:color="000000" w:themeColor="text1"/>
        </w:rPr>
        <w:tab/>
        <w:t>(A)</w:t>
      </w:r>
      <w:r w:rsidRPr="0021022D">
        <w:rPr>
          <w:u w:color="000000" w:themeColor="text1"/>
        </w:rPr>
        <w:tab/>
        <w:t xml:space="preserve">There is created the School Metal Detector Study Committee to study whether it is in the public interest to require the installation and use of metal detectors at public schools in this State, taking into consideration, at a minimum, the costs and benefits of the metal detectors to the residents of this State, potential sources of funding for the metal detectors, and the feasibility of having each school install metal detectors. </w:t>
      </w:r>
    </w:p>
    <w:p w:rsidR="00362806" w:rsidRPr="0021022D" w:rsidRDefault="00362806"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22D">
        <w:rPr>
          <w:u w:color="000000" w:themeColor="text1"/>
        </w:rPr>
        <w:tab/>
        <w:t>(B)</w:t>
      </w:r>
      <w:r w:rsidRPr="0021022D">
        <w:rPr>
          <w:u w:color="000000" w:themeColor="text1"/>
        </w:rPr>
        <w:tab/>
        <w:t>The study committee must be comprised of three members of the Senate appointed by the Chairman of the Senate Education Committee, three members of the House of Representatives appointed by the Chairman of the House Education and Public Works Committee, and one member with a background in law enforcement appointed by the State Superintendent of education.  The Senate and the House of Representatives members with the greatest seniority in their respective bodies shall serve as co</w:t>
      </w:r>
      <w:r w:rsidRPr="0021022D">
        <w:rPr>
          <w:u w:color="000000" w:themeColor="text1"/>
        </w:rPr>
        <w:noBreakHyphen/>
        <w:t xml:space="preserve">chairs. Vacancies in the study committee’s membership must be filled for </w:t>
      </w:r>
      <w:r w:rsidRPr="0021022D">
        <w:rPr>
          <w:u w:color="000000" w:themeColor="text1"/>
        </w:rPr>
        <w:lastRenderedPageBreak/>
        <w:t xml:space="preserve">the remainder of the unexpired term in the manner of the original appointment. </w:t>
      </w:r>
    </w:p>
    <w:p w:rsidR="00362806" w:rsidRPr="0021022D" w:rsidRDefault="00362806"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22D">
        <w:rPr>
          <w:u w:color="000000" w:themeColor="text1"/>
        </w:rPr>
        <w:tab/>
        <w:t>(C)</w:t>
      </w:r>
      <w:r w:rsidRPr="0021022D">
        <w:rPr>
          <w:u w:color="000000" w:themeColor="text1"/>
        </w:rPr>
        <w:tab/>
        <w:t xml:space="preserve">The Chairmen of the Senate Education and House Education and Public Works Committees shall provide appropriate staffing for the study committee. </w:t>
      </w:r>
    </w:p>
    <w:p w:rsidR="00362806" w:rsidRPr="0021022D" w:rsidRDefault="00362806"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22D">
        <w:rPr>
          <w:u w:color="000000" w:themeColor="text1"/>
        </w:rPr>
        <w:tab/>
        <w:t>(D)</w:t>
      </w:r>
      <w:r w:rsidRPr="0021022D">
        <w:rPr>
          <w:u w:color="000000" w:themeColor="text1"/>
        </w:rPr>
        <w:tab/>
        <w:t>The study committee shall make a report of its recommendations to the General Assembly within ninety</w:t>
      </w:r>
      <w:bookmarkStart w:id="0" w:name="temp"/>
      <w:bookmarkEnd w:id="0"/>
      <w:r w:rsidRPr="0021022D">
        <w:rPr>
          <w:u w:color="000000" w:themeColor="text1"/>
        </w:rPr>
        <w:t xml:space="preserve"> days of the effective date of this joint resolution, at which time the study committee is dissolved. </w:t>
      </w:r>
    </w:p>
    <w:p w:rsidR="00362806" w:rsidRPr="0021022D" w:rsidRDefault="00362806"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21022D">
        <w:rPr>
          <w:u w:color="000000" w:themeColor="text1"/>
        </w:rPr>
        <w:t>SECTION</w:t>
      </w:r>
      <w:r w:rsidRPr="0021022D">
        <w:rPr>
          <w:u w:color="000000" w:themeColor="text1"/>
        </w:rPr>
        <w:tab/>
        <w:t>2.</w:t>
      </w:r>
      <w:r w:rsidRPr="0021022D">
        <w:rPr>
          <w:u w:color="000000" w:themeColor="text1"/>
        </w:rPr>
        <w:tab/>
        <w:t>This joint resolution takes effect upon approval by the Governor. /</w:t>
      </w:r>
    </w:p>
    <w:p w:rsidR="00362806" w:rsidRPr="0021022D" w:rsidRDefault="00362806"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022D">
        <w:t>Renumber sections to conform.</w:t>
      </w:r>
    </w:p>
    <w:p w:rsidR="00362806" w:rsidRDefault="00362806"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022D">
        <w:t>Amend title to conform.</w:t>
      </w:r>
    </w:p>
    <w:p w:rsidR="00362806" w:rsidRPr="0021022D" w:rsidRDefault="00362806"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2806" w:rsidRDefault="00362806" w:rsidP="009A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362806" w:rsidRPr="00362806" w:rsidRDefault="00362806"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62806" w:rsidRDefault="00362806" w:rsidP="009A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806" w:rsidRPr="00362806" w:rsidRDefault="00362806"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62806" w:rsidRPr="00530062" w:rsidRDefault="00362806" w:rsidP="00362806">
      <w:pPr>
        <w:rPr>
          <w:b/>
        </w:rPr>
      </w:pPr>
      <w:r w:rsidRPr="00530062">
        <w:rPr>
          <w:b/>
        </w:rPr>
        <w:t>Explanation of Fiscal Impact</w:t>
      </w:r>
    </w:p>
    <w:p w:rsidR="00362806" w:rsidRPr="00530062" w:rsidRDefault="00362806" w:rsidP="00362806">
      <w:pPr>
        <w:rPr>
          <w:b/>
        </w:rPr>
      </w:pPr>
      <w:r w:rsidRPr="00530062">
        <w:rPr>
          <w:b/>
        </w:rPr>
        <w:t>Amended by House Education and Public Works on February 6, 2018</w:t>
      </w:r>
    </w:p>
    <w:p w:rsidR="00362806" w:rsidRPr="00530062" w:rsidRDefault="00362806" w:rsidP="00362806">
      <w:r w:rsidRPr="00530062">
        <w:rPr>
          <w:b/>
        </w:rPr>
        <w:t>State Expenditure</w:t>
      </w:r>
    </w:p>
    <w:p w:rsidR="00362806" w:rsidRPr="00530062" w:rsidRDefault="00362806" w:rsidP="0036280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30062">
        <w:rPr>
          <w:sz w:val="22"/>
        </w:rPr>
        <w:t>This bill as amended creates a seven member School Metal Detector Study Committee to study whether it is in the public interest to require the installation and use of metal detectors at public schools in the state.  The committee will be comprised of three members from the Senate appointed by the Chairman of the Senate Education Committee, three members from the House appointed by the Chairman of the House Education and Public Works Committee, and one additional member with a background in law enforcement appointed by the State Superintendent of Education.  The committee will make a report of its recommendations to the General Assembly within ninety days of the effective date of this amended bill.  After reporting to the General Assembly, the committee will dissolve.</w:t>
      </w:r>
    </w:p>
    <w:p w:rsidR="00362806" w:rsidRPr="00530062" w:rsidRDefault="00362806" w:rsidP="0036280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530062">
        <w:rPr>
          <w:b/>
          <w:sz w:val="22"/>
        </w:rPr>
        <w:t>State Department of Education</w:t>
      </w:r>
      <w:r w:rsidRPr="00530062">
        <w:rPr>
          <w:sz w:val="22"/>
        </w:rPr>
        <w:t xml:space="preserve">.  This bill as amended would require a person appointed by the State Superintendent of Education to serve on the School Metal Detector Study Committee.  The State Department of Education appoints members to committees as a normal course of agency business.  Therefore, there is no expenditure impact on the </w:t>
      </w:r>
      <w:r>
        <w:rPr>
          <w:sz w:val="22"/>
        </w:rPr>
        <w:t>general fund, other funds, or federal funds</w:t>
      </w:r>
      <w:r w:rsidRPr="00530062">
        <w:rPr>
          <w:sz w:val="22"/>
        </w:rPr>
        <w:t xml:space="preserve"> for this department.   </w:t>
      </w:r>
    </w:p>
    <w:p w:rsidR="00362806" w:rsidRPr="00530062" w:rsidRDefault="00362806" w:rsidP="0036280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530062">
        <w:rPr>
          <w:b/>
          <w:sz w:val="22"/>
        </w:rPr>
        <w:t>House of Representatives and Senate</w:t>
      </w:r>
      <w:r w:rsidRPr="00530062">
        <w:rPr>
          <w:sz w:val="22"/>
        </w:rPr>
        <w:t xml:space="preserve">.  This bill would require three members of the House and three members of the Senate to </w:t>
      </w:r>
      <w:r w:rsidRPr="00530062">
        <w:rPr>
          <w:sz w:val="22"/>
        </w:rPr>
        <w:lastRenderedPageBreak/>
        <w:t xml:space="preserve">serve on the School Metal Detector Study Committee.  The cost to the legislative bodies for each member per meeting on non-legislative days is subsistence of $202.03 and per diem of $35, plus mileage of $0.54 per mile.  These expenses will be managed within the budgets of the appointees’ respective legislative bodies.  Additionally, the staffing for this committee will be provided by the Chairmen of the Senate and House Education and Public Works Committees.  Any additional work will be managed by the existing staff and within existing appropriations.  Therefore, the bill is not expected to have an expenditure impact on the </w:t>
      </w:r>
      <w:r>
        <w:rPr>
          <w:sz w:val="22"/>
        </w:rPr>
        <w:t>general fund, other funds, or federal funds</w:t>
      </w:r>
      <w:r w:rsidRPr="00530062">
        <w:rPr>
          <w:sz w:val="22"/>
        </w:rPr>
        <w:t xml:space="preserve"> for the Senate or the House of Representatives.  </w:t>
      </w:r>
    </w:p>
    <w:p w:rsidR="00362806" w:rsidRPr="00530062" w:rsidRDefault="00362806" w:rsidP="00362806">
      <w:pPr>
        <w:rPr>
          <w:b/>
        </w:rPr>
      </w:pPr>
      <w:r>
        <w:rPr>
          <w:b/>
        </w:rPr>
        <w:t>I</w:t>
      </w:r>
      <w:r w:rsidRPr="00530062">
        <w:rPr>
          <w:b/>
        </w:rPr>
        <w:t>ntroduced on January 31, 2018</w:t>
      </w:r>
    </w:p>
    <w:p w:rsidR="00362806" w:rsidRPr="00530062" w:rsidRDefault="00362806" w:rsidP="00362806">
      <w:r w:rsidRPr="00530062">
        <w:rPr>
          <w:b/>
        </w:rPr>
        <w:t>State Expenditure</w:t>
      </w:r>
    </w:p>
    <w:p w:rsidR="00362806" w:rsidRPr="00530062" w:rsidRDefault="00362806" w:rsidP="0036280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30062">
        <w:rPr>
          <w:sz w:val="22"/>
        </w:rPr>
        <w:t xml:space="preserve">This bill creates the School Metal Detector Study Committee to study whether it is in the public best interest to require the instillation and use of metal detectors at public schools in the state.  The committee will make a report of its recommendations to the General Assembly within sixty days of the effective date of this bill, at which time the committee will dissolve.  </w:t>
      </w:r>
    </w:p>
    <w:p w:rsidR="00362806" w:rsidRDefault="00362806"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30062">
        <w:t xml:space="preserve">The committee will consist of three members from the Senate, appointed by the Chairman of the Senate Education Committee, and three members from the House, appointed by the Chairman of the House Education and Public Works Committee.  The cost to the legislative bodies for each member per meeting on non-legislative days is subsistence of $202.03 and per diem of $35, plus mileage of $0.54 per mile.  These expenses will be managed within the budgets of the appointees’ respective legislative bodies.  Additionally, the staffing for this committee will be provided by the Chairmen of the Senate and House Education and Public Works Committees.   Any additional work will be managed by the existing staff and within existing appropriations.  Therefore, the bill is not expected to have an expenditure impact on the </w:t>
      </w:r>
      <w:r>
        <w:t>general fund, other funds, or federal funds</w:t>
      </w:r>
      <w:r w:rsidRPr="00530062">
        <w:t xml:space="preserve"> for the Senate or the House of Representatives.</w:t>
      </w:r>
    </w:p>
    <w:p w:rsidR="00362806" w:rsidRDefault="00362806"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806" w:rsidRDefault="00362806"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62806" w:rsidRPr="00362806" w:rsidRDefault="00362806"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362806" w:rsidRDefault="00362806"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806" w:rsidRDefault="00362806"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62806" w:rsidSect="0036280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366FA" w:rsidRDefault="000366FA" w:rsidP="009A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A9C" w:rsidRDefault="009A3A9C" w:rsidP="009A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A9C" w:rsidRDefault="009A3A9C" w:rsidP="009A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A9C" w:rsidRDefault="009A3A9C" w:rsidP="009A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A9C" w:rsidRDefault="009A3A9C" w:rsidP="009A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A9C" w:rsidRDefault="009A3A9C" w:rsidP="009A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A9C" w:rsidRDefault="009A3A9C" w:rsidP="009A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6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A6521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16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4F3161">
        <w:rPr>
          <w:color w:val="000000" w:themeColor="text1"/>
          <w:u w:color="000000" w:themeColor="text1"/>
        </w:rPr>
        <w:t>TO CREATE THE “SCHOOL METAL DETECTOR STUDY COMMITTEE” TO STUDY WHETHER IT IS IN THE PUBLIC INTEREST TO REQUIRE THE INSTALLATION AND USE OF METAL DETECTORS AT PUBLIC SCHOOLS IN THIS STATE, TO PROVIDE FOR THE MEMBERSHIP OF THE STUDY COMMITTEE,</w:t>
      </w:r>
      <w:r w:rsidR="00B666EB">
        <w:rPr>
          <w:color w:val="000000" w:themeColor="text1"/>
          <w:u w:color="000000" w:themeColor="text1"/>
        </w:rPr>
        <w:t xml:space="preserve"> AND</w:t>
      </w:r>
      <w:r w:rsidRPr="004F3161">
        <w:rPr>
          <w:color w:val="000000" w:themeColor="text1"/>
          <w:u w:color="000000" w:themeColor="text1"/>
        </w:rPr>
        <w:t xml:space="preserve"> TO REQUIRE THE STUDY COMMITTEE TO PREPARE A REPORT FOR THE GENERAL ASSEMBLY. </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A65212" w:rsidRDefault="00A652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5212" w:rsidRDefault="00A652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626" w:rsidRPr="004F3161" w:rsidRDefault="00C51626" w:rsidP="00C51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3161">
        <w:rPr>
          <w:color w:val="000000" w:themeColor="text1"/>
          <w:u w:color="000000" w:themeColor="text1"/>
        </w:rPr>
        <w:t>SECTION</w:t>
      </w:r>
      <w:r>
        <w:rPr>
          <w:color w:val="000000" w:themeColor="text1"/>
          <w:u w:color="000000" w:themeColor="text1"/>
        </w:rPr>
        <w:tab/>
      </w:r>
      <w:r w:rsidRPr="004F3161">
        <w:rPr>
          <w:color w:val="000000" w:themeColor="text1"/>
          <w:u w:color="000000" w:themeColor="text1"/>
        </w:rPr>
        <w:t>1.</w:t>
      </w:r>
      <w:r w:rsidRPr="004F3161">
        <w:rPr>
          <w:color w:val="000000" w:themeColor="text1"/>
          <w:u w:color="000000" w:themeColor="text1"/>
        </w:rPr>
        <w:tab/>
        <w:t>(A)</w:t>
      </w:r>
      <w:r w:rsidRPr="004F3161">
        <w:rPr>
          <w:color w:val="000000" w:themeColor="text1"/>
          <w:u w:color="000000" w:themeColor="text1"/>
        </w:rPr>
        <w:tab/>
        <w:t>There is created the School Metal Detector Study Committee to study whether it is in the public interest to require the installation and use of metal detectors at public schools in this State, taking into consideration, at a minimum, the costs and benefits of the metal detectors to the residents of this State</w:t>
      </w:r>
      <w:r w:rsidR="00704B89">
        <w:rPr>
          <w:color w:val="000000" w:themeColor="text1"/>
          <w:u w:color="000000" w:themeColor="text1"/>
        </w:rPr>
        <w:t>, potential sources of funding for the metal detectors,</w:t>
      </w:r>
      <w:r w:rsidRPr="004F3161">
        <w:rPr>
          <w:color w:val="000000" w:themeColor="text1"/>
          <w:u w:color="000000" w:themeColor="text1"/>
        </w:rPr>
        <w:t xml:space="preserve"> and the feasibility of having each school install metal detectors. </w:t>
      </w:r>
    </w:p>
    <w:p w:rsidR="00C51626" w:rsidRPr="004F3161" w:rsidRDefault="00C51626" w:rsidP="00C51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3161">
        <w:rPr>
          <w:color w:val="000000" w:themeColor="text1"/>
          <w:u w:color="000000" w:themeColor="text1"/>
        </w:rPr>
        <w:tab/>
        <w:t>(B)</w:t>
      </w:r>
      <w:r w:rsidRPr="004F3161">
        <w:rPr>
          <w:color w:val="000000" w:themeColor="text1"/>
          <w:u w:color="000000" w:themeColor="text1"/>
        </w:rPr>
        <w:tab/>
        <w:t>The study committee must be comprised of three members of the Senate appointed by the</w:t>
      </w:r>
      <w:r w:rsidR="00AE7309">
        <w:rPr>
          <w:color w:val="000000" w:themeColor="text1"/>
          <w:u w:color="000000" w:themeColor="text1"/>
        </w:rPr>
        <w:t xml:space="preserve"> Chairman of the</w:t>
      </w:r>
      <w:r w:rsidRPr="004F3161">
        <w:rPr>
          <w:color w:val="000000" w:themeColor="text1"/>
          <w:u w:color="000000" w:themeColor="text1"/>
        </w:rPr>
        <w:t xml:space="preserve"> Senate Education Committee and three members of the House of Representatives appointed by the</w:t>
      </w:r>
      <w:r w:rsidR="00AE7309">
        <w:rPr>
          <w:color w:val="000000" w:themeColor="text1"/>
          <w:u w:color="000000" w:themeColor="text1"/>
        </w:rPr>
        <w:t xml:space="preserve"> Chairman of the</w:t>
      </w:r>
      <w:r w:rsidRPr="004F3161">
        <w:rPr>
          <w:color w:val="000000" w:themeColor="text1"/>
          <w:u w:color="000000" w:themeColor="text1"/>
        </w:rPr>
        <w:t xml:space="preserve"> House Education and Public Works Committee. Vacancies in the study committee</w:t>
      </w:r>
      <w:r w:rsidR="00742D9C" w:rsidRPr="00742D9C">
        <w:rPr>
          <w:color w:val="000000" w:themeColor="text1"/>
          <w:u w:color="000000" w:themeColor="text1"/>
        </w:rPr>
        <w:t>’</w:t>
      </w:r>
      <w:r w:rsidRPr="004F3161">
        <w:rPr>
          <w:color w:val="000000" w:themeColor="text1"/>
          <w:u w:color="000000" w:themeColor="text1"/>
        </w:rPr>
        <w:t xml:space="preserve">s membership must be filled for the remainder of the unexpired term in the manner of the original appointment. </w:t>
      </w:r>
    </w:p>
    <w:p w:rsidR="00C51626" w:rsidRPr="004F3161" w:rsidRDefault="00C51626" w:rsidP="00C51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3161">
        <w:rPr>
          <w:color w:val="000000" w:themeColor="text1"/>
          <w:u w:color="000000" w:themeColor="text1"/>
        </w:rPr>
        <w:tab/>
        <w:t>(C)</w:t>
      </w:r>
      <w:r w:rsidRPr="004F3161">
        <w:rPr>
          <w:color w:val="000000" w:themeColor="text1"/>
          <w:u w:color="000000" w:themeColor="text1"/>
        </w:rPr>
        <w:tab/>
        <w:t xml:space="preserve">The Chairmen of the Senate Education and House Education and Public Works Committees shall provide appropriate staffing for the study committee. </w:t>
      </w:r>
    </w:p>
    <w:p w:rsidR="00C51626" w:rsidRPr="004F3161" w:rsidRDefault="00C51626" w:rsidP="00C51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3161">
        <w:rPr>
          <w:color w:val="000000" w:themeColor="text1"/>
          <w:u w:color="000000" w:themeColor="text1"/>
        </w:rPr>
        <w:tab/>
        <w:t>(D)</w:t>
      </w:r>
      <w:r w:rsidRPr="004F3161">
        <w:rPr>
          <w:color w:val="000000" w:themeColor="text1"/>
          <w:u w:color="000000" w:themeColor="text1"/>
        </w:rPr>
        <w:tab/>
        <w:t xml:space="preserve">The study committee shall make a report of its recommendations to the General Assembly </w:t>
      </w:r>
      <w:r w:rsidR="00704B89">
        <w:rPr>
          <w:color w:val="000000" w:themeColor="text1"/>
          <w:u w:color="000000" w:themeColor="text1"/>
        </w:rPr>
        <w:t>within sixty days of the effective date of this joint resolution</w:t>
      </w:r>
      <w:r w:rsidRPr="004F3161">
        <w:rPr>
          <w:color w:val="000000" w:themeColor="text1"/>
          <w:u w:color="000000" w:themeColor="text1"/>
        </w:rPr>
        <w:t xml:space="preserve">, at which time the study committee is dissolved. </w:t>
      </w:r>
    </w:p>
    <w:p w:rsidR="00C51626" w:rsidRPr="004F3161" w:rsidRDefault="00C51626" w:rsidP="00C51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5212" w:rsidRDefault="00C51626" w:rsidP="00C51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4F3161">
        <w:rPr>
          <w:color w:val="000000" w:themeColor="text1"/>
          <w:u w:color="000000" w:themeColor="text1"/>
        </w:rPr>
        <w:t>2.</w:t>
      </w:r>
      <w:r w:rsidRPr="004F3161">
        <w:rPr>
          <w:color w:val="000000" w:themeColor="text1"/>
          <w:u w:color="000000" w:themeColor="text1"/>
        </w:rPr>
        <w:tab/>
        <w:t>This joint resolution takes effect upon approval by the Governor.</w:t>
      </w:r>
    </w:p>
    <w:p w:rsidR="001D733C" w:rsidRDefault="00742D9C" w:rsidP="00DF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3419" w:rsidRDefault="00773419" w:rsidP="00773419">
      <w:pPr>
        <w:suppressAutoHyphens/>
      </w:pPr>
    </w:p>
    <w:sectPr w:rsidR="00773419" w:rsidSect="0036280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5212" w:rsidRDefault="00A65212" w:rsidP="009F0C77">
      <w:r>
        <w:separator/>
      </w:r>
    </w:p>
  </w:endnote>
  <w:endnote w:type="continuationSeparator" w:id="0">
    <w:p w:rsidR="00A65212" w:rsidRDefault="00A652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DF6B954-0A7F-457C-B1B3-33A955A38279}"/>
    <w:embedBold r:id="rId2" w:fontKey="{0BA6ECC8-AC42-418B-9C68-1B922E48311D}"/>
  </w:font>
  <w:font w:name="Calibri">
    <w:panose1 w:val="020F0502020204030204"/>
    <w:charset w:val="00"/>
    <w:family w:val="swiss"/>
    <w:pitch w:val="variable"/>
    <w:sig w:usb0="E00002FF" w:usb1="4000ACFF" w:usb2="00000001" w:usb3="00000000" w:csb0="0000019F" w:csb1="00000000"/>
    <w:embedRegular r:id="rId3" w:fontKey="{A16EC347-C7B1-4753-B604-666F801278DD}"/>
    <w:embedBold r:id="rId4" w:fontKey="{E42D81E6-95FD-4067-B98A-02C62590D1CE}"/>
  </w:font>
  <w:font w:name="Segoe UI">
    <w:panose1 w:val="020B0502040204020203"/>
    <w:charset w:val="00"/>
    <w:family w:val="swiss"/>
    <w:pitch w:val="variable"/>
    <w:sig w:usb0="E10022FF" w:usb1="C000E47F" w:usb2="00000029" w:usb3="00000000" w:csb0="000001DF" w:csb1="00000000"/>
    <w:embedRegular r:id="rId5" w:fontKey="{3088BC0F-F6A2-4574-8F41-2BF5AED01FE5}"/>
  </w:font>
  <w:font w:name="Cambria">
    <w:panose1 w:val="02040503050406030204"/>
    <w:charset w:val="00"/>
    <w:family w:val="roman"/>
    <w:pitch w:val="variable"/>
    <w:sig w:usb0="E00002FF" w:usb1="400004FF" w:usb2="00000000" w:usb3="00000000" w:csb0="0000019F" w:csb1="00000000"/>
    <w:embedRegular r:id="rId6" w:fontKey="{2A250E79-493D-4B4C-AAB8-401BCC896A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33C" w:rsidRPr="000366FA" w:rsidRDefault="000366FA" w:rsidP="000366FA">
    <w:pPr>
      <w:pStyle w:val="Footer"/>
      <w:tabs>
        <w:tab w:val="clear" w:pos="4680"/>
        <w:tab w:val="clear" w:pos="9360"/>
        <w:tab w:val="center" w:pos="2995"/>
      </w:tabs>
      <w:spacing w:before="120"/>
    </w:pPr>
    <w:r>
      <w:t>[4810</w:t>
    </w:r>
    <w:r w:rsidR="00362806">
      <w:t>-</w:t>
    </w:r>
    <w:r w:rsidR="00362806">
      <w:fldChar w:fldCharType="begin"/>
    </w:r>
    <w:r w:rsidR="00362806">
      <w:instrText xml:space="preserve"> PAGE  \* MERGEFORMAT </w:instrText>
    </w:r>
    <w:r w:rsidR="00362806">
      <w:fldChar w:fldCharType="separate"/>
    </w:r>
    <w:r w:rsidR="00773419">
      <w:rPr>
        <w:noProof/>
      </w:rPr>
      <w:t>3</w:t>
    </w:r>
    <w:r w:rsidR="00362806">
      <w:fldChar w:fldCharType="end"/>
    </w:r>
    <w:r w:rsidR="0036280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806" w:rsidRPr="000366FA" w:rsidRDefault="00362806" w:rsidP="000366FA">
    <w:pPr>
      <w:pStyle w:val="Footer"/>
      <w:tabs>
        <w:tab w:val="clear" w:pos="4680"/>
        <w:tab w:val="clear" w:pos="9360"/>
        <w:tab w:val="center" w:pos="2995"/>
      </w:tabs>
      <w:spacing w:before="120"/>
    </w:pPr>
    <w:r>
      <w:t>[4810]</w:t>
    </w:r>
    <w:r>
      <w:tab/>
    </w:r>
    <w:r>
      <w:fldChar w:fldCharType="begin"/>
    </w:r>
    <w:r>
      <w:instrText xml:space="preserve"> PAGE  \* MERGEFORMAT </w:instrText>
    </w:r>
    <w:r>
      <w:fldChar w:fldCharType="separate"/>
    </w:r>
    <w:r w:rsidR="0077341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5212" w:rsidRDefault="00A65212" w:rsidP="009F0C77">
      <w:r>
        <w:separator/>
      </w:r>
    </w:p>
  </w:footnote>
  <w:footnote w:type="continuationSeparator" w:id="0">
    <w:p w:rsidR="00A65212" w:rsidRDefault="00A652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10CZ18"/>
    <w:docVar w:name="CoverBillType" w:val="j"/>
    <w:docVar w:name="DocPath" w:val="L:\Council\bills\NBD\11210CZ18.DOCX"/>
    <w:docVar w:name="dvBillNumber" w:val="4810"/>
    <w:docVar w:name="dvBillNumberPrefix" w:val="H. "/>
    <w:docVar w:name="dvOriginalBody" w:val="House"/>
    <w:docVar w:name="dvSteno" w:val="NBD"/>
    <w:docVar w:name="NameofBody" w:val="h"/>
    <w:docVar w:name="vGroup2" w:val="Council"/>
  </w:docVars>
  <w:rsids>
    <w:rsidRoot w:val="00A65212"/>
    <w:rsid w:val="00011869"/>
    <w:rsid w:val="00015CD6"/>
    <w:rsid w:val="000366FA"/>
    <w:rsid w:val="000E0100"/>
    <w:rsid w:val="000E1785"/>
    <w:rsid w:val="000F40FA"/>
    <w:rsid w:val="001035F1"/>
    <w:rsid w:val="0010776B"/>
    <w:rsid w:val="00133E66"/>
    <w:rsid w:val="001435A3"/>
    <w:rsid w:val="00146ED3"/>
    <w:rsid w:val="00151044"/>
    <w:rsid w:val="001B17A7"/>
    <w:rsid w:val="001D08F2"/>
    <w:rsid w:val="001D3A58"/>
    <w:rsid w:val="001D525B"/>
    <w:rsid w:val="001D733C"/>
    <w:rsid w:val="001D7F4F"/>
    <w:rsid w:val="00205238"/>
    <w:rsid w:val="002321B6"/>
    <w:rsid w:val="00250967"/>
    <w:rsid w:val="002543C8"/>
    <w:rsid w:val="0025541D"/>
    <w:rsid w:val="00284AAE"/>
    <w:rsid w:val="002E5912"/>
    <w:rsid w:val="00301B21"/>
    <w:rsid w:val="00325348"/>
    <w:rsid w:val="0032732C"/>
    <w:rsid w:val="00336AD0"/>
    <w:rsid w:val="00362806"/>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586B"/>
    <w:rsid w:val="006D58AA"/>
    <w:rsid w:val="00704B89"/>
    <w:rsid w:val="00734F00"/>
    <w:rsid w:val="00742D9C"/>
    <w:rsid w:val="00773419"/>
    <w:rsid w:val="007A70AE"/>
    <w:rsid w:val="008362E8"/>
    <w:rsid w:val="0085786E"/>
    <w:rsid w:val="008A1768"/>
    <w:rsid w:val="008A489F"/>
    <w:rsid w:val="008F0F33"/>
    <w:rsid w:val="008F4429"/>
    <w:rsid w:val="0094021A"/>
    <w:rsid w:val="009A3A9C"/>
    <w:rsid w:val="009B44AF"/>
    <w:rsid w:val="009C6A0B"/>
    <w:rsid w:val="009F0C77"/>
    <w:rsid w:val="009F47CC"/>
    <w:rsid w:val="009F4DD1"/>
    <w:rsid w:val="00A02543"/>
    <w:rsid w:val="00A41684"/>
    <w:rsid w:val="00A64E80"/>
    <w:rsid w:val="00A65212"/>
    <w:rsid w:val="00A72BCD"/>
    <w:rsid w:val="00A741D9"/>
    <w:rsid w:val="00A833AB"/>
    <w:rsid w:val="00A9741D"/>
    <w:rsid w:val="00AC34A2"/>
    <w:rsid w:val="00AD1C9A"/>
    <w:rsid w:val="00AD4B17"/>
    <w:rsid w:val="00AE7309"/>
    <w:rsid w:val="00B2744C"/>
    <w:rsid w:val="00B412D4"/>
    <w:rsid w:val="00B666EB"/>
    <w:rsid w:val="00BD7B8E"/>
    <w:rsid w:val="00BE3C22"/>
    <w:rsid w:val="00C0345E"/>
    <w:rsid w:val="00C31C95"/>
    <w:rsid w:val="00C3483A"/>
    <w:rsid w:val="00C51626"/>
    <w:rsid w:val="00C74E9D"/>
    <w:rsid w:val="00C826DD"/>
    <w:rsid w:val="00C82FD3"/>
    <w:rsid w:val="00C92819"/>
    <w:rsid w:val="00CC6B7B"/>
    <w:rsid w:val="00CD2089"/>
    <w:rsid w:val="00D73A67"/>
    <w:rsid w:val="00D970A9"/>
    <w:rsid w:val="00DF3845"/>
    <w:rsid w:val="00DF6988"/>
    <w:rsid w:val="00E37F17"/>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1B6ADD-2679-41D0-BA0A-EC2FE65D4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2D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2D9C"/>
    <w:rPr>
      <w:rFonts w:ascii="Segoe UI" w:eastAsia="Times New Roman" w:hAnsi="Segoe UI" w:cs="Segoe UI"/>
      <w:sz w:val="18"/>
      <w:szCs w:val="18"/>
    </w:rPr>
  </w:style>
  <w:style w:type="paragraph" w:styleId="NoSpacing">
    <w:name w:val="No Spacing"/>
    <w:uiPriority w:val="1"/>
    <w:qFormat/>
    <w:rsid w:val="0036280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F0AD3C-2FEB-4680-BFF3-67F6F9865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7E71FE73.dotm</Template>
  <TotalTime>0</TotalTime>
  <Pages>5</Pages>
  <Words>1226</Words>
  <Characters>6394</Characters>
  <Application>Microsoft Office Word</Application>
  <DocSecurity>0</DocSecurity>
  <Lines>169</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4810 Text of Previous Version (Feb. 15, 2018) - South Carolina Legislature Online</dc:title>
  <dc:creator>%USERNAME%</dc:creator>
  <cp:lastModifiedBy>Miriam Cook</cp:lastModifiedBy>
  <cp:revision>2</cp:revision>
  <cp:lastPrinted>2018-01-30T16:17:00Z</cp:lastPrinted>
  <dcterms:created xsi:type="dcterms:W3CDTF">2018-02-16T00:34:00Z</dcterms:created>
  <dcterms:modified xsi:type="dcterms:W3CDTF">2018-02-16T00:34:00Z</dcterms:modified>
</cp:coreProperties>
</file>