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C9A" w:rsidRDefault="00E35C9A" w:rsidP="00125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25EBE" w:rsidRDefault="00125EBE" w:rsidP="00125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EBE" w:rsidRDefault="00125EBE" w:rsidP="00125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EBE" w:rsidRDefault="00125EBE" w:rsidP="00125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EBE" w:rsidRDefault="00125EBE" w:rsidP="00125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EBE" w:rsidRDefault="00125EBE" w:rsidP="00125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EBE" w:rsidRDefault="00125EBE" w:rsidP="00125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5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0DA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45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C219C">
        <w:rPr>
          <w:color w:val="000000" w:themeColor="text1"/>
          <w:u w:color="000000" w:themeColor="text1"/>
        </w:rPr>
        <w:t>TO AMEND THE CODE OF LAWS OF SOUTH CAROLINA, 1976, BY ADDING SECTION 40</w:t>
      </w:r>
      <w:r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75 SO AS TO PROHIBIT A PRIVATE INVESTIGATION BUSINESS FROM KNOWINGLY REPRESENTING MULTIPLE PARTIES WITH OPPOSING INTERESTS IN CIVIL OR CRIMINAL MATTERS AND TO PROVIDE PENALTIES.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0DA1" w:rsidRDefault="00D50D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50DA1" w:rsidRDefault="00D50D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5CD" w:rsidRPr="009C219C" w:rsidRDefault="009E45CD" w:rsidP="009E4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 xml:space="preserve">Chapter 18, Title 40 of the 1976 Code is amended by adding: </w:t>
      </w:r>
    </w:p>
    <w:p w:rsidR="009E45CD" w:rsidRPr="009C219C" w:rsidRDefault="009E45CD" w:rsidP="009E4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45CD" w:rsidRPr="009C219C" w:rsidRDefault="009E45CD" w:rsidP="009E4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“Section 40</w:t>
      </w:r>
      <w:r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noBreakHyphen/>
      </w:r>
      <w:r w:rsidRPr="009C219C">
        <w:rPr>
          <w:color w:val="000000" w:themeColor="text1"/>
          <w:u w:color="000000" w:themeColor="text1"/>
        </w:rPr>
        <w:t>75.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 xml:space="preserve">It is unlawful for a private investigator or private investigation business to knowingly provide services to multiple parties whose interests are diametrically opposed to one another in a civil or criminal matter. </w:t>
      </w:r>
    </w:p>
    <w:p w:rsidR="009E45CD" w:rsidRPr="009C219C" w:rsidRDefault="009E45CD" w:rsidP="009E4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(B)(1)</w:t>
      </w:r>
      <w:r w:rsidRPr="009C219C">
        <w:rPr>
          <w:color w:val="000000" w:themeColor="text1"/>
          <w:u w:color="000000" w:themeColor="text1"/>
        </w:rPr>
        <w:tab/>
      </w:r>
      <w:r w:rsidRPr="00503E38">
        <w:rPr>
          <w:color w:val="000000" w:themeColor="text1"/>
          <w:u w:color="000000" w:themeColor="text1"/>
        </w:rPr>
        <w:t xml:space="preserve">In addition to other penalties for a violation of the provisions of this chapter, a person who violates the provisions of this section is guilty of a misdemeanor and, upon conviction, must be fined not more than: </w:t>
      </w:r>
      <w:r w:rsidRPr="009C219C">
        <w:rPr>
          <w:color w:val="000000" w:themeColor="text1"/>
          <w:u w:color="000000" w:themeColor="text1"/>
        </w:rPr>
        <w:t xml:space="preserve"> </w:t>
      </w:r>
    </w:p>
    <w:p w:rsidR="009E45CD" w:rsidRPr="009C219C" w:rsidRDefault="009E45CD" w:rsidP="009E4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 xml:space="preserve">five hundred dollars and his </w:t>
      </w:r>
      <w:r>
        <w:rPr>
          <w:color w:val="000000" w:themeColor="text1"/>
          <w:u w:color="000000" w:themeColor="text1"/>
        </w:rPr>
        <w:t>Private Investigation L</w:t>
      </w:r>
      <w:r w:rsidRPr="009C219C">
        <w:rPr>
          <w:color w:val="000000" w:themeColor="text1"/>
          <w:u w:color="000000" w:themeColor="text1"/>
        </w:rPr>
        <w:t>icense</w:t>
      </w:r>
      <w:r>
        <w:rPr>
          <w:color w:val="000000" w:themeColor="text1"/>
          <w:u w:color="000000" w:themeColor="text1"/>
        </w:rPr>
        <w:t xml:space="preserve"> and private investigator registration certificate, as applicable,</w:t>
      </w:r>
      <w:r w:rsidRPr="009C219C">
        <w:rPr>
          <w:color w:val="000000" w:themeColor="text1"/>
          <w:u w:color="000000" w:themeColor="text1"/>
        </w:rPr>
        <w:t xml:space="preserve"> must be suspended for two years for a first offense; </w:t>
      </w:r>
    </w:p>
    <w:p w:rsidR="009E45CD" w:rsidRPr="009C219C" w:rsidRDefault="009E45CD" w:rsidP="009E4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one thousand dollars and his</w:t>
      </w:r>
      <w:r>
        <w:rPr>
          <w:color w:val="000000" w:themeColor="text1"/>
          <w:u w:color="000000" w:themeColor="text1"/>
        </w:rPr>
        <w:t xml:space="preserve"> Private Investigation</w:t>
      </w:r>
      <w:r w:rsidRPr="009C21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9C219C">
        <w:rPr>
          <w:color w:val="000000" w:themeColor="text1"/>
          <w:u w:color="000000" w:themeColor="text1"/>
        </w:rPr>
        <w:t>icense</w:t>
      </w:r>
      <w:r>
        <w:rPr>
          <w:color w:val="000000" w:themeColor="text1"/>
          <w:u w:color="000000" w:themeColor="text1"/>
        </w:rPr>
        <w:t xml:space="preserve"> and private investigator registration certificate, as applicable,</w:t>
      </w:r>
      <w:r w:rsidRPr="009C219C">
        <w:rPr>
          <w:color w:val="000000" w:themeColor="text1"/>
          <w:u w:color="000000" w:themeColor="text1"/>
        </w:rPr>
        <w:t xml:space="preserve"> must be suspended for three years for a second offense; and</w:t>
      </w:r>
    </w:p>
    <w:p w:rsidR="009E45CD" w:rsidRPr="009C219C" w:rsidRDefault="009E45CD" w:rsidP="009E4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one thous</w:t>
      </w:r>
      <w:r>
        <w:rPr>
          <w:color w:val="000000" w:themeColor="text1"/>
          <w:u w:color="000000" w:themeColor="text1"/>
        </w:rPr>
        <w:t>and and five hundred dollars and</w:t>
      </w:r>
      <w:r w:rsidRPr="009C219C">
        <w:rPr>
          <w:color w:val="000000" w:themeColor="text1"/>
          <w:u w:color="000000" w:themeColor="text1"/>
        </w:rPr>
        <w:t xml:space="preserve"> his</w:t>
      </w:r>
      <w:r>
        <w:rPr>
          <w:color w:val="000000" w:themeColor="text1"/>
          <w:u w:color="000000" w:themeColor="text1"/>
        </w:rPr>
        <w:t xml:space="preserve"> Private Investigation L</w:t>
      </w:r>
      <w:r w:rsidRPr="009C219C">
        <w:rPr>
          <w:color w:val="000000" w:themeColor="text1"/>
          <w:u w:color="000000" w:themeColor="text1"/>
        </w:rPr>
        <w:t>icense</w:t>
      </w:r>
      <w:r>
        <w:rPr>
          <w:color w:val="000000" w:themeColor="text1"/>
          <w:u w:color="000000" w:themeColor="text1"/>
        </w:rPr>
        <w:t xml:space="preserve"> and private investigator registration certificate, as applicable,</w:t>
      </w:r>
      <w:r w:rsidRPr="009C219C">
        <w:rPr>
          <w:color w:val="000000" w:themeColor="text1"/>
          <w:u w:color="000000" w:themeColor="text1"/>
        </w:rPr>
        <w:t xml:space="preserve"> must be suspended for five years for a third and all subsequent offenses. </w:t>
      </w:r>
    </w:p>
    <w:p w:rsidR="009E45CD" w:rsidRPr="009C219C" w:rsidRDefault="009E45CD" w:rsidP="009E4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9C219C">
        <w:rPr>
          <w:color w:val="000000" w:themeColor="text1"/>
          <w:u w:color="000000" w:themeColor="text1"/>
        </w:rPr>
        <w:t>(2)</w:t>
      </w:r>
      <w:r w:rsidRPr="009C219C">
        <w:rPr>
          <w:color w:val="000000" w:themeColor="text1"/>
          <w:u w:color="000000" w:themeColor="text1"/>
        </w:rPr>
        <w:tab/>
        <w:t xml:space="preserve">A private investigator or investigation business who violates the provisions of this section must reimburse the clients for all payments made to the investigator or investigation business.” </w:t>
      </w:r>
    </w:p>
    <w:p w:rsidR="009E45CD" w:rsidRPr="009C219C" w:rsidRDefault="009E45CD" w:rsidP="009E4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0DA1" w:rsidRDefault="009E45CD" w:rsidP="009E4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9C219C">
        <w:rPr>
          <w:color w:val="000000" w:themeColor="text1"/>
          <w:u w:color="000000" w:themeColor="text1"/>
        </w:rPr>
        <w:t>This act takes effect upon approval by the Governor.</w:t>
      </w:r>
    </w:p>
    <w:p w:rsidR="00FF1746" w:rsidRDefault="009E45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5C9A" w:rsidRDefault="00E35C9A" w:rsidP="00E35C9A">
      <w:pPr>
        <w:suppressAutoHyphens/>
      </w:pPr>
    </w:p>
    <w:sectPr w:rsidR="00E35C9A" w:rsidSect="00E35C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DA1" w:rsidRDefault="00D50DA1" w:rsidP="009F0C77">
      <w:r>
        <w:separator/>
      </w:r>
    </w:p>
  </w:endnote>
  <w:endnote w:type="continuationSeparator" w:id="0">
    <w:p w:rsidR="00D50DA1" w:rsidRDefault="00D50D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FD39AED-DD7C-422B-BC44-373AEA227D63}"/>
    <w:embedBold r:id="rId2" w:fontKey="{89161EE8-17D8-4C34-BEB5-717B1D57A6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C7DAD7-FB23-4AE6-A4DD-29938902089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5E4D158-1A43-4271-AD89-DD53C4BFA0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0B6804-9477-4DC2-B5AE-B4F2ACED08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746" w:rsidRPr="00E35C9A" w:rsidRDefault="00E35C9A" w:rsidP="00E35C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DA1" w:rsidRDefault="00D50DA1" w:rsidP="009F0C77">
      <w:r>
        <w:separator/>
      </w:r>
    </w:p>
  </w:footnote>
  <w:footnote w:type="continuationSeparator" w:id="0">
    <w:p w:rsidR="00D50DA1" w:rsidRDefault="00D50D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31CZ18"/>
    <w:docVar w:name="CoverBillType" w:val="b"/>
    <w:docVar w:name="DocPath" w:val="L:\Council\bills\NBD\11231CZ18.DOCX"/>
    <w:docVar w:name="dvBillNumber" w:val="487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50DA1"/>
    <w:rsid w:val="00011869"/>
    <w:rsid w:val="00015CD6"/>
    <w:rsid w:val="000433CB"/>
    <w:rsid w:val="000E0100"/>
    <w:rsid w:val="000E1785"/>
    <w:rsid w:val="000F40FA"/>
    <w:rsid w:val="001035F1"/>
    <w:rsid w:val="0010776B"/>
    <w:rsid w:val="00125EBE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07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1C2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45CD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0DA1"/>
    <w:rsid w:val="00D73A67"/>
    <w:rsid w:val="00D970A9"/>
    <w:rsid w:val="00DF3845"/>
    <w:rsid w:val="00E35C9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174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7D915C-7809-409C-B098-46E6B4661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50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07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6ACD8-AD89-49CB-99D5-0C8F851FC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33C986BE.dotm</Template>
  <TotalTime>0</TotalTime>
  <Pages>1</Pages>
  <Words>267</Words>
  <Characters>1452</Characters>
  <Application>Microsoft Office Word</Application>
  <DocSecurity>0</DocSecurity>
  <Lines>48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4879 Text of Previous Version (Feb. 8, 2018) - South Carolina Legislature Online</dc:title>
  <dc:creator>%USERNAME%</dc:creator>
  <cp:lastModifiedBy>S Volk</cp:lastModifiedBy>
  <cp:revision>2</cp:revision>
  <cp:lastPrinted>2018-02-07T15:53:00Z</cp:lastPrinted>
  <dcterms:created xsi:type="dcterms:W3CDTF">2018-02-08T16:21:00Z</dcterms:created>
  <dcterms:modified xsi:type="dcterms:W3CDTF">2018-02-08T16:21:00Z</dcterms:modified>
</cp:coreProperties>
</file>