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F25" w:rsidRDefault="00CD6F2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429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6A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EAST CLARENDON HIGH SCHOOL VARSITY SOFTBALL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6B7D8C">
        <w:rPr>
          <w:color w:val="000000" w:themeColor="text1"/>
          <w:u w:color="000000" w:themeColor="text1"/>
        </w:rPr>
        <w:t>WINNING</w:t>
      </w:r>
      <w:r w:rsidRPr="00E542A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2017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6AF4" w:rsidRDefault="007F4293" w:rsidP="00CD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56AF4">
        <w:t xml:space="preserve">the South Carolina House of Representatives is pleased to learn that the members of the East Clarendon softball team </w:t>
      </w:r>
      <w:r w:rsidR="00556AF4">
        <w:rPr>
          <w:color w:val="000000" w:themeColor="text1"/>
          <w:u w:color="000000" w:themeColor="text1"/>
        </w:rPr>
        <w:t>captured</w:t>
      </w:r>
      <w:r w:rsidR="00556AF4">
        <w:t xml:space="preserve"> top honors at the state competition held </w:t>
      </w:r>
      <w:r w:rsidR="00A95A5F">
        <w:t>on the East Clarendon</w:t>
      </w:r>
      <w:r w:rsidR="00556AF4">
        <w:t xml:space="preserve"> </w:t>
      </w:r>
      <w:r w:rsidR="00A95A5F">
        <w:t xml:space="preserve">home field </w:t>
      </w:r>
      <w:r w:rsidR="00556AF4">
        <w:t xml:space="preserve">on </w:t>
      </w:r>
      <w:r w:rsidR="00A95A5F">
        <w:t>Wednesday, May 17, 2017</w:t>
      </w:r>
      <w:r w:rsidR="00556AF4">
        <w:t>; and</w:t>
      </w:r>
    </w:p>
    <w:p w:rsidR="00556AF4" w:rsidRDefault="00556AF4" w:rsidP="00CD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6AF4" w:rsidRDefault="00556AF4" w:rsidP="00CD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</w:t>
      </w:r>
      <w:r w:rsidR="00A95A5F">
        <w:t>faithful</w:t>
      </w:r>
      <w:r>
        <w:t xml:space="preserve"> fans, the </w:t>
      </w:r>
      <w:r w:rsidR="00A95A5F">
        <w:t>East Clarendon Lady Wolverines</w:t>
      </w:r>
      <w:r>
        <w:t xml:space="preserve"> </w:t>
      </w:r>
      <w:r w:rsidR="00D047F2">
        <w:t>overcame a 3</w:t>
      </w:r>
      <w:r w:rsidR="00E87891">
        <w:noBreakHyphen/>
      </w:r>
      <w:r w:rsidR="00D047F2">
        <w:t>0 deficit</w:t>
      </w:r>
      <w:r w:rsidR="009949D1">
        <w:t xml:space="preserve"> in the second game of the best</w:t>
      </w:r>
      <w:r w:rsidR="00E87891">
        <w:noBreakHyphen/>
      </w:r>
      <w:r w:rsidR="009949D1">
        <w:t>of</w:t>
      </w:r>
      <w:r w:rsidR="00E87891">
        <w:noBreakHyphen/>
      </w:r>
      <w:r w:rsidR="009949D1">
        <w:t>three series</w:t>
      </w:r>
      <w:r w:rsidR="00D047F2">
        <w:t xml:space="preserve"> to </w:t>
      </w:r>
      <w:r>
        <w:t xml:space="preserve">defeat </w:t>
      </w:r>
      <w:r w:rsidR="00A95A5F">
        <w:t>a</w:t>
      </w:r>
      <w:r>
        <w:t xml:space="preserve"> fine, competitive </w:t>
      </w:r>
      <w:r w:rsidR="00811369">
        <w:t xml:space="preserve">Dixie High School </w:t>
      </w:r>
      <w:r w:rsidR="00A95A5F">
        <w:t xml:space="preserve">team </w:t>
      </w:r>
      <w:r w:rsidR="006B7D8C">
        <w:t xml:space="preserve">with a score of </w:t>
      </w:r>
      <w:r w:rsidR="00811369">
        <w:t>4</w:t>
      </w:r>
      <w:r w:rsidR="00E87891">
        <w:noBreakHyphen/>
      </w:r>
      <w:r w:rsidR="00811369">
        <w:t>3</w:t>
      </w:r>
      <w:r w:rsidR="00D047F2">
        <w:t>,</w:t>
      </w:r>
      <w:r w:rsidR="00811369">
        <w:t xml:space="preserve"> </w:t>
      </w:r>
      <w:r w:rsidR="009949D1">
        <w:t>finishing with</w:t>
      </w:r>
      <w:r w:rsidR="00A95A5F">
        <w:t xml:space="preserve"> a 24</w:t>
      </w:r>
      <w:r w:rsidR="00E87891">
        <w:noBreakHyphen/>
      </w:r>
      <w:r w:rsidR="00A95A5F">
        <w:t>5 season and tak</w:t>
      </w:r>
      <w:r w:rsidR="00D047F2">
        <w:t>ing</w:t>
      </w:r>
      <w:r w:rsidR="00A95A5F">
        <w:t xml:space="preserve"> the team</w:t>
      </w:r>
      <w:r w:rsidR="00E87891" w:rsidRPr="00E87891">
        <w:t>’</w:t>
      </w:r>
      <w:r w:rsidR="00A95A5F">
        <w:t>s second state trophy</w:t>
      </w:r>
      <w:r>
        <w:t>; and</w:t>
      </w:r>
    </w:p>
    <w:p w:rsidR="00A95A5F" w:rsidRDefault="00A95A5F" w:rsidP="00CD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2549" w:rsidRDefault="00A95A5F" w:rsidP="00CD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11369">
        <w:t xml:space="preserve">the Dixie Lady Hornets scored a run in the top of the first inning and two more in the third inning, </w:t>
      </w:r>
      <w:r w:rsidR="00AE2549">
        <w:t xml:space="preserve">but </w:t>
      </w:r>
      <w:r>
        <w:t xml:space="preserve">East Clarendon </w:t>
      </w:r>
      <w:r w:rsidR="00AE2549">
        <w:t xml:space="preserve">did not post </w:t>
      </w:r>
      <w:r w:rsidR="009949D1">
        <w:t>its</w:t>
      </w:r>
      <w:r w:rsidR="00AE2549">
        <w:t xml:space="preserve"> first run until the bottom of the fourth inning</w:t>
      </w:r>
      <w:r w:rsidR="00DF6D88">
        <w:t xml:space="preserve"> when Gracen W</w:t>
      </w:r>
      <w:r w:rsidR="00F36ED1">
        <w:t>atts got to home, one base at a</w:t>
      </w:r>
      <w:r w:rsidR="00DF6D88">
        <w:t xml:space="preserve"> time</w:t>
      </w:r>
      <w:r w:rsidR="006B7D8C">
        <w:t>,</w:t>
      </w:r>
      <w:r w:rsidR="00DF6D88">
        <w:t xml:space="preserve"> </w:t>
      </w:r>
      <w:r w:rsidR="00F36ED1">
        <w:t>with tactical batting from her teammates</w:t>
      </w:r>
      <w:r w:rsidR="006B7D8C">
        <w:t xml:space="preserve"> to close </w:t>
      </w:r>
      <w:r w:rsidR="00F36ED1">
        <w:t>the lead to 3</w:t>
      </w:r>
      <w:r w:rsidR="00E87891">
        <w:noBreakHyphen/>
      </w:r>
      <w:r w:rsidR="00F36ED1">
        <w:t>1</w:t>
      </w:r>
      <w:r w:rsidR="00AE2549">
        <w:t>; and</w:t>
      </w:r>
    </w:p>
    <w:p w:rsidR="00AE2549" w:rsidRDefault="00AE2549" w:rsidP="00CD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36ED1" w:rsidRDefault="00AE2549" w:rsidP="00CD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F6D88">
        <w:t xml:space="preserve">in the bottom of the fifth inning, </w:t>
      </w:r>
      <w:r w:rsidR="00D047F2">
        <w:t xml:space="preserve">senior </w:t>
      </w:r>
      <w:r w:rsidR="00F36ED1">
        <w:t>Mikayla Anderson eked out a run for the Lady Wolverines when the throw to home was bobbled, and the lead was narrowed to 3</w:t>
      </w:r>
      <w:r w:rsidR="00E87891">
        <w:noBreakHyphen/>
      </w:r>
      <w:r w:rsidR="00F36ED1">
        <w:t>2; and</w:t>
      </w:r>
    </w:p>
    <w:p w:rsidR="00F36ED1" w:rsidRDefault="00F36ED1" w:rsidP="00CD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2549" w:rsidRDefault="00F36ED1" w:rsidP="00CD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score </w:t>
      </w:r>
      <w:r w:rsidR="006B7D8C">
        <w:t>remained unchanged when</w:t>
      </w:r>
      <w:r>
        <w:t xml:space="preserve"> East Clarendon entered </w:t>
      </w:r>
      <w:r w:rsidR="00A95A5F">
        <w:t>the bottom of the seventh inning</w:t>
      </w:r>
      <w:r>
        <w:t xml:space="preserve">.  </w:t>
      </w:r>
      <w:r w:rsidR="00D047F2">
        <w:t>After posting</w:t>
      </w:r>
      <w:r w:rsidR="00A95A5F">
        <w:t xml:space="preserve"> two outs and </w:t>
      </w:r>
      <w:r>
        <w:t xml:space="preserve">facing </w:t>
      </w:r>
      <w:r w:rsidR="00A95A5F">
        <w:t>the bottom of the batting lineup</w:t>
      </w:r>
      <w:r>
        <w:t xml:space="preserve">, </w:t>
      </w:r>
      <w:r w:rsidR="00A95A5F">
        <w:t xml:space="preserve">the Lady Wolverines </w:t>
      </w:r>
      <w:r w:rsidR="006B7D8C">
        <w:t>facing the prospect of playing</w:t>
      </w:r>
      <w:r w:rsidR="00A95A5F">
        <w:t xml:space="preserve"> a third game</w:t>
      </w:r>
      <w:r w:rsidR="00811369">
        <w:t xml:space="preserve"> to determine the state </w:t>
      </w:r>
      <w:r w:rsidR="00811369">
        <w:lastRenderedPageBreak/>
        <w:t>champion b</w:t>
      </w:r>
      <w:r>
        <w:t>efore</w:t>
      </w:r>
      <w:r w:rsidR="00811369">
        <w:t xml:space="preserve"> </w:t>
      </w:r>
      <w:r w:rsidR="00D047F2">
        <w:t xml:space="preserve">senior </w:t>
      </w:r>
      <w:r w:rsidR="00811369">
        <w:t xml:space="preserve">Bailey Evans benefitted from a wild </w:t>
      </w:r>
      <w:r>
        <w:t>throw</w:t>
      </w:r>
      <w:r w:rsidR="00811369">
        <w:t xml:space="preserve"> to first that left her on first base and teammate Zoe McElveen on third</w:t>
      </w:r>
      <w:r w:rsidR="006B7D8C">
        <w:t xml:space="preserve">. </w:t>
      </w:r>
      <w:r w:rsidR="00DF6D88">
        <w:t>Zoe tied the score 3</w:t>
      </w:r>
      <w:r w:rsidR="00E87891">
        <w:noBreakHyphen/>
      </w:r>
      <w:r w:rsidR="00DF6D88">
        <w:t xml:space="preserve">3 when </w:t>
      </w:r>
      <w:r>
        <w:t>East Clarendon</w:t>
      </w:r>
      <w:r w:rsidR="00E87891" w:rsidRPr="00E87891">
        <w:t>’</w:t>
      </w:r>
      <w:r>
        <w:t>s</w:t>
      </w:r>
      <w:r w:rsidR="00DF6D88">
        <w:t xml:space="preserve"> Elly Floyd </w:t>
      </w:r>
      <w:r w:rsidR="009949D1">
        <w:t>batted</w:t>
      </w:r>
      <w:r w:rsidR="00DF6D88">
        <w:t xml:space="preserve"> the ball into right centerfield</w:t>
      </w:r>
      <w:r>
        <w:t>,</w:t>
      </w:r>
      <w:r w:rsidR="00DF6D88">
        <w:t xml:space="preserve"> and </w:t>
      </w:r>
      <w:r w:rsidR="00D047F2">
        <w:t xml:space="preserve">Bailey Evans </w:t>
      </w:r>
      <w:r w:rsidR="009949D1">
        <w:t xml:space="preserve">secured the championship game when she </w:t>
      </w:r>
      <w:r w:rsidR="00D047F2">
        <w:t>round</w:t>
      </w:r>
      <w:r w:rsidR="009949D1">
        <w:t>ed</w:t>
      </w:r>
      <w:r w:rsidR="00D047F2">
        <w:t xml:space="preserve"> home plate </w:t>
      </w:r>
      <w:r w:rsidR="009949D1">
        <w:t>on</w:t>
      </w:r>
      <w:r w:rsidR="00D047F2">
        <w:t xml:space="preserve"> Caitlin Timmons</w:t>
      </w:r>
      <w:r w:rsidR="00E87891" w:rsidRPr="00E87891">
        <w:t>’</w:t>
      </w:r>
      <w:r w:rsidR="00D047F2">
        <w:t xml:space="preserve"> </w:t>
      </w:r>
      <w:r w:rsidR="009949D1">
        <w:t>hit</w:t>
      </w:r>
      <w:r w:rsidR="00D047F2">
        <w:t xml:space="preserve"> to the right; and</w:t>
      </w:r>
    </w:p>
    <w:p w:rsidR="00811369" w:rsidRDefault="00811369" w:rsidP="00CD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11369" w:rsidRDefault="00811369" w:rsidP="00CD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E2549">
        <w:t>East Clarendon</w:t>
      </w:r>
      <w:r w:rsidR="00E87891" w:rsidRPr="00E87891">
        <w:t>’</w:t>
      </w:r>
      <w:r w:rsidR="00AE2549">
        <w:t>s pitcher Marleigh Floyd threw a six</w:t>
      </w:r>
      <w:r w:rsidR="00E87891">
        <w:noBreakHyphen/>
      </w:r>
      <w:r w:rsidR="00AE2549">
        <w:t xml:space="preserve">hitter game with </w:t>
      </w:r>
      <w:r w:rsidR="009949D1">
        <w:t xml:space="preserve">superb defensive </w:t>
      </w:r>
      <w:r w:rsidR="00AE2549">
        <w:t>assistance from her teammates in the field; and</w:t>
      </w:r>
    </w:p>
    <w:p w:rsidR="00556AF4" w:rsidRDefault="00556AF4" w:rsidP="00CD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6AF4" w:rsidRDefault="00556AF4" w:rsidP="00CD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="006B7D8C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9633DB">
        <w:rPr>
          <w:color w:val="000000" w:themeColor="text1"/>
          <w:u w:color="000000" w:themeColor="text1"/>
        </w:rPr>
        <w:t xml:space="preserve">strength, strategy, </w:t>
      </w:r>
      <w:r>
        <w:rPr>
          <w:color w:val="000000" w:themeColor="text1"/>
          <w:u w:color="000000" w:themeColor="text1"/>
        </w:rPr>
        <w:t xml:space="preserve">and </w:t>
      </w:r>
      <w:r w:rsidRPr="009633DB">
        <w:rPr>
          <w:color w:val="000000" w:themeColor="text1"/>
          <w:u w:color="000000" w:themeColor="text1"/>
        </w:rPr>
        <w:t>quickness</w:t>
      </w:r>
      <w:r>
        <w:rPr>
          <w:color w:val="000000" w:themeColor="text1"/>
          <w:u w:color="000000" w:themeColor="text1"/>
        </w:rPr>
        <w:t xml:space="preserve">, Head Coach </w:t>
      </w:r>
      <w:r>
        <w:t>Lisa Ard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skilled coaching staff maximized their own experience and passion to hone a championship</w:t>
      </w:r>
      <w:r w:rsidR="00E8789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</w:t>
      </w:r>
      <w:r w:rsidR="009949D1">
        <w:rPr>
          <w:color w:val="000000" w:themeColor="text1"/>
          <w:u w:color="000000" w:themeColor="text1"/>
        </w:rPr>
        <w:t>provide</w:t>
      </w:r>
      <w:r>
        <w:rPr>
          <w:color w:val="000000" w:themeColor="text1"/>
          <w:u w:color="000000" w:themeColor="text1"/>
        </w:rPr>
        <w:t xml:space="preserve"> these athletes</w:t>
      </w:r>
      <w:r w:rsidR="009949D1">
        <w:rPr>
          <w:color w:val="000000" w:themeColor="text1"/>
          <w:u w:color="000000" w:themeColor="text1"/>
        </w:rPr>
        <w:t xml:space="preserve"> with</w:t>
      </w:r>
      <w:r>
        <w:rPr>
          <w:color w:val="000000" w:themeColor="text1"/>
          <w:u w:color="000000" w:themeColor="text1"/>
        </w:rPr>
        <w:t xml:space="preserve"> lessons that will prove invaluable through life both on and off the diamond; and</w:t>
      </w:r>
    </w:p>
    <w:p w:rsidR="00556AF4" w:rsidRDefault="00556AF4" w:rsidP="00CD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4293" w:rsidRDefault="00556AF4" w:rsidP="0055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East Clarendon softball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="006B7D8C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7F4293">
        <w:t>.  Now, therefore,</w:t>
      </w:r>
    </w:p>
    <w:p w:rsidR="007F4293" w:rsidRDefault="007F42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4293" w:rsidRDefault="007F42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F4293" w:rsidRDefault="007F42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AF4" w:rsidRDefault="007F4293" w:rsidP="0055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56AF4">
        <w:t xml:space="preserve"> the members of the South Carolina House of Representatives, by this resolution, r</w:t>
      </w:r>
      <w:r w:rsidR="00556AF4">
        <w:rPr>
          <w:color w:val="000000" w:themeColor="text1"/>
          <w:u w:color="000000" w:themeColor="text1"/>
        </w:rPr>
        <w:t xml:space="preserve">ecognize and honor the </w:t>
      </w:r>
      <w:r w:rsidR="00556AF4">
        <w:t>East Clarendon High School varsity softball</w:t>
      </w:r>
      <w:r w:rsidR="00556AF4">
        <w:rPr>
          <w:color w:val="000000" w:themeColor="text1"/>
          <w:u w:color="000000" w:themeColor="text1"/>
        </w:rPr>
        <w:t xml:space="preserve"> </w:t>
      </w:r>
      <w:r w:rsidR="00556AF4" w:rsidRPr="00E542AE">
        <w:rPr>
          <w:color w:val="000000" w:themeColor="text1"/>
          <w:u w:color="000000" w:themeColor="text1"/>
        </w:rPr>
        <w:t>team</w:t>
      </w:r>
      <w:r w:rsidR="00556AF4">
        <w:rPr>
          <w:color w:val="000000" w:themeColor="text1"/>
          <w:u w:color="000000" w:themeColor="text1"/>
        </w:rPr>
        <w:t>, coaches, and school officials</w:t>
      </w:r>
      <w:r w:rsidR="00556AF4" w:rsidRPr="00E542AE">
        <w:rPr>
          <w:color w:val="000000" w:themeColor="text1"/>
          <w:u w:color="000000" w:themeColor="text1"/>
        </w:rPr>
        <w:t xml:space="preserve"> for </w:t>
      </w:r>
      <w:r w:rsidR="00556AF4">
        <w:rPr>
          <w:color w:val="000000" w:themeColor="text1"/>
          <w:u w:color="000000" w:themeColor="text1"/>
        </w:rPr>
        <w:t>an</w:t>
      </w:r>
      <w:r w:rsidR="00556AF4" w:rsidRPr="00E542AE">
        <w:rPr>
          <w:color w:val="000000" w:themeColor="text1"/>
          <w:u w:color="000000" w:themeColor="text1"/>
        </w:rPr>
        <w:t xml:space="preserve"> </w:t>
      </w:r>
      <w:r w:rsidR="00556AF4">
        <w:rPr>
          <w:color w:val="000000" w:themeColor="text1"/>
          <w:u w:color="000000" w:themeColor="text1"/>
        </w:rPr>
        <w:t>extraordinary</w:t>
      </w:r>
      <w:r w:rsidR="00556AF4" w:rsidRPr="00E542AE">
        <w:rPr>
          <w:color w:val="000000" w:themeColor="text1"/>
          <w:u w:color="000000" w:themeColor="text1"/>
        </w:rPr>
        <w:t xml:space="preserve"> season and </w:t>
      </w:r>
      <w:r w:rsidR="00556AF4">
        <w:rPr>
          <w:color w:val="000000" w:themeColor="text1"/>
          <w:u w:color="000000" w:themeColor="text1"/>
        </w:rPr>
        <w:t>congratulate them for winnin</w:t>
      </w:r>
      <w:r w:rsidR="00556AF4" w:rsidRPr="00E542AE">
        <w:rPr>
          <w:color w:val="000000" w:themeColor="text1"/>
          <w:u w:color="000000" w:themeColor="text1"/>
        </w:rPr>
        <w:t xml:space="preserve">g the </w:t>
      </w:r>
      <w:r w:rsidR="00556AF4">
        <w:rPr>
          <w:color w:val="000000" w:themeColor="text1"/>
          <w:u w:color="000000" w:themeColor="text1"/>
        </w:rPr>
        <w:t xml:space="preserve">2017 South Carolina </w:t>
      </w:r>
      <w:r w:rsidR="00556AF4" w:rsidRPr="00E542AE">
        <w:rPr>
          <w:color w:val="000000" w:themeColor="text1"/>
          <w:u w:color="000000" w:themeColor="text1"/>
        </w:rPr>
        <w:t>Class</w:t>
      </w:r>
      <w:r w:rsidR="00556AF4">
        <w:rPr>
          <w:color w:val="000000" w:themeColor="text1"/>
          <w:u w:color="000000" w:themeColor="text1"/>
        </w:rPr>
        <w:t xml:space="preserve"> A </w:t>
      </w:r>
      <w:r w:rsidR="00556AF4" w:rsidRPr="00E542AE">
        <w:rPr>
          <w:color w:val="000000" w:themeColor="text1"/>
          <w:u w:color="000000" w:themeColor="text1"/>
        </w:rPr>
        <w:t xml:space="preserve">State Championship </w:t>
      </w:r>
      <w:r w:rsidR="00556AF4">
        <w:rPr>
          <w:color w:val="000000" w:themeColor="text1"/>
          <w:u w:color="000000" w:themeColor="text1"/>
        </w:rPr>
        <w:t>t</w:t>
      </w:r>
      <w:r w:rsidR="00556AF4" w:rsidRPr="00E542AE">
        <w:rPr>
          <w:color w:val="000000" w:themeColor="text1"/>
          <w:u w:color="000000" w:themeColor="text1"/>
        </w:rPr>
        <w:t>itle.</w:t>
      </w:r>
    </w:p>
    <w:p w:rsidR="00556AF4" w:rsidRDefault="00556AF4" w:rsidP="0055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4293" w:rsidRDefault="00556AF4" w:rsidP="0055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Jason Cook and Coach Lisa Ard.</w:t>
      </w:r>
    </w:p>
    <w:p w:rsidR="00912374" w:rsidRDefault="00E878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6F25" w:rsidRDefault="00CD6F25" w:rsidP="00CD6F25">
      <w:pPr>
        <w:suppressAutoHyphens/>
      </w:pPr>
    </w:p>
    <w:sectPr w:rsidR="00CD6F25" w:rsidSect="00CD6F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4472" w:rsidRDefault="001A4472" w:rsidP="009F0C77">
      <w:r>
        <w:separator/>
      </w:r>
    </w:p>
  </w:endnote>
  <w:endnote w:type="continuationSeparator" w:id="0">
    <w:p w:rsidR="001A4472" w:rsidRDefault="001A44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ADA7524-6A0F-4B2D-806D-CE8CC9C390C5}"/>
    <w:embedBold r:id="rId2" w:fontKey="{B09BF1A5-9D44-4062-B17F-2163F81A5B2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DB081AC-19B0-43CC-BA99-61117D54072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965D42B-5463-4AC5-A1AC-06C3579C13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707441-372D-4207-A549-ED8205534F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374" w:rsidRPr="00CD6F25" w:rsidRDefault="00CD6F25" w:rsidP="00CD6F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4472" w:rsidRDefault="001A4472" w:rsidP="009F0C77">
      <w:r>
        <w:separator/>
      </w:r>
    </w:p>
  </w:footnote>
  <w:footnote w:type="continuationSeparator" w:id="0">
    <w:p w:rsidR="001A4472" w:rsidRDefault="001A44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25WAB18"/>
    <w:docVar w:name="CoverBillType" w:val="r"/>
    <w:docVar w:name="DocPath" w:val="L:\Council\bills\GM\25125WAB18.DOCX"/>
    <w:docVar w:name="dvBillNumber" w:val="489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F429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447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AF4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7D8C"/>
    <w:rsid w:val="006D58AA"/>
    <w:rsid w:val="00734F00"/>
    <w:rsid w:val="007A70AE"/>
    <w:rsid w:val="007F4293"/>
    <w:rsid w:val="00811369"/>
    <w:rsid w:val="008362E8"/>
    <w:rsid w:val="0085786E"/>
    <w:rsid w:val="008A1768"/>
    <w:rsid w:val="008A489F"/>
    <w:rsid w:val="008F0F33"/>
    <w:rsid w:val="008F4429"/>
    <w:rsid w:val="00912374"/>
    <w:rsid w:val="0094021A"/>
    <w:rsid w:val="009949D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4840"/>
    <w:rsid w:val="00A95A5F"/>
    <w:rsid w:val="00A9741D"/>
    <w:rsid w:val="00AB48D3"/>
    <w:rsid w:val="00AC34A2"/>
    <w:rsid w:val="00AD1C9A"/>
    <w:rsid w:val="00AD4B17"/>
    <w:rsid w:val="00AE2549"/>
    <w:rsid w:val="00B412D4"/>
    <w:rsid w:val="00BA0FF0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6F25"/>
    <w:rsid w:val="00D047F2"/>
    <w:rsid w:val="00D73A67"/>
    <w:rsid w:val="00D970A9"/>
    <w:rsid w:val="00DF3845"/>
    <w:rsid w:val="00DF6D88"/>
    <w:rsid w:val="00E41911"/>
    <w:rsid w:val="00E44B57"/>
    <w:rsid w:val="00E87891"/>
    <w:rsid w:val="00E92EEF"/>
    <w:rsid w:val="00EF2368"/>
    <w:rsid w:val="00F24442"/>
    <w:rsid w:val="00F36ED1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087A2D-43D9-4D55-8CAC-B2395B6DC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49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9D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3FC04-CB4A-484E-B696-8DE92EEBF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33C986BE.dotm</Template>
  <TotalTime>0</TotalTime>
  <Pages>1</Pages>
  <Words>517</Words>
  <Characters>2587</Characters>
  <Application>Microsoft Office Word</Application>
  <DocSecurity>0</DocSecurity>
  <Lines>76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4890 Text of Previous Version (Feb. 8, 2018) - South Carolina Legislature Online</dc:title>
  <dc:creator>Gail Pinckney Moore</dc:creator>
  <cp:lastModifiedBy>S Volk</cp:lastModifiedBy>
  <cp:revision>2</cp:revision>
  <cp:lastPrinted>2018-02-08T14:38:00Z</cp:lastPrinted>
  <dcterms:created xsi:type="dcterms:W3CDTF">2018-02-08T16:34:00Z</dcterms:created>
  <dcterms:modified xsi:type="dcterms:W3CDTF">2018-02-08T16:34:00Z</dcterms:modified>
</cp:coreProperties>
</file>