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B14" w:rsidRDefault="00916B1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16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381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54E3" w:rsidRDefault="00E05170" w:rsidP="00DA5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A54E3">
        <w:t xml:space="preserve">SALUTE THE </w:t>
      </w:r>
      <w:r w:rsidR="00420905">
        <w:t>LAURENS COUNTY COMMUNITY THEATRE</w:t>
      </w:r>
      <w:r w:rsidR="00DA54E3">
        <w:t xml:space="preserve"> FOR PRESENTING </w:t>
      </w:r>
      <w:r w:rsidR="00420905">
        <w:t>QUALITY FAMILY</w:t>
      </w:r>
      <w:r w:rsidR="00DA54E3">
        <w:t xml:space="preserve"> ENTERTAINMENT IN </w:t>
      </w:r>
      <w:r w:rsidR="00420905">
        <w:t>THE CITY OF CLINTON</w:t>
      </w:r>
      <w:r w:rsidR="00DA54E3">
        <w:t xml:space="preserve"> FOR OVER </w:t>
      </w:r>
      <w:r w:rsidR="00420905">
        <w:t xml:space="preserve">THREE </w:t>
      </w:r>
      <w:r w:rsidR="00DA54E3">
        <w:t>DECADES.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75BB2" w:rsidRDefault="00B3381F" w:rsidP="00E75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75BB2">
        <w:t xml:space="preserve">for </w:t>
      </w:r>
      <w:r w:rsidR="00E063EA">
        <w:t>more than thirty</w:t>
      </w:r>
      <w:r w:rsidR="00E75BB2">
        <w:t xml:space="preserve"> years, the </w:t>
      </w:r>
      <w:r w:rsidR="0057346A">
        <w:t>Laurens County Community Theatre</w:t>
      </w:r>
      <w:r w:rsidR="00E75BB2">
        <w:t xml:space="preserve"> </w:t>
      </w:r>
      <w:r w:rsidR="00D04A21">
        <w:t xml:space="preserve">(LCCT) </w:t>
      </w:r>
      <w:r w:rsidR="00E75BB2">
        <w:t xml:space="preserve">has been presenting </w:t>
      </w:r>
      <w:r w:rsidR="0084075C">
        <w:t>high</w:t>
      </w:r>
      <w:r w:rsidR="000F3BE5">
        <w:noBreakHyphen/>
      </w:r>
      <w:r w:rsidR="0057346A">
        <w:t xml:space="preserve">quality </w:t>
      </w:r>
      <w:r w:rsidR="0084075C">
        <w:t>musicals and plays</w:t>
      </w:r>
      <w:r w:rsidR="00E75BB2">
        <w:t xml:space="preserve"> </w:t>
      </w:r>
      <w:r w:rsidR="0084075C">
        <w:t>to</w:t>
      </w:r>
      <w:r w:rsidR="00E75BB2">
        <w:t xml:space="preserve"> t</w:t>
      </w:r>
      <w:r w:rsidR="0057346A">
        <w:t>he City of Clinton and the surrounding area</w:t>
      </w:r>
      <w:r w:rsidR="00E75BB2">
        <w:t xml:space="preserve"> and in so doing has </w:t>
      </w:r>
      <w:r w:rsidR="0057346A">
        <w:t>greatly enhanced quality of life for the citizens of Laurens County</w:t>
      </w:r>
      <w:r w:rsidR="00E75BB2">
        <w:t>; and</w:t>
      </w:r>
    </w:p>
    <w:p w:rsidR="0068356A" w:rsidRDefault="0068356A" w:rsidP="00E75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37B5" w:rsidRDefault="009537B5" w:rsidP="009537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bring to life its locally produced shows, this n</w:t>
      </w:r>
      <w:r w:rsidRPr="00FD2153">
        <w:rPr>
          <w:color w:val="000000" w:themeColor="text1"/>
          <w:u w:color="000000" w:themeColor="text1"/>
        </w:rPr>
        <w:t>onprofit organization</w:t>
      </w:r>
      <w:r>
        <w:rPr>
          <w:color w:val="000000" w:themeColor="text1"/>
          <w:u w:color="000000" w:themeColor="text1"/>
        </w:rPr>
        <w:t xml:space="preserve"> depends on </w:t>
      </w:r>
      <w:r w:rsidRPr="00FD2153">
        <w:rPr>
          <w:color w:val="000000" w:themeColor="text1"/>
          <w:u w:color="000000" w:themeColor="text1"/>
        </w:rPr>
        <w:t>community involvement to fill the need for actors, technicians, musicians, stagehands, set designers, and audience members</w:t>
      </w:r>
      <w:r>
        <w:rPr>
          <w:color w:val="000000" w:themeColor="text1"/>
          <w:u w:color="000000" w:themeColor="text1"/>
        </w:rPr>
        <w:t>; and</w:t>
      </w:r>
    </w:p>
    <w:p w:rsidR="009537B5" w:rsidRDefault="009537B5" w:rsidP="009537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7B5" w:rsidRDefault="009537B5" w:rsidP="009537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D2153">
        <w:rPr>
          <w:color w:val="000000" w:themeColor="text1"/>
          <w:u w:color="000000" w:themeColor="text1"/>
        </w:rPr>
        <w:t xml:space="preserve">with the help of the City of Clinton, </w:t>
      </w:r>
      <w:r>
        <w:rPr>
          <w:color w:val="000000" w:themeColor="text1"/>
          <w:u w:color="000000" w:themeColor="text1"/>
        </w:rPr>
        <w:t xml:space="preserve">LCCT </w:t>
      </w:r>
      <w:r w:rsidRPr="00FD2153">
        <w:rPr>
          <w:color w:val="000000" w:themeColor="text1"/>
          <w:u w:color="000000" w:themeColor="text1"/>
        </w:rPr>
        <w:t>is housed in the Gillam Center for the Performing Arts</w:t>
      </w:r>
      <w:r>
        <w:rPr>
          <w:color w:val="000000" w:themeColor="text1"/>
          <w:u w:color="000000" w:themeColor="text1"/>
        </w:rPr>
        <w:t>, located</w:t>
      </w:r>
      <w:r w:rsidRPr="00FD2153">
        <w:rPr>
          <w:color w:val="000000" w:themeColor="text1"/>
          <w:u w:color="000000" w:themeColor="text1"/>
        </w:rPr>
        <w:t xml:space="preserve"> on the beautiful Thornwell </w:t>
      </w:r>
      <w:r>
        <w:rPr>
          <w:color w:val="000000" w:themeColor="text1"/>
          <w:u w:color="000000" w:themeColor="text1"/>
        </w:rPr>
        <w:t>Home for Children c</w:t>
      </w:r>
      <w:r w:rsidRPr="00FD2153">
        <w:rPr>
          <w:color w:val="000000" w:themeColor="text1"/>
          <w:u w:color="000000" w:themeColor="text1"/>
        </w:rPr>
        <w:t>ampus in downtown Clinton</w:t>
      </w:r>
      <w:r>
        <w:rPr>
          <w:color w:val="000000" w:themeColor="text1"/>
          <w:u w:color="000000" w:themeColor="text1"/>
        </w:rPr>
        <w:t>; and</w:t>
      </w:r>
    </w:p>
    <w:p w:rsidR="009537B5" w:rsidRDefault="009537B5" w:rsidP="009537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7B5" w:rsidRDefault="009537B5" w:rsidP="009537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LCCT is dedicated to building tomorrow</w:t>
      </w:r>
      <w:r w:rsidR="000F3BE5" w:rsidRPr="000F3BE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theatre audiences, as may be seen in the organization</w:t>
      </w:r>
      <w:r w:rsidR="000F3BE5" w:rsidRPr="000F3BE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D2153">
        <w:rPr>
          <w:color w:val="000000" w:themeColor="text1"/>
          <w:u w:color="000000" w:themeColor="text1"/>
        </w:rPr>
        <w:t>2018 season</w:t>
      </w:r>
      <w:r>
        <w:rPr>
          <w:color w:val="000000" w:themeColor="text1"/>
          <w:u w:color="000000" w:themeColor="text1"/>
        </w:rPr>
        <w:t xml:space="preserve">, which includes </w:t>
      </w:r>
      <w:r w:rsidRPr="00FD2153">
        <w:rPr>
          <w:color w:val="000000" w:themeColor="text1"/>
          <w:u w:color="000000" w:themeColor="text1"/>
        </w:rPr>
        <w:t>several children</w:t>
      </w:r>
      <w:r w:rsidR="000F3BE5" w:rsidRPr="000F3BE5">
        <w:rPr>
          <w:color w:val="000000" w:themeColor="text1"/>
          <w:u w:color="000000" w:themeColor="text1"/>
        </w:rPr>
        <w:t>’</w:t>
      </w:r>
      <w:r w:rsidRPr="00FD2153">
        <w:rPr>
          <w:color w:val="000000" w:themeColor="text1"/>
          <w:u w:color="000000" w:themeColor="text1"/>
        </w:rPr>
        <w:t>s productions</w:t>
      </w:r>
      <w:r>
        <w:rPr>
          <w:color w:val="000000" w:themeColor="text1"/>
          <w:u w:color="000000" w:themeColor="text1"/>
        </w:rPr>
        <w:t xml:space="preserve">: </w:t>
      </w:r>
      <w:r w:rsidRPr="00FD2153">
        <w:rPr>
          <w:i/>
          <w:color w:val="000000" w:themeColor="text1"/>
          <w:u w:color="000000" w:themeColor="text1"/>
        </w:rPr>
        <w:t>Seussical</w:t>
      </w:r>
      <w:r w:rsidRPr="00473D16">
        <w:rPr>
          <w:i/>
          <w:color w:val="000000" w:themeColor="text1"/>
          <w:u w:color="000000" w:themeColor="text1"/>
        </w:rPr>
        <w:t xml:space="preserve"> the Musical</w:t>
      </w:r>
      <w:r>
        <w:rPr>
          <w:color w:val="000000" w:themeColor="text1"/>
          <w:u w:color="000000" w:themeColor="text1"/>
        </w:rPr>
        <w:t xml:space="preserve">, </w:t>
      </w:r>
      <w:r w:rsidRPr="00FD2153">
        <w:rPr>
          <w:i/>
          <w:color w:val="000000" w:themeColor="text1"/>
          <w:u w:color="000000" w:themeColor="text1"/>
        </w:rPr>
        <w:t>School</w:t>
      </w:r>
      <w:r w:rsidR="007152E1">
        <w:rPr>
          <w:i/>
          <w:color w:val="000000" w:themeColor="text1"/>
          <w:u w:color="000000" w:themeColor="text1"/>
        </w:rPr>
        <w:t>h</w:t>
      </w:r>
      <w:r w:rsidRPr="00FD2153">
        <w:rPr>
          <w:i/>
          <w:color w:val="000000" w:themeColor="text1"/>
          <w:u w:color="000000" w:themeColor="text1"/>
        </w:rPr>
        <w:t>ouse Rock</w:t>
      </w:r>
      <w:r w:rsidRPr="00FD2153">
        <w:rPr>
          <w:color w:val="000000" w:themeColor="text1"/>
          <w:u w:color="000000" w:themeColor="text1"/>
        </w:rPr>
        <w:t xml:space="preserve">, and </w:t>
      </w:r>
      <w:r w:rsidRPr="00FD2153">
        <w:rPr>
          <w:i/>
          <w:color w:val="000000" w:themeColor="text1"/>
          <w:u w:color="000000" w:themeColor="text1"/>
        </w:rPr>
        <w:t>Charlotte</w:t>
      </w:r>
      <w:r w:rsidR="000F3BE5" w:rsidRPr="000F3BE5">
        <w:rPr>
          <w:color w:val="000000" w:themeColor="text1"/>
          <w:u w:color="000000" w:themeColor="text1"/>
        </w:rPr>
        <w:t>’</w:t>
      </w:r>
      <w:r w:rsidRPr="00FD2153">
        <w:rPr>
          <w:i/>
          <w:color w:val="000000" w:themeColor="text1"/>
          <w:u w:color="000000" w:themeColor="text1"/>
        </w:rPr>
        <w:t>s Web</w:t>
      </w:r>
      <w:r w:rsidRPr="0073765D">
        <w:rPr>
          <w:color w:val="000000" w:themeColor="text1"/>
          <w:u w:color="000000" w:themeColor="text1"/>
        </w:rPr>
        <w:t>; and</w:t>
      </w:r>
    </w:p>
    <w:p w:rsidR="009537B5" w:rsidRDefault="009537B5" w:rsidP="009537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  <w:color w:val="000000" w:themeColor="text1"/>
          <w:u w:color="000000" w:themeColor="text1"/>
        </w:rPr>
      </w:pPr>
    </w:p>
    <w:p w:rsidR="009537B5" w:rsidRDefault="009537B5" w:rsidP="009537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D2153">
        <w:rPr>
          <w:color w:val="000000" w:themeColor="text1"/>
          <w:u w:color="000000" w:themeColor="text1"/>
        </w:rPr>
        <w:t>a proud member of the South Carolina Theatre Association, American Association of Community Theatres, and Lau</w:t>
      </w:r>
      <w:r>
        <w:rPr>
          <w:color w:val="000000" w:themeColor="text1"/>
          <w:u w:color="000000" w:themeColor="text1"/>
        </w:rPr>
        <w:t xml:space="preserve">rens County Chamber of Commerce, LCCT </w:t>
      </w:r>
      <w:r w:rsidRPr="00FD2153">
        <w:rPr>
          <w:color w:val="000000" w:themeColor="text1"/>
          <w:u w:color="000000" w:themeColor="text1"/>
        </w:rPr>
        <w:t>has gratefully received grants from the National Endowment for the Arts and the South Carolina Arts Co</w:t>
      </w:r>
      <w:r>
        <w:rPr>
          <w:color w:val="000000" w:themeColor="text1"/>
          <w:u w:color="000000" w:themeColor="text1"/>
        </w:rPr>
        <w:t>m</w:t>
      </w:r>
      <w:r w:rsidRPr="00FD2153">
        <w:rPr>
          <w:color w:val="000000" w:themeColor="text1"/>
          <w:u w:color="000000" w:themeColor="text1"/>
        </w:rPr>
        <w:t>mission</w:t>
      </w:r>
      <w:r>
        <w:rPr>
          <w:color w:val="000000" w:themeColor="text1"/>
          <w:u w:color="000000" w:themeColor="text1"/>
        </w:rPr>
        <w:t xml:space="preserve">. These organizations, along with ticket holders, </w:t>
      </w:r>
      <w:r w:rsidRPr="006A2DEC">
        <w:rPr>
          <w:color w:val="000000" w:themeColor="text1"/>
          <w:u w:color="000000" w:themeColor="text1"/>
        </w:rPr>
        <w:t>support an exciting tradition of theatre in Laurens County</w:t>
      </w:r>
      <w:r>
        <w:rPr>
          <w:color w:val="000000" w:themeColor="text1"/>
          <w:u w:color="000000" w:themeColor="text1"/>
        </w:rPr>
        <w:t>; and</w:t>
      </w:r>
    </w:p>
    <w:p w:rsidR="009537B5" w:rsidRDefault="009537B5" w:rsidP="00E75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BB2" w:rsidRDefault="00412170" w:rsidP="00E75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grateful for </w:t>
      </w:r>
      <w:r w:rsidR="0020625F">
        <w:rPr>
          <w:color w:val="000000" w:themeColor="text1"/>
          <w:u w:color="000000" w:themeColor="text1"/>
        </w:rPr>
        <w:t>the organization</w:t>
      </w:r>
      <w:r w:rsidR="000F3BE5" w:rsidRPr="000F3BE5">
        <w:rPr>
          <w:color w:val="000000" w:themeColor="text1"/>
          <w:u w:color="000000" w:themeColor="text1"/>
        </w:rPr>
        <w:t>’</w:t>
      </w:r>
      <w:r w:rsidR="0020625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many years of </w:t>
      </w:r>
      <w:r w:rsidR="0071290E">
        <w:rPr>
          <w:color w:val="000000" w:themeColor="text1"/>
          <w:u w:color="000000" w:themeColor="text1"/>
        </w:rPr>
        <w:t>bringing</w:t>
      </w:r>
      <w:r w:rsidR="00233E71">
        <w:rPr>
          <w:color w:val="000000" w:themeColor="text1"/>
          <w:u w:color="000000" w:themeColor="text1"/>
        </w:rPr>
        <w:t xml:space="preserve"> entertainment</w:t>
      </w:r>
      <w:r>
        <w:rPr>
          <w:color w:val="000000" w:themeColor="text1"/>
          <w:u w:color="000000" w:themeColor="text1"/>
        </w:rPr>
        <w:t xml:space="preserve"> to the people of Laurens County, the House takes great pleasure in celebrating the </w:t>
      </w:r>
      <w:r>
        <w:t xml:space="preserve">Laurens County Community Theatre </w:t>
      </w:r>
      <w:r w:rsidR="0071290E">
        <w:t xml:space="preserve">for </w:t>
      </w:r>
      <w:r w:rsidR="0020625F">
        <w:t xml:space="preserve">its </w:t>
      </w:r>
      <w:r w:rsidR="00233E71">
        <w:t>admirable a</w:t>
      </w:r>
      <w:r w:rsidR="0071290E">
        <w:t>rtistic a</w:t>
      </w:r>
      <w:r w:rsidR="00233E71">
        <w:t>chievements.</w:t>
      </w:r>
      <w:r w:rsidR="00E75BB2">
        <w:rPr>
          <w:color w:val="000000" w:themeColor="text1"/>
          <w:u w:color="000000" w:themeColor="text1"/>
        </w:rPr>
        <w:t xml:space="preserve"> </w:t>
      </w:r>
      <w:r w:rsidR="00E75BB2">
        <w:t>Now, therefore,</w:t>
      </w:r>
    </w:p>
    <w:p w:rsidR="00E75BB2" w:rsidRDefault="00E75BB2" w:rsidP="00E75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6933" w:rsidRDefault="00DE6933" w:rsidP="00DE6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75BB2" w:rsidRDefault="00E75BB2" w:rsidP="00E75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25C5" w:rsidRDefault="00E75BB2" w:rsidP="00D025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DE6933">
        <w:t>House of Representatives</w:t>
      </w:r>
      <w:r>
        <w:rPr>
          <w:color w:val="000000" w:themeColor="text1"/>
        </w:rPr>
        <w:t xml:space="preserve">, by this resolution, </w:t>
      </w:r>
      <w:r w:rsidR="00D025C5">
        <w:t>salute the Laurens County Community Theatre for presenting quality family entertainment in the City of Clinton for over three decades.</w:t>
      </w:r>
    </w:p>
    <w:p w:rsidR="00E75BB2" w:rsidRDefault="00E75BB2" w:rsidP="00E75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1177" w:rsidRDefault="00401177" w:rsidP="00401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Laurens County Community Theatre.</w:t>
      </w:r>
    </w:p>
    <w:p w:rsidR="00BD2C0F" w:rsidRDefault="000F3BE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16B14" w:rsidRDefault="00916B14" w:rsidP="00916B14">
      <w:pPr>
        <w:suppressAutoHyphens/>
      </w:pPr>
    </w:p>
    <w:sectPr w:rsidR="00916B14" w:rsidSect="00916B1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381F" w:rsidRDefault="00B3381F" w:rsidP="009F0C77">
      <w:r>
        <w:separator/>
      </w:r>
    </w:p>
  </w:endnote>
  <w:endnote w:type="continuationSeparator" w:id="0">
    <w:p w:rsidR="00B3381F" w:rsidRDefault="00B338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C901EB5-8B10-4560-8325-D1978B7CC6BB}"/>
    <w:embedBold r:id="rId2" w:fontKey="{34EC275A-C05C-4264-94D6-2852240775A8}"/>
    <w:embedItalic r:id="rId3" w:fontKey="{25F176FC-E80A-4301-A480-AB95B564AAC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0D65AB1-4DA8-4E23-9C54-62A01B242A0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91810BCC-4BBA-4EC2-8F3E-4B0DC07F64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08E353E-DF29-4A9E-BB1D-3A11A36F96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2C0F" w:rsidRPr="00916B14" w:rsidRDefault="00916B14" w:rsidP="00916B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381F" w:rsidRDefault="00B3381F" w:rsidP="009F0C77">
      <w:r>
        <w:separator/>
      </w:r>
    </w:p>
  </w:footnote>
  <w:footnote w:type="continuationSeparator" w:id="0">
    <w:p w:rsidR="00B3381F" w:rsidRDefault="00B338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23WAB18"/>
    <w:docVar w:name="CoverBillType" w:val="r"/>
    <w:docVar w:name="DocPath" w:val="L:\Council\bills\RM\1323WAB18.DOCX"/>
    <w:docVar w:name="dvBillNumber" w:val="492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3381F"/>
    <w:rsid w:val="00011869"/>
    <w:rsid w:val="00015CD6"/>
    <w:rsid w:val="000E0100"/>
    <w:rsid w:val="000E1785"/>
    <w:rsid w:val="000F3BE5"/>
    <w:rsid w:val="000F40FA"/>
    <w:rsid w:val="001035F1"/>
    <w:rsid w:val="0010776B"/>
    <w:rsid w:val="00133E66"/>
    <w:rsid w:val="001435A3"/>
    <w:rsid w:val="00146ED3"/>
    <w:rsid w:val="00151044"/>
    <w:rsid w:val="00164092"/>
    <w:rsid w:val="001D08F2"/>
    <w:rsid w:val="001D3A58"/>
    <w:rsid w:val="001D525B"/>
    <w:rsid w:val="001D7F4F"/>
    <w:rsid w:val="00205238"/>
    <w:rsid w:val="0020625F"/>
    <w:rsid w:val="002321B6"/>
    <w:rsid w:val="00233E71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2448"/>
    <w:rsid w:val="0037079A"/>
    <w:rsid w:val="003A6E8E"/>
    <w:rsid w:val="003C43DF"/>
    <w:rsid w:val="003C4DAB"/>
    <w:rsid w:val="003D01E8"/>
    <w:rsid w:val="003E5288"/>
    <w:rsid w:val="003F6D79"/>
    <w:rsid w:val="00401177"/>
    <w:rsid w:val="00412170"/>
    <w:rsid w:val="0041760A"/>
    <w:rsid w:val="00417C01"/>
    <w:rsid w:val="00420905"/>
    <w:rsid w:val="004403BD"/>
    <w:rsid w:val="00461441"/>
    <w:rsid w:val="004809EE"/>
    <w:rsid w:val="004E7D54"/>
    <w:rsid w:val="005273C6"/>
    <w:rsid w:val="00530A69"/>
    <w:rsid w:val="00545593"/>
    <w:rsid w:val="00556EBF"/>
    <w:rsid w:val="0057346A"/>
    <w:rsid w:val="00577C6C"/>
    <w:rsid w:val="005A62FE"/>
    <w:rsid w:val="005C2FE2"/>
    <w:rsid w:val="005E2BC9"/>
    <w:rsid w:val="00605102"/>
    <w:rsid w:val="006215AA"/>
    <w:rsid w:val="0068356A"/>
    <w:rsid w:val="006913C9"/>
    <w:rsid w:val="0069470D"/>
    <w:rsid w:val="006D58AA"/>
    <w:rsid w:val="0071290E"/>
    <w:rsid w:val="007152E1"/>
    <w:rsid w:val="00734F00"/>
    <w:rsid w:val="007A70AE"/>
    <w:rsid w:val="008362E8"/>
    <w:rsid w:val="0084075C"/>
    <w:rsid w:val="0085786E"/>
    <w:rsid w:val="008A1768"/>
    <w:rsid w:val="008A489F"/>
    <w:rsid w:val="008F0F33"/>
    <w:rsid w:val="008F4429"/>
    <w:rsid w:val="00916B14"/>
    <w:rsid w:val="0094021A"/>
    <w:rsid w:val="009537B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381F"/>
    <w:rsid w:val="00B412D4"/>
    <w:rsid w:val="00B93BC9"/>
    <w:rsid w:val="00BD2C0F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25C5"/>
    <w:rsid w:val="00D04A21"/>
    <w:rsid w:val="00D73A67"/>
    <w:rsid w:val="00D970A9"/>
    <w:rsid w:val="00DA54E3"/>
    <w:rsid w:val="00DE6933"/>
    <w:rsid w:val="00DF3845"/>
    <w:rsid w:val="00E05170"/>
    <w:rsid w:val="00E063EA"/>
    <w:rsid w:val="00E41911"/>
    <w:rsid w:val="00E44B57"/>
    <w:rsid w:val="00E520FA"/>
    <w:rsid w:val="00E75BB2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09E7F7-75EB-4660-B02D-04F72756B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4A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A2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3EFBFF-151A-4D06-8D1A-7E5BCA67F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50754883.dotm</Template>
  <TotalTime>0</TotalTime>
  <Pages>2</Pages>
  <Words>316</Words>
  <Characters>1780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4926 Text of Previous Version (Feb. 14, 2018) - South Carolina Legislature Online</dc:title>
  <dc:creator>Rosanne McDowell</dc:creator>
  <cp:lastModifiedBy>S Volk</cp:lastModifiedBy>
  <cp:revision>2</cp:revision>
  <cp:lastPrinted>2018-02-13T20:09:00Z</cp:lastPrinted>
  <dcterms:created xsi:type="dcterms:W3CDTF">2018-02-14T19:55:00Z</dcterms:created>
  <dcterms:modified xsi:type="dcterms:W3CDTF">2018-02-14T19:55:00Z</dcterms:modified>
</cp:coreProperties>
</file>