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CEB" w:rsidRDefault="000A7CEB"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075D" w:rsidRDefault="0001075D"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75D" w:rsidRDefault="0001075D"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75D" w:rsidRDefault="0001075D"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75D" w:rsidRDefault="0001075D"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75D" w:rsidRDefault="0001075D"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75D" w:rsidRDefault="0001075D"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35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857" w:rsidRDefault="00501857" w:rsidP="0050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D46035">
        <w:noBreakHyphen/>
      </w:r>
      <w:r>
        <w:t>19</w:t>
      </w:r>
      <w:r w:rsidR="00D46035">
        <w:noBreakHyphen/>
      </w:r>
      <w:r>
        <w:t xml:space="preserve">90, CODE OF LAWS OF SOUTH CAROLINA, 1976, RELATING TO POWERS AND DUTIES OF PUBLIC SCHOOL DISTRICT BOARDS OF TRUSTEES, SO AS TO PROVIDE THESE BOARDS SHALL DIRECT THEIR SCHOOLS TO PROVIDE STUDENTS </w:t>
      </w:r>
      <w:r w:rsidRPr="00AB0696">
        <w:t xml:space="preserve">IN KINDERGARTEN THROUGH EIGHTH GRADE </w:t>
      </w:r>
      <w:r>
        <w:t xml:space="preserve">WITH </w:t>
      </w:r>
      <w:r w:rsidRPr="00AB0696">
        <w:t xml:space="preserve">TWO DAILY RECESS </w:t>
      </w:r>
      <w:r w:rsidR="00E1564D">
        <w:t xml:space="preserve">OR ACTIVITY </w:t>
      </w:r>
      <w:r w:rsidRPr="00AB0696">
        <w:t>PERIODS IN ADDITION TO THE TIME REQUIRED TO MEET EXISTING PHYSICAL EDUCATION STANDARDS</w:t>
      </w:r>
      <w:r>
        <w:t>, AND TO PROVIDE REQUIREMENTS FOR THESE RECESS PERIODS.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3533" w:rsidRDefault="00903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3533" w:rsidRDefault="00903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857" w:rsidRDefault="00903533" w:rsidP="0050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1857">
        <w:t>Section 59</w:t>
      </w:r>
      <w:r w:rsidR="00D46035">
        <w:noBreakHyphen/>
      </w:r>
      <w:r w:rsidR="00501857">
        <w:t>19</w:t>
      </w:r>
      <w:r w:rsidR="00D46035">
        <w:noBreakHyphen/>
      </w:r>
      <w:r w:rsidR="00501857">
        <w:t>90 of the 1976 Code is amended by adding an item at the end to read:</w:t>
      </w:r>
    </w:p>
    <w:p w:rsidR="00501857" w:rsidRDefault="00501857" w:rsidP="0050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533" w:rsidRDefault="000C2C2E" w:rsidP="0050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00501857">
        <w:t>)</w:t>
      </w:r>
      <w:r w:rsidR="00501857">
        <w:tab/>
        <w:t>Direct each school in the district to provide</w:t>
      </w:r>
      <w:r w:rsidR="00501857" w:rsidRPr="00AB0696">
        <w:t xml:space="preserve"> every student in kindergarten through eighth grade </w:t>
      </w:r>
      <w:r w:rsidR="00501857">
        <w:t xml:space="preserve">with </w:t>
      </w:r>
      <w:r w:rsidR="00501857" w:rsidRPr="00AB0696">
        <w:t xml:space="preserve">two daily recess periods for </w:t>
      </w:r>
      <w:r w:rsidR="00E1564D">
        <w:t>either unstructured and self</w:t>
      </w:r>
      <w:r w:rsidR="00D46035">
        <w:noBreakHyphen/>
      </w:r>
      <w:r w:rsidR="00E1564D">
        <w:t>directed outdoor physical activity or structured outdoor physical activity</w:t>
      </w:r>
      <w:r w:rsidR="00501857" w:rsidRPr="00AB0696">
        <w:t xml:space="preserve"> in addition to the time required to meet existing physical education standards of this title. </w:t>
      </w:r>
      <w:r w:rsidR="00501857">
        <w:t>A fifteen minute recess</w:t>
      </w:r>
      <w:r w:rsidR="00E1564D">
        <w:t xml:space="preserve"> or activity</w:t>
      </w:r>
      <w:r w:rsidR="00501857">
        <w:t xml:space="preserve"> period</w:t>
      </w:r>
      <w:r w:rsidR="00501857" w:rsidRPr="00AB0696">
        <w:t xml:space="preserve"> must be scheduled for the morning and </w:t>
      </w:r>
      <w:r w:rsidR="00501857">
        <w:t xml:space="preserve">a </w:t>
      </w:r>
      <w:r w:rsidR="00501857" w:rsidRPr="00AB0696">
        <w:t>thirty minute</w:t>
      </w:r>
      <w:r w:rsidR="00501857">
        <w:t xml:space="preserve"> recess </w:t>
      </w:r>
      <w:r w:rsidR="00E1564D">
        <w:t xml:space="preserve">or activity </w:t>
      </w:r>
      <w:r w:rsidR="00501857">
        <w:t>period</w:t>
      </w:r>
      <w:r w:rsidR="00501857" w:rsidRPr="00AB0696">
        <w:t xml:space="preserve"> must be scheduled for the afternoon. In the event of inclement weather</w:t>
      </w:r>
      <w:r w:rsidR="00501857">
        <w:t xml:space="preserve"> at the time of a scheduled recess </w:t>
      </w:r>
      <w:r w:rsidR="00E1564D">
        <w:t xml:space="preserve">or activity </w:t>
      </w:r>
      <w:r w:rsidR="00501857">
        <w:t>period</w:t>
      </w:r>
      <w:r w:rsidR="00501857" w:rsidRPr="00AB0696">
        <w:t>, the school must hold th</w:t>
      </w:r>
      <w:r w:rsidR="00501857">
        <w:t>e</w:t>
      </w:r>
      <w:r w:rsidR="00501857" w:rsidRPr="00AB0696">
        <w:t xml:space="preserve"> recess </w:t>
      </w:r>
      <w:r w:rsidR="00E1564D">
        <w:t xml:space="preserve">or activity </w:t>
      </w:r>
      <w:r w:rsidR="00501857" w:rsidRPr="00AB0696">
        <w:t>period indoors.”</w:t>
      </w:r>
    </w:p>
    <w:p w:rsidR="00903533" w:rsidRDefault="00903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533" w:rsidRDefault="00903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1857">
        <w:t>2</w:t>
      </w:r>
      <w:r>
        <w:t>.</w:t>
      </w:r>
      <w:r>
        <w:tab/>
        <w:t>This act takes effect upon approval by the Governor.</w:t>
      </w:r>
    </w:p>
    <w:p w:rsidR="007A342B" w:rsidRDefault="00D460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CEB" w:rsidRDefault="000A7CEB" w:rsidP="000A7CEB">
      <w:pPr>
        <w:suppressAutoHyphens/>
      </w:pPr>
    </w:p>
    <w:sectPr w:rsidR="000A7CEB" w:rsidSect="000A7C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533" w:rsidRDefault="00903533" w:rsidP="009F0C77">
      <w:r>
        <w:separator/>
      </w:r>
    </w:p>
  </w:endnote>
  <w:endnote w:type="continuationSeparator" w:id="0">
    <w:p w:rsidR="00903533" w:rsidRDefault="009035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43F26C-BE41-4180-91B9-9E14F43C566F}"/>
    <w:embedBold r:id="rId2" w:fontKey="{ECDA4398-86F5-4F2E-8F14-A14F3362347D}"/>
  </w:font>
  <w:font w:name="Calibri">
    <w:panose1 w:val="020F0502020204030204"/>
    <w:charset w:val="00"/>
    <w:family w:val="swiss"/>
    <w:pitch w:val="variable"/>
    <w:sig w:usb0="E00002FF" w:usb1="4000ACFF" w:usb2="00000001" w:usb3="00000000" w:csb0="0000019F" w:csb1="00000000"/>
    <w:embedRegular r:id="rId3" w:fontKey="{48460023-EEDC-4A63-91A3-58994D164FD1}"/>
  </w:font>
  <w:font w:name="Segoe UI">
    <w:panose1 w:val="020B0502040204020203"/>
    <w:charset w:val="00"/>
    <w:family w:val="swiss"/>
    <w:pitch w:val="variable"/>
    <w:sig w:usb0="E10022FF" w:usb1="C000E47F" w:usb2="00000029" w:usb3="00000000" w:csb0="000001DF" w:csb1="00000000"/>
    <w:embedRegular r:id="rId4" w:fontKey="{0CDC0104-6256-4912-8D13-FFBBD5E161F4}"/>
  </w:font>
  <w:font w:name="Cambria">
    <w:panose1 w:val="02040503050406030204"/>
    <w:charset w:val="00"/>
    <w:family w:val="roman"/>
    <w:pitch w:val="variable"/>
    <w:sig w:usb0="E00002FF" w:usb1="400004FF" w:usb2="00000000" w:usb3="00000000" w:csb0="0000019F" w:csb1="00000000"/>
    <w:embedRegular r:id="rId5" w:fontKey="{10F0B9B0-7355-4318-8292-C11E225874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42B" w:rsidRPr="000A7CEB" w:rsidRDefault="000A7CEB" w:rsidP="000A7CEB">
    <w:pPr>
      <w:pStyle w:val="Footer"/>
      <w:tabs>
        <w:tab w:val="clear" w:pos="4680"/>
        <w:tab w:val="clear" w:pos="9360"/>
        <w:tab w:val="center" w:pos="2995"/>
      </w:tabs>
      <w:spacing w:before="120"/>
    </w:pPr>
    <w:r>
      <w:t>[4934]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533" w:rsidRDefault="00903533" w:rsidP="009F0C77">
      <w:r>
        <w:separator/>
      </w:r>
    </w:p>
  </w:footnote>
  <w:footnote w:type="continuationSeparator" w:id="0">
    <w:p w:rsidR="00903533" w:rsidRDefault="009035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13WAB18"/>
    <w:docVar w:name="CoverBillType" w:val="b"/>
    <w:docVar w:name="DocPath" w:val="L:\Council\bills\AGM\19313WAB18.DOCX"/>
    <w:docVar w:name="dvBillNumber" w:val="4934"/>
    <w:docVar w:name="dvBillNumberPrefix" w:val="H. "/>
    <w:docVar w:name="dvOriginalBody" w:val="House"/>
    <w:docVar w:name="dvSteno" w:val="AGM"/>
    <w:docVar w:name="NameofBody" w:val="h"/>
    <w:docVar w:name="vGroup2" w:val="Council"/>
  </w:docVars>
  <w:rsids>
    <w:rsidRoot w:val="00903533"/>
    <w:rsid w:val="0001075D"/>
    <w:rsid w:val="00011869"/>
    <w:rsid w:val="00015CD6"/>
    <w:rsid w:val="000A7CEB"/>
    <w:rsid w:val="000C2C2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857"/>
    <w:rsid w:val="005273C6"/>
    <w:rsid w:val="00530A69"/>
    <w:rsid w:val="00535F37"/>
    <w:rsid w:val="00545593"/>
    <w:rsid w:val="00556EBF"/>
    <w:rsid w:val="00577C6C"/>
    <w:rsid w:val="005A62FE"/>
    <w:rsid w:val="005C2FE2"/>
    <w:rsid w:val="005E2BC9"/>
    <w:rsid w:val="00605102"/>
    <w:rsid w:val="006215AA"/>
    <w:rsid w:val="006913C9"/>
    <w:rsid w:val="0069470D"/>
    <w:rsid w:val="006D58AA"/>
    <w:rsid w:val="00734F00"/>
    <w:rsid w:val="007A342B"/>
    <w:rsid w:val="007A70AE"/>
    <w:rsid w:val="0081667B"/>
    <w:rsid w:val="008362E8"/>
    <w:rsid w:val="0085786E"/>
    <w:rsid w:val="008A1768"/>
    <w:rsid w:val="008A489F"/>
    <w:rsid w:val="008F0F33"/>
    <w:rsid w:val="008F4429"/>
    <w:rsid w:val="00903533"/>
    <w:rsid w:val="009204B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82D"/>
    <w:rsid w:val="00C74E9D"/>
    <w:rsid w:val="00C826DD"/>
    <w:rsid w:val="00C82FD3"/>
    <w:rsid w:val="00C92819"/>
    <w:rsid w:val="00CC6B7B"/>
    <w:rsid w:val="00CD2089"/>
    <w:rsid w:val="00D46035"/>
    <w:rsid w:val="00D73A67"/>
    <w:rsid w:val="00D970A9"/>
    <w:rsid w:val="00DF3845"/>
    <w:rsid w:val="00E1564D"/>
    <w:rsid w:val="00E41911"/>
    <w:rsid w:val="00E44B57"/>
    <w:rsid w:val="00E92EEF"/>
    <w:rsid w:val="00EF2368"/>
    <w:rsid w:val="00F136D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7CCA7-F1B9-44FA-AAFE-A5907285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0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8EC6D-38C2-46F8-A43B-0053DDEDB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1</Pages>
  <Words>218</Words>
  <Characters>1103</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4934 Text of Previous Version (Feb. 14, 2018) - South Carolina Legislature Online</dc:title>
  <dc:creator>angiemorgan</dc:creator>
  <cp:lastModifiedBy>S Volk</cp:lastModifiedBy>
  <cp:revision>2</cp:revision>
  <cp:lastPrinted>2018-02-07T15:48:00Z</cp:lastPrinted>
  <dcterms:created xsi:type="dcterms:W3CDTF">2018-02-14T17:58:00Z</dcterms:created>
  <dcterms:modified xsi:type="dcterms:W3CDTF">2018-02-14T17:58:00Z</dcterms:modified>
</cp:coreProperties>
</file>