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F0C" w:rsidRDefault="00F03F0C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F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573CCD">
        <w:t>SECTION 44</w:t>
      </w:r>
      <w:r w:rsidR="00573CCD">
        <w:noBreakHyphen/>
        <w:t>53</w:t>
      </w:r>
      <w:r w:rsidR="00573CCD">
        <w:noBreakHyphen/>
        <w:t xml:space="preserve">360, </w:t>
      </w:r>
      <w:r>
        <w:t>CODE OF LAWS OF SOUTH CAROLINA, 1976, RELATING TO PRESCRIPTIONS, SO AS TO ALLOW PHARMACISTS TO DISPENSE A VARYING QUANTITY OF MAINTENANCE MEDICATION, WITH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028">
        <w:t>Section 44</w:t>
      </w:r>
      <w:r w:rsidR="006A208F">
        <w:noBreakHyphen/>
      </w:r>
      <w:r w:rsidR="00C16028">
        <w:t>53</w:t>
      </w:r>
      <w:r w:rsidR="006A208F">
        <w:noBreakHyphen/>
      </w:r>
      <w:r w:rsidR="00C16028">
        <w:t>360 of the 1976 Code is amended by adding an appropriately lettered subsection</w:t>
      </w:r>
      <w:r w:rsidR="006A208F">
        <w:t xml:space="preserve"> at the end</w:t>
      </w:r>
      <w:r w:rsidR="00C16028">
        <w:t xml:space="preserve"> to read:</w:t>
      </w: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 )(1)</w:t>
      </w:r>
      <w:r>
        <w:tab/>
        <w:t>Unless the prescriber has specified on the prescription that dispensing a prescription for a maintenance medication in an initial amount followed by periodic refills is medically necessary, a pharmacist may exercise his professional judgment to dispense varying quantities of medication per refill</w:t>
      </w:r>
      <w:r w:rsidR="006A208F">
        <w:t xml:space="preserve"> up to</w:t>
      </w:r>
      <w:r>
        <w:t xml:space="preserve"> the total number of dosage units as authorized by the prescriber on the original prescription</w:t>
      </w:r>
      <w:r w:rsidR="006A208F">
        <w:t>,</w:t>
      </w:r>
      <w:r>
        <w:t xml:space="preserve"> including any refills.</w:t>
      </w: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Item (1) does not apply to scheduled medications or any medications for which a report is required under the prescription monitoring program. Dispensing of medication based on refills authorized by the practitioner on the prescription must be limited to no more than a ninety</w:t>
      </w:r>
      <w:r w:rsidR="006A208F">
        <w:noBreakHyphen/>
      </w:r>
      <w:r>
        <w:t>day supply of the medication.”</w:t>
      </w: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6028">
        <w:t>2</w:t>
      </w:r>
      <w:r>
        <w:t>.</w:t>
      </w:r>
      <w:r>
        <w:tab/>
        <w:t>This act takes effect upon approval by the Governor.</w:t>
      </w:r>
    </w:p>
    <w:p w:rsidR="006C7037" w:rsidRDefault="006A20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3F0C" w:rsidRDefault="00F03F0C" w:rsidP="00F03F0C">
      <w:pPr>
        <w:suppressAutoHyphens/>
      </w:pPr>
    </w:p>
    <w:sectPr w:rsidR="00F03F0C" w:rsidSect="00F03F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F8F" w:rsidRDefault="00E57F8F" w:rsidP="009F0C77">
      <w:r>
        <w:separator/>
      </w:r>
    </w:p>
  </w:endnote>
  <w:endnote w:type="continuationSeparator" w:id="0">
    <w:p w:rsidR="00E57F8F" w:rsidRDefault="00E57F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C8A70B-1784-489F-8B7F-AB974A06C676}"/>
    <w:embedBold r:id="rId2" w:fontKey="{8079741B-93F8-40BC-9252-958458A5BD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DEB47F-F244-4632-AABE-6F4A3CAA39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F3A9D1-EB3B-4E67-89DC-4872A376E2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D27602-D27D-4BE0-9540-FF6689B44D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037" w:rsidRPr="00F03F0C" w:rsidRDefault="00F03F0C" w:rsidP="00F03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F8F" w:rsidRDefault="00E57F8F" w:rsidP="009F0C77">
      <w:r>
        <w:separator/>
      </w:r>
    </w:p>
  </w:footnote>
  <w:footnote w:type="continuationSeparator" w:id="0">
    <w:p w:rsidR="00E57F8F" w:rsidRDefault="00E57F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9VR18"/>
    <w:docVar w:name="CoverBillType" w:val="b"/>
    <w:docVar w:name="DocPath" w:val="L:\Council\bills\NBD\11239VR18.DOCX"/>
    <w:docVar w:name="dvBillNumber" w:val="49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7F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210D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CCD"/>
    <w:rsid w:val="00577C6C"/>
    <w:rsid w:val="005A62FE"/>
    <w:rsid w:val="005C2FE2"/>
    <w:rsid w:val="005E2BC9"/>
    <w:rsid w:val="00605102"/>
    <w:rsid w:val="006215AA"/>
    <w:rsid w:val="006913C9"/>
    <w:rsid w:val="0069470D"/>
    <w:rsid w:val="006A208F"/>
    <w:rsid w:val="006C703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E1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B54"/>
    <w:rsid w:val="00AC34A2"/>
    <w:rsid w:val="00AD1C9A"/>
    <w:rsid w:val="00AD4B17"/>
    <w:rsid w:val="00B412D4"/>
    <w:rsid w:val="00BE3C22"/>
    <w:rsid w:val="00C0345E"/>
    <w:rsid w:val="00C16028"/>
    <w:rsid w:val="00C31C95"/>
    <w:rsid w:val="00C3483A"/>
    <w:rsid w:val="00C74E9D"/>
    <w:rsid w:val="00C826DD"/>
    <w:rsid w:val="00C82FD3"/>
    <w:rsid w:val="00C92819"/>
    <w:rsid w:val="00CC6B7B"/>
    <w:rsid w:val="00CD2089"/>
    <w:rsid w:val="00D15789"/>
    <w:rsid w:val="00D73A67"/>
    <w:rsid w:val="00D970A9"/>
    <w:rsid w:val="00DF3845"/>
    <w:rsid w:val="00E41911"/>
    <w:rsid w:val="00E44B57"/>
    <w:rsid w:val="00E509A5"/>
    <w:rsid w:val="00E57F8F"/>
    <w:rsid w:val="00E92EEF"/>
    <w:rsid w:val="00EF2368"/>
    <w:rsid w:val="00F03F0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AF130-13B8-4F2E-9B85-56EE6005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0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78F9C-DA85-4267-BC92-7B27ACF0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1</Pages>
  <Words>191</Words>
  <Characters>1022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4958 Text of Previous Version (Feb. 20, 2018) - South Carolina Legislature Online</dc:title>
  <dc:creator>%USERNAME%</dc:creator>
  <cp:lastModifiedBy>S Volk</cp:lastModifiedBy>
  <cp:revision>2</cp:revision>
  <cp:lastPrinted>2018-02-14T21:28:00Z</cp:lastPrinted>
  <dcterms:created xsi:type="dcterms:W3CDTF">2018-02-21T13:51:00Z</dcterms:created>
  <dcterms:modified xsi:type="dcterms:W3CDTF">2018-02-21T13:51:00Z</dcterms:modified>
</cp:coreProperties>
</file>