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65E6A" w:rsidRP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E6A" w:rsidRPr="00C65E6A" w:rsidRDefault="00C65E6A" w:rsidP="00C65E6A">
      <w:pPr>
        <w:tabs>
          <w:tab w:val="right" w:pos="5933"/>
        </w:tabs>
        <w:suppressAutoHyphens/>
      </w:pPr>
      <w:r>
        <w:tab/>
      </w:r>
      <w:r>
        <w:rPr>
          <w:b/>
          <w:sz w:val="36"/>
        </w:rPr>
        <w:t>H. 4973</w:t>
      </w:r>
    </w:p>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E6A" w:rsidRDefault="00C65E6A" w:rsidP="00C2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Bales, Taylor, Brown, Hosey, Simrill, Hixon, Blackwell and Young</w:t>
      </w:r>
    </w:p>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C65E6A" w:rsidRPr="00C65E6A" w:rsidRDefault="00C65E6A" w:rsidP="00C6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E6A" w:rsidRPr="00C65E6A" w:rsidRDefault="00C65E6A" w:rsidP="00C6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4973) to amend Section 56</w:t>
      </w:r>
      <w:r>
        <w:noBreakHyphen/>
        <w:t>3</w:t>
      </w:r>
      <w:r>
        <w:noBreakHyphen/>
        <w:t>2150, as amended, Code of Laws of South Carolina, 1976, relating to special license plates issued to certain current and retired public, etc., respectfully</w:t>
      </w:r>
    </w:p>
    <w:p w:rsidR="00C65E6A" w:rsidRPr="00C65E6A" w:rsidRDefault="00C65E6A" w:rsidP="00C6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E6A" w:rsidRPr="005834A3" w:rsidRDefault="00C65E6A" w:rsidP="00C6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34A3">
        <w:t>Amend the bill, as and if amended, by striking all after the enacting words and inserting:</w:t>
      </w:r>
    </w:p>
    <w:p w:rsidR="00C65E6A" w:rsidRPr="005834A3" w:rsidRDefault="00C65E6A" w:rsidP="00C6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834A3">
        <w:tab/>
        <w:t>SECTION</w:t>
      </w:r>
      <w:r w:rsidRPr="005834A3">
        <w:tab/>
        <w:t>1.</w:t>
      </w:r>
      <w:r w:rsidRPr="005834A3">
        <w:tab/>
        <w:t>Section 56</w:t>
      </w:r>
      <w:r w:rsidRPr="005834A3">
        <w:noBreakHyphen/>
        <w:t>3</w:t>
      </w:r>
      <w:r w:rsidRPr="005834A3">
        <w:noBreakHyphen/>
        <w:t>2150 of the 1976 Code is amended to read:</w:t>
      </w:r>
    </w:p>
    <w:p w:rsidR="00C65E6A" w:rsidRPr="005834A3" w:rsidRDefault="00C65E6A" w:rsidP="00C6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4A3">
        <w:tab/>
        <w:t>“Section 56</w:t>
      </w:r>
      <w:r w:rsidRPr="005834A3">
        <w:noBreakHyphen/>
        <w:t>3</w:t>
      </w:r>
      <w:r w:rsidRPr="005834A3">
        <w:noBreakHyphen/>
        <w:t>2150.</w:t>
      </w:r>
      <w:r w:rsidRPr="005834A3">
        <w:tab/>
        <w:t xml:space="preserve">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t>
      </w:r>
      <w:r w:rsidRPr="005834A3">
        <w:rPr>
          <w:strike/>
        </w:rPr>
        <w:t>who are eligible to receive retirement benefits under the General Assembly Retirement System</w:t>
      </w:r>
      <w:r w:rsidRPr="005834A3">
        <w:t xml:space="preserve"> for private passenger motor vehicles and vehicles classified as private passenger motor vehicles in Section 56</w:t>
      </w:r>
      <w:r w:rsidRPr="005834A3">
        <w:noBreakHyphen/>
        <w:t>3</w:t>
      </w:r>
      <w:r w:rsidRPr="005834A3">
        <w:noBreakHyphen/>
        <w:t xml:space="preserve">630 owned by them. The biennial fee for these special license plates is the same as </w:t>
      </w:r>
      <w:r w:rsidRPr="005834A3">
        <w:lastRenderedPageBreak/>
        <w:t>the fee provided in Section 56</w:t>
      </w:r>
      <w:r w:rsidRPr="005834A3">
        <w:noBreakHyphen/>
        <w:t>3</w:t>
      </w:r>
      <w:r w:rsidRPr="005834A3">
        <w:noBreakHyphen/>
        <w:t>2020, and only one plate may be issued to former members of the South Carolina Delegation of the United States Congress, retired judicial officers elected by the General Assembly or confirmed by the United States Senate, respectively, a councilman</w:t>
      </w:r>
      <w:r w:rsidRPr="005834A3">
        <w:rPr>
          <w:strike/>
        </w:rPr>
        <w:t>,</w:t>
      </w:r>
      <w:r w:rsidRPr="005834A3">
        <w:t xml:space="preserve"> </w:t>
      </w:r>
      <w:r w:rsidRPr="005834A3">
        <w:rPr>
          <w:u w:val="single"/>
        </w:rPr>
        <w:t>or</w:t>
      </w:r>
      <w:r w:rsidRPr="005834A3">
        <w:t xml:space="preserve"> a mayor</w:t>
      </w:r>
      <w:r w:rsidRPr="005834A3">
        <w:rPr>
          <w:strike/>
        </w:rPr>
        <w:t>, or a member of the General Assembly who is receiving retirement benefits</w:t>
      </w:r>
      <w:r w:rsidRPr="005834A3">
        <w:t xml:space="preserve">. A coroner </w:t>
      </w:r>
      <w:r w:rsidRPr="005834A3">
        <w:rPr>
          <w:u w:val="single"/>
        </w:rPr>
        <w:t>and a former member of the General Assembly</w:t>
      </w:r>
      <w:r w:rsidRPr="005834A3">
        <w:t xml:space="preserve"> may be issued two license plates. </w:t>
      </w:r>
      <w:r w:rsidRPr="005834A3">
        <w:rPr>
          <w:u w:val="single"/>
        </w:rPr>
        <w:t>A special motor vehicle license plate issued to a former member of the General Assembly must contain the seal imprinted on special motor vehicle license plates issued to current members of the General Assembly.</w:t>
      </w:r>
      <w:r w:rsidRPr="005834A3">
        <w:t xml:space="preserve"> These license plates must be issued or revalidated biennially for the regular registration and licensing period. </w:t>
      </w:r>
      <w:r w:rsidRPr="005834A3">
        <w:rPr>
          <w:u w:val="single"/>
        </w:rPr>
        <w:t xml:space="preserve">A person convicted of a crime involving dishonesty or moral turpitude, or another crime punishable by imprisonment for at least one year may not apply for special motor vehicle license plates issued pursuant to this section. A person convicted of an offense contained in this section subsequent to issuance of a special motor vehicle plate </w:t>
      </w:r>
      <w:bookmarkStart w:id="0" w:name="temp"/>
      <w:bookmarkEnd w:id="0"/>
      <w:r w:rsidRPr="005834A3">
        <w:rPr>
          <w:u w:val="single"/>
        </w:rPr>
        <w:t>shall surrender the special license plate to the Department of Motor Vehicles within three days of the date of the conviction.</w:t>
      </w:r>
      <w:r w:rsidRPr="005834A3">
        <w:t>”</w:t>
      </w:r>
    </w:p>
    <w:p w:rsidR="00C65E6A" w:rsidRPr="005834A3" w:rsidRDefault="00C65E6A" w:rsidP="00C6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34A3">
        <w:t>SECTION</w:t>
      </w:r>
      <w:r w:rsidRPr="005834A3">
        <w:tab/>
        <w:t>2.</w:t>
      </w:r>
      <w:r w:rsidRPr="005834A3">
        <w:tab/>
        <w:t xml:space="preserve">This act takes effect </w:t>
      </w:r>
      <w:r>
        <w:t>upon approval by the Governor.\</w:t>
      </w:r>
    </w:p>
    <w:p w:rsidR="00C65E6A" w:rsidRPr="005834A3" w:rsidRDefault="00C65E6A" w:rsidP="00C6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34A3">
        <w:t>Renumber sections to conform.</w:t>
      </w:r>
    </w:p>
    <w:p w:rsidR="00C65E6A" w:rsidRDefault="00C65E6A" w:rsidP="00C6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34A3">
        <w:t>Amend title to conform.</w:t>
      </w:r>
    </w:p>
    <w:p w:rsidR="00C65E6A" w:rsidRPr="005834A3" w:rsidRDefault="00C65E6A" w:rsidP="00C6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C65E6A" w:rsidRPr="00C65E6A" w:rsidRDefault="00C65E6A" w:rsidP="00C6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5E6A" w:rsidSect="00C65E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3EFC" w:rsidRDefault="00A83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57C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2E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rsidR="00B95D17">
        <w:noBreakHyphen/>
      </w:r>
      <w:r>
        <w:t>3</w:t>
      </w:r>
      <w:r w:rsidR="00B95D17">
        <w:noBreakHyphen/>
      </w:r>
      <w:r>
        <w:t>2150, AS AMENDED, CODE OF LAWS OF SOUTH CAROLINA, 1976, RELATING TO SPECIAL LICENSE PLATES ISSUED TO CERTAIN CURRENT AND RETIRED PUBLIC OFFICIALS, SO AS TO PROVIDE THAT TWO SPECIAL LICENSE PLATES MAY BE ISSUED TO EACH OF THESE OFFICIALS, AND THAT A SPECIAL LICENSE PLATE ISSUED TO A MEMBER OF THE GENERAL ASSEMBLY WHO IS RECEIVING RETIREMENT BENEFITS MUST CONTAIN THE SEAL IMPRINTED ON SPECIAL LICENSE PLATES ISSUED TO CURRENT MEMBERS OF THE GENERAL ASSEMBLY.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w:t>
      </w:r>
      <w:r w:rsidR="000A40B4">
        <w:t>ion 56</w:t>
      </w:r>
      <w:r w:rsidR="00B95D17">
        <w:noBreakHyphen/>
      </w:r>
      <w:r w:rsidR="000A40B4">
        <w:t>3</w:t>
      </w:r>
      <w:r w:rsidR="00B95D17">
        <w:noBreakHyphen/>
      </w:r>
      <w:r w:rsidR="000A40B4">
        <w:t xml:space="preserve">2150 of the 1976 Code is </w:t>
      </w:r>
      <w:r>
        <w:t>amended to read:</w:t>
      </w:r>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B95D17">
        <w:noBreakHyphen/>
      </w:r>
      <w:r>
        <w:t>3</w:t>
      </w:r>
      <w:r w:rsidR="00B95D17">
        <w:noBreakHyphen/>
      </w:r>
      <w:r>
        <w:t>2150.</w:t>
      </w:r>
      <w:r>
        <w:tab/>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rsidR="00B95D17">
        <w:noBreakHyphen/>
      </w:r>
      <w:r>
        <w:t>3</w:t>
      </w:r>
      <w:r w:rsidR="00B95D17">
        <w:noBreakHyphen/>
      </w:r>
      <w:r>
        <w:t>630 owned by them. The biennial fee for these special license plates is the same as the fee provided in Section 56</w:t>
      </w:r>
      <w:r w:rsidR="00B95D17">
        <w:noBreakHyphen/>
      </w:r>
      <w:r>
        <w:t>3</w:t>
      </w:r>
      <w:r w:rsidR="00B95D17">
        <w:noBreakHyphen/>
      </w:r>
      <w:r>
        <w:t xml:space="preserve">2020, and only one plate may be </w:t>
      </w:r>
      <w:r>
        <w:lastRenderedPageBreak/>
        <w:t>issued to former members of the South Carolina Delegation of the United States Congress, retired judicial officers elected by the General Assembly or confirmed by the United States Senate, respectively, a councilman</w:t>
      </w:r>
      <w:r>
        <w:rPr>
          <w:strike/>
        </w:rPr>
        <w:t>,</w:t>
      </w:r>
      <w:r>
        <w:t xml:space="preserve"> </w:t>
      </w:r>
      <w:r>
        <w:rPr>
          <w:u w:val="single"/>
        </w:rPr>
        <w:t>or</w:t>
      </w:r>
      <w:r>
        <w:t xml:space="preserve"> a mayor</w:t>
      </w:r>
      <w:r>
        <w:rPr>
          <w:strike/>
        </w:rPr>
        <w:t>, or a member of the General Assembly who is receiving retirement benefits</w:t>
      </w:r>
      <w:r>
        <w:t xml:space="preserve">. A coroner </w:t>
      </w:r>
      <w:r>
        <w:rPr>
          <w:u w:val="single"/>
        </w:rPr>
        <w:t>and a retired member of the General Assembly who is receiving retirement benefits</w:t>
      </w:r>
      <w:r>
        <w:t xml:space="preserve"> may be issued two license plates. </w:t>
      </w:r>
      <w:r>
        <w:rPr>
          <w:u w:val="single"/>
        </w:rPr>
        <w:t>A special motor vehicle license plate issued to a member of the General Assembly who is receiving retirement benefits must contain the seal imprinted on special motor vehicle license plates issued to current members of the General Assembly.</w:t>
      </w:r>
      <w:r>
        <w:t xml:space="preserve"> These license plates must be issued or revalidated biennially for the regular registration and licensing period.”</w:t>
      </w:r>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56430" w:rsidRDefault="00B95D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577C" w:rsidRDefault="0066577C" w:rsidP="0066577C">
      <w:pPr>
        <w:suppressAutoHyphens/>
      </w:pPr>
    </w:p>
    <w:sectPr w:rsidR="0066577C" w:rsidSect="00C65E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CC8" w:rsidRDefault="00557CC8" w:rsidP="009F0C77">
      <w:r>
        <w:separator/>
      </w:r>
    </w:p>
  </w:endnote>
  <w:endnote w:type="continuationSeparator" w:id="0">
    <w:p w:rsidR="00557CC8" w:rsidRDefault="00557C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55875B-848A-4681-8C82-C3B137360B62}"/>
    <w:embedBold r:id="rId2" w:fontKey="{81BE67D4-4C0C-41F3-9F06-51C1C1283BCA}"/>
  </w:font>
  <w:font w:name="Calibri">
    <w:panose1 w:val="020F0502020204030204"/>
    <w:charset w:val="00"/>
    <w:family w:val="swiss"/>
    <w:pitch w:val="variable"/>
    <w:sig w:usb0="E00002FF" w:usb1="4000ACFF" w:usb2="00000001" w:usb3="00000000" w:csb0="0000019F" w:csb1="00000000"/>
    <w:embedRegular r:id="rId3" w:fontKey="{3F9E4DF2-FC91-4442-B6F7-329635401FB8}"/>
  </w:font>
  <w:font w:name="Segoe UI">
    <w:panose1 w:val="020B0502040204020203"/>
    <w:charset w:val="00"/>
    <w:family w:val="swiss"/>
    <w:pitch w:val="variable"/>
    <w:sig w:usb0="E10022FF" w:usb1="C000E47F" w:usb2="00000029" w:usb3="00000000" w:csb0="000001DF" w:csb1="00000000"/>
    <w:embedRegular r:id="rId4" w:fontKey="{9F7C2FEE-A738-456A-8FB4-ABD24B6C7FD3}"/>
  </w:font>
  <w:font w:name="Cambria">
    <w:panose1 w:val="02040503050406030204"/>
    <w:charset w:val="00"/>
    <w:family w:val="roman"/>
    <w:pitch w:val="variable"/>
    <w:sig w:usb0="E00002FF" w:usb1="400004FF" w:usb2="00000000" w:usb3="00000000" w:csb0="0000019F" w:csb1="00000000"/>
    <w:embedRegular r:id="rId5" w:fontKey="{0494883F-01C4-4F52-AB03-72455C1505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430" w:rsidRPr="00A83EFC" w:rsidRDefault="00A83EFC" w:rsidP="00A83EFC">
    <w:pPr>
      <w:pStyle w:val="Footer"/>
      <w:tabs>
        <w:tab w:val="clear" w:pos="4680"/>
        <w:tab w:val="clear" w:pos="9360"/>
        <w:tab w:val="center" w:pos="2995"/>
      </w:tabs>
      <w:spacing w:before="120"/>
    </w:pPr>
    <w:r>
      <w:t>[4973</w:t>
    </w:r>
    <w:r w:rsidR="00C65E6A">
      <w:t>-</w:t>
    </w:r>
    <w:r w:rsidR="00C65E6A">
      <w:fldChar w:fldCharType="begin"/>
    </w:r>
    <w:r w:rsidR="00C65E6A">
      <w:instrText xml:space="preserve"> PAGE  \* MERGEFORMAT </w:instrText>
    </w:r>
    <w:r w:rsidR="00C65E6A">
      <w:fldChar w:fldCharType="separate"/>
    </w:r>
    <w:r w:rsidR="0066577C">
      <w:rPr>
        <w:noProof/>
      </w:rPr>
      <w:t>2</w:t>
    </w:r>
    <w:r w:rsidR="00C65E6A">
      <w:fldChar w:fldCharType="end"/>
    </w:r>
    <w:r w:rsidR="00C65E6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E6A" w:rsidRPr="00A83EFC" w:rsidRDefault="00C65E6A" w:rsidP="00A83EFC">
    <w:pPr>
      <w:pStyle w:val="Footer"/>
      <w:tabs>
        <w:tab w:val="clear" w:pos="4680"/>
        <w:tab w:val="clear" w:pos="9360"/>
        <w:tab w:val="center" w:pos="2995"/>
      </w:tabs>
      <w:spacing w:before="120"/>
    </w:pPr>
    <w:r>
      <w:t>[4973]</w:t>
    </w:r>
    <w:r>
      <w:tab/>
    </w:r>
    <w:r>
      <w:fldChar w:fldCharType="begin"/>
    </w:r>
    <w:r>
      <w:instrText xml:space="preserve"> PAGE  \* MERGEFORMAT </w:instrText>
    </w:r>
    <w:r>
      <w:fldChar w:fldCharType="separate"/>
    </w:r>
    <w:r w:rsidR="006657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CC8" w:rsidRDefault="00557CC8" w:rsidP="009F0C77">
      <w:r>
        <w:separator/>
      </w:r>
    </w:p>
  </w:footnote>
  <w:footnote w:type="continuationSeparator" w:id="0">
    <w:p w:rsidR="00557CC8" w:rsidRDefault="00557C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50CM18"/>
    <w:docVar w:name="CoverBillType" w:val="b"/>
    <w:docVar w:name="DocPath" w:val="L:\Council\bills\GT\5450CM18.DOCX"/>
    <w:docVar w:name="dvBillNumber" w:val="4973"/>
    <w:docVar w:name="dvBillNumberPrefix" w:val="H. "/>
    <w:docVar w:name="dvOriginalBody" w:val="House"/>
    <w:docVar w:name="dvSteno" w:val="GT"/>
    <w:docVar w:name="NameofBody" w:val="h"/>
    <w:docVar w:name="vGroup2" w:val="Council"/>
  </w:docVars>
  <w:rsids>
    <w:rsidRoot w:val="00557CC8"/>
    <w:rsid w:val="00011869"/>
    <w:rsid w:val="00015CD6"/>
    <w:rsid w:val="000A40B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55A4"/>
    <w:rsid w:val="003F6D79"/>
    <w:rsid w:val="0041760A"/>
    <w:rsid w:val="00417C01"/>
    <w:rsid w:val="004326EE"/>
    <w:rsid w:val="004403BD"/>
    <w:rsid w:val="00461441"/>
    <w:rsid w:val="004809EE"/>
    <w:rsid w:val="004E7D54"/>
    <w:rsid w:val="005273C6"/>
    <w:rsid w:val="00530A69"/>
    <w:rsid w:val="00545593"/>
    <w:rsid w:val="00556EBF"/>
    <w:rsid w:val="00557CC8"/>
    <w:rsid w:val="00577C6C"/>
    <w:rsid w:val="005A62FE"/>
    <w:rsid w:val="005C2FE2"/>
    <w:rsid w:val="005E2BC9"/>
    <w:rsid w:val="00605102"/>
    <w:rsid w:val="006215AA"/>
    <w:rsid w:val="0066577C"/>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680C"/>
    <w:rsid w:val="00A56430"/>
    <w:rsid w:val="00A64E80"/>
    <w:rsid w:val="00A72BCD"/>
    <w:rsid w:val="00A741D9"/>
    <w:rsid w:val="00A833AB"/>
    <w:rsid w:val="00A83EFC"/>
    <w:rsid w:val="00A9741D"/>
    <w:rsid w:val="00AC34A2"/>
    <w:rsid w:val="00AD1C9A"/>
    <w:rsid w:val="00AD4B17"/>
    <w:rsid w:val="00B412D4"/>
    <w:rsid w:val="00B95D17"/>
    <w:rsid w:val="00BE3C22"/>
    <w:rsid w:val="00C0345E"/>
    <w:rsid w:val="00C23BDA"/>
    <w:rsid w:val="00C31C95"/>
    <w:rsid w:val="00C3483A"/>
    <w:rsid w:val="00C65E6A"/>
    <w:rsid w:val="00C74E9D"/>
    <w:rsid w:val="00C826DD"/>
    <w:rsid w:val="00C82FD3"/>
    <w:rsid w:val="00C92819"/>
    <w:rsid w:val="00CC6B7B"/>
    <w:rsid w:val="00CD2089"/>
    <w:rsid w:val="00CD2EFB"/>
    <w:rsid w:val="00D73A67"/>
    <w:rsid w:val="00D970A9"/>
    <w:rsid w:val="00DF3845"/>
    <w:rsid w:val="00E41911"/>
    <w:rsid w:val="00E44B57"/>
    <w:rsid w:val="00E92EEF"/>
    <w:rsid w:val="00ED37D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5940F0-DB55-4443-A431-67D44A9EC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55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5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318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F0C26-7E0E-40A8-B9C8-35B347F98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4614E4A0.dotm</Template>
  <TotalTime>0</TotalTime>
  <Pages>4</Pages>
  <Words>854</Words>
  <Characters>4526</Characters>
  <Application>Microsoft Office Word</Application>
  <DocSecurity>0</DocSecurity>
  <Lines>128</Lines>
  <Paragraphs>26</Paragraphs>
  <ScaleCrop>false</ScaleCrop>
  <HeadingPairs>
    <vt:vector size="2" baseType="variant">
      <vt:variant>
        <vt:lpstr>Title</vt:lpstr>
      </vt:variant>
      <vt:variant>
        <vt:i4>1</vt:i4>
      </vt:variant>
    </vt:vector>
  </HeadingPairs>
  <TitlesOfParts>
    <vt:vector size="1" baseType="lpstr">
      <vt:lpstr>2017-2018 Bill 4973: Subject not yet available - South Carolina Legislature Online</vt:lpstr>
    </vt:vector>
  </TitlesOfParts>
  <Company>LPITS</Company>
  <LinksUpToDate>false</LinksUpToDate>
  <CharactersWithSpaces>5385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4973 Text of Previous Version (Mar. 22, 2018) - South Carolina Legislature Online</dc:title>
  <dc:creator>Gwen Thurmond</dc:creator>
  <cp:lastModifiedBy>Miriam Cook</cp:lastModifiedBy>
  <cp:revision>2</cp:revision>
  <cp:lastPrinted>2018-03-22T22:49:00Z</cp:lastPrinted>
  <dcterms:created xsi:type="dcterms:W3CDTF">2018-03-22T22:50:00Z</dcterms:created>
  <dcterms:modified xsi:type="dcterms:W3CDTF">2018-03-22T22:50:00Z</dcterms:modified>
</cp:coreProperties>
</file>