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A1" w:rsidRDefault="00064C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A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4901E2">
        <w:noBreakHyphen/>
      </w:r>
      <w:r>
        <w:t>23</w:t>
      </w:r>
      <w:r w:rsidR="004901E2">
        <w:noBreakHyphen/>
      </w:r>
      <w:r>
        <w:t>540 SO AS TO PROVIDE THAT IT IS UNLAWFUL TO SELL AN ASSAULT RIFLE TO A PERSON LESS THAN TWENTY YEARS OF AGE, TO PROVIDE A PENALTY, AND TO DEFINE THE TERM “ASSAULT RIFLE”.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65682">
        <w:t>Article 5, Chapter 23, Title 16 of the 1976 Code is amended by adding:</w:t>
      </w: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4901E2">
        <w:noBreakHyphen/>
      </w:r>
      <w:r>
        <w:t>23</w:t>
      </w:r>
      <w:r w:rsidR="004901E2">
        <w:noBreakHyphen/>
      </w:r>
      <w:r>
        <w:t>540.</w:t>
      </w:r>
      <w:r>
        <w:tab/>
        <w:t>(A)</w:t>
      </w:r>
      <w:r>
        <w:tab/>
        <w:t xml:space="preserve">Notwithstanding another provision of law, it is unlawful for a person to knowingly sell, or offer to sell, an assault rifle to a person less than twenty years of age. A person violating this provision is guilty of a misdemeanor and, upon conviction, must be fined not more than </w:t>
      </w:r>
      <w:r w:rsidR="001A6E82">
        <w:t>five</w:t>
      </w:r>
      <w:r w:rsidR="004901E2">
        <w:t xml:space="preserve"> hundred</w:t>
      </w:r>
      <w:r>
        <w:t xml:space="preserve"> dollars or imprisoned not more than </w:t>
      </w:r>
      <w:r w:rsidR="004901E2">
        <w:t>thirty days</w:t>
      </w:r>
      <w:r>
        <w:t>, or both.</w:t>
      </w: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4901E2" w:rsidRPr="004901E2">
        <w:t>‘</w:t>
      </w:r>
      <w:r>
        <w:t>assault rifle</w:t>
      </w:r>
      <w:r w:rsidR="004901E2" w:rsidRPr="004901E2">
        <w:t>’</w:t>
      </w:r>
      <w:r>
        <w:t xml:space="preserve"> means a rapid</w:t>
      </w:r>
      <w:r w:rsidR="004901E2">
        <w:noBreakHyphen/>
      </w:r>
      <w:r>
        <w:t>fire, magazine</w:t>
      </w:r>
      <w:r w:rsidR="004901E2">
        <w:noBreakHyphen/>
      </w:r>
      <w:r>
        <w:t xml:space="preserve">fed </w:t>
      </w:r>
      <w:r w:rsidR="00E001AC">
        <w:t>semi</w:t>
      </w:r>
      <w:r>
        <w:t>automatic rifle designed for military use.”</w:t>
      </w: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5682">
        <w:t>2</w:t>
      </w:r>
      <w:r>
        <w:t>.</w:t>
      </w:r>
      <w:r>
        <w:tab/>
        <w:t>This act takes effect upon approval by the Governor.</w:t>
      </w:r>
    </w:p>
    <w:p w:rsidR="000F6066" w:rsidRDefault="004901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AF3" w:rsidRDefault="006D2AF3" w:rsidP="006D2AF3">
      <w:pPr>
        <w:suppressAutoHyphens/>
      </w:pPr>
    </w:p>
    <w:sectPr w:rsidR="006D2AF3" w:rsidSect="00064C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13" w:rsidRDefault="00B74A13" w:rsidP="009F0C77">
      <w:r>
        <w:separator/>
      </w:r>
    </w:p>
  </w:endnote>
  <w:endnote w:type="continuationSeparator" w:id="0">
    <w:p w:rsidR="00B74A13" w:rsidRDefault="00B74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1AD8A6-8F5C-437A-B220-DDF961A7DAB9}"/>
    <w:embedBold r:id="rId2" w:fontKey="{1ECF5EB2-76D5-476D-9C08-245FC6957F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B0AF03-96AF-4C21-BFE3-7B0E979619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28077E-1963-4DF4-B5FD-6F3C78AF5F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9D6BB5-9835-4D88-B0BF-8D2BC77878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66" w:rsidRPr="00064CA1" w:rsidRDefault="00064CA1" w:rsidP="00064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2A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13" w:rsidRDefault="00B74A13" w:rsidP="009F0C77">
      <w:r>
        <w:separator/>
      </w:r>
    </w:p>
  </w:footnote>
  <w:footnote w:type="continuationSeparator" w:id="0">
    <w:p w:rsidR="00B74A13" w:rsidRDefault="00B74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59CM18"/>
    <w:docVar w:name="CoverBillType" w:val="b"/>
    <w:docVar w:name="DocPath" w:val="L:\Council\bills\GT\5459CM18.DOCX"/>
    <w:docVar w:name="dvBillNumber" w:val="49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74A13"/>
    <w:rsid w:val="00011869"/>
    <w:rsid w:val="00015CD6"/>
    <w:rsid w:val="00064CA1"/>
    <w:rsid w:val="00065682"/>
    <w:rsid w:val="000E0100"/>
    <w:rsid w:val="000E1785"/>
    <w:rsid w:val="000F40FA"/>
    <w:rsid w:val="000F6066"/>
    <w:rsid w:val="001035F1"/>
    <w:rsid w:val="0010776B"/>
    <w:rsid w:val="00133E66"/>
    <w:rsid w:val="001435A3"/>
    <w:rsid w:val="00146ED3"/>
    <w:rsid w:val="00151044"/>
    <w:rsid w:val="001A6E82"/>
    <w:rsid w:val="001D08F2"/>
    <w:rsid w:val="001D3A58"/>
    <w:rsid w:val="001D525B"/>
    <w:rsid w:val="001D7F4F"/>
    <w:rsid w:val="001F0D6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1E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AF3"/>
    <w:rsid w:val="006D58AA"/>
    <w:rsid w:val="00734F00"/>
    <w:rsid w:val="007A70AE"/>
    <w:rsid w:val="008362E8"/>
    <w:rsid w:val="0085786E"/>
    <w:rsid w:val="008A1768"/>
    <w:rsid w:val="008A489F"/>
    <w:rsid w:val="008D61E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4A1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1A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09B57-3417-4470-B13A-11A60CB6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BB818-11B8-4D17-ACC6-FF2BD4DD1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3FC8A3AA.dotm</Template>
  <TotalTime>0</TotalTime>
  <Pages>1</Pages>
  <Words>173</Words>
  <Characters>812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4990 Text of Previous Version (Feb. 23, 2018) - South Carolina Legislature Online</dc:title>
  <dc:creator>Gwen Thurmond</dc:creator>
  <cp:lastModifiedBy>Lavarres Lynch</cp:lastModifiedBy>
  <cp:revision>2</cp:revision>
  <cp:lastPrinted>2018-02-21T14:00:00Z</cp:lastPrinted>
  <dcterms:created xsi:type="dcterms:W3CDTF">2018-02-23T15:28:00Z</dcterms:created>
  <dcterms:modified xsi:type="dcterms:W3CDTF">2018-02-23T15:28:00Z</dcterms:modified>
</cp:coreProperties>
</file>