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9A" w:rsidRDefault="0035569A" w:rsidP="004D6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D6E20" w:rsidRDefault="004D6E20" w:rsidP="004D6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E20" w:rsidRDefault="004D6E20" w:rsidP="004D6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E20" w:rsidRDefault="004D6E20" w:rsidP="004D6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E20" w:rsidRDefault="004D6E20" w:rsidP="004D6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E20" w:rsidRDefault="004D6E20" w:rsidP="004D6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E20" w:rsidRDefault="004D6E20" w:rsidP="004D6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196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E74" w:rsidRDefault="00ED0E74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40</w:t>
      </w:r>
      <w:r w:rsidR="00E7795B">
        <w:noBreakHyphen/>
      </w:r>
      <w:r>
        <w:t>13</w:t>
      </w:r>
      <w:r w:rsidR="00E7795B">
        <w:noBreakHyphen/>
      </w:r>
      <w:r>
        <w:t>40 SO AS TO PROVIDE THAT A REGISTERED BARBER MAY PRACTICE BARBERING IN A BEAUTY SALON; AND TO AMEND SECTION 40</w:t>
      </w:r>
      <w:r w:rsidR="00E7795B">
        <w:noBreakHyphen/>
      </w:r>
      <w:r>
        <w:t>13</w:t>
      </w:r>
      <w:r w:rsidR="00E7795B">
        <w:noBreakHyphen/>
      </w:r>
      <w:r>
        <w:t>20, RELATING TO THE DEFINITION OF “BEAUTY SALON”, SO AS INCLUDE BARBERING WITHIN THE SCOPE OF PROFESSIONAL SERVICES THAT MAY BE PERFORMED IN A BEAUTY SALON IN ADDITION TO COSMETOLOGY.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196F" w:rsidRDefault="00F419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196F" w:rsidRDefault="00F419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E74" w:rsidRDefault="00F4196F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D0E74">
        <w:t>Chapter 13, Title 40 of the 1976 Code is amended by adding:</w:t>
      </w:r>
    </w:p>
    <w:p w:rsidR="00ED0E74" w:rsidRDefault="00ED0E74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E74" w:rsidRDefault="00ED0E74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E7795B">
        <w:noBreakHyphen/>
      </w:r>
      <w:r>
        <w:t>13</w:t>
      </w:r>
      <w:r w:rsidR="00E7795B">
        <w:noBreakHyphen/>
      </w:r>
      <w:r>
        <w:t>40.</w:t>
      </w:r>
      <w:r>
        <w:tab/>
        <w:t>(A)</w:t>
      </w:r>
      <w:r>
        <w:tab/>
        <w:t>A person registered as a barber pursuant to the requirements of Chapter 7 of this title may practice barbering in a beauty salon.</w:t>
      </w:r>
    </w:p>
    <w:p w:rsidR="00ED0E74" w:rsidRDefault="00ED0E74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Pr="00F84DD6">
        <w:t>A barber shop registered with the Board of Barber Examiners pursuant to Section 40</w:t>
      </w:r>
      <w:r w:rsidR="00E7795B">
        <w:noBreakHyphen/>
      </w:r>
      <w:r w:rsidRPr="00F84DD6">
        <w:t>7</w:t>
      </w:r>
      <w:r w:rsidR="00E7795B">
        <w:noBreakHyphen/>
      </w:r>
      <w:r w:rsidRPr="00F84DD6">
        <w:t xml:space="preserve">320 and a beauty salon may share a common door or entrance and may operate without a wall or any other physical division between the barber shop and beauty salon, and may not be required to be separated by a solid wall from floor to ceiling or in any other manner. </w:t>
      </w:r>
    </w:p>
    <w:p w:rsidR="00EF3090" w:rsidRDefault="00ED0E74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provisions of this section apply notwithstanding another provision of law.</w:t>
      </w:r>
    </w:p>
    <w:p w:rsidR="00ED0E74" w:rsidRDefault="00EF3090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department shall promulgate regulations to carry out the provisions of this section.</w:t>
      </w:r>
      <w:r w:rsidR="00ED0E74">
        <w:t>”</w:t>
      </w:r>
    </w:p>
    <w:p w:rsidR="00ED0E74" w:rsidRDefault="00ED0E74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E74" w:rsidRDefault="00ED0E74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40</w:t>
      </w:r>
      <w:r w:rsidR="00E7795B">
        <w:noBreakHyphen/>
      </w:r>
      <w:r>
        <w:t>13</w:t>
      </w:r>
      <w:r w:rsidR="00E7795B">
        <w:noBreakHyphen/>
      </w:r>
      <w:r>
        <w:t>20(1) of the 1976 Code is amended to read:</w:t>
      </w:r>
    </w:p>
    <w:p w:rsidR="00ED0E74" w:rsidRDefault="00ED0E74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E74" w:rsidRDefault="00ED0E74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="00E7795B" w:rsidRPr="00E7795B">
        <w:rPr>
          <w:color w:val="000000"/>
        </w:rPr>
        <w:t>‘</w:t>
      </w:r>
      <w:r w:rsidRPr="001C541C">
        <w:rPr>
          <w:color w:val="000000"/>
        </w:rPr>
        <w:t>Beauty salon</w:t>
      </w:r>
      <w:r w:rsidR="00E7795B" w:rsidRPr="00E7795B">
        <w:rPr>
          <w:color w:val="000000"/>
        </w:rPr>
        <w:t>’</w:t>
      </w:r>
      <w:r w:rsidRPr="001C541C">
        <w:rPr>
          <w:color w:val="000000"/>
        </w:rPr>
        <w:t xml:space="preserve"> or </w:t>
      </w:r>
      <w:r w:rsidR="00E7795B" w:rsidRPr="00E7795B">
        <w:rPr>
          <w:color w:val="000000"/>
        </w:rPr>
        <w:t>‘</w:t>
      </w:r>
      <w:r w:rsidRPr="001C541C">
        <w:rPr>
          <w:color w:val="000000"/>
        </w:rPr>
        <w:t>salon</w:t>
      </w:r>
      <w:r w:rsidR="00E7795B" w:rsidRPr="00E7795B">
        <w:rPr>
          <w:color w:val="000000"/>
        </w:rPr>
        <w:t>’</w:t>
      </w:r>
      <w:r w:rsidRPr="001C541C">
        <w:rPr>
          <w:color w:val="000000"/>
        </w:rPr>
        <w:t xml:space="preserve"> means a building or any place, or part of a place or building including, but not limited to, a rental booth, in which cosmetology </w:t>
      </w:r>
      <w:r w:rsidRPr="00F84DD6">
        <w:rPr>
          <w:strike/>
          <w:color w:val="000000"/>
        </w:rPr>
        <w:t>is</w:t>
      </w:r>
      <w:r>
        <w:rPr>
          <w:color w:val="000000"/>
          <w:u w:val="single"/>
        </w:rPr>
        <w:t>, barbering, or both, are</w:t>
      </w:r>
      <w:r w:rsidRPr="001C541C">
        <w:rPr>
          <w:color w:val="000000"/>
        </w:rPr>
        <w:t xml:space="preserve"> performed on the general public for compensation.</w:t>
      </w:r>
      <w:r>
        <w:rPr>
          <w:color w:val="000000"/>
        </w:rPr>
        <w:t>”</w:t>
      </w:r>
    </w:p>
    <w:p w:rsidR="00ED0E74" w:rsidRPr="00F84DD6" w:rsidRDefault="00ED0E74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96F" w:rsidRDefault="00ED0E74" w:rsidP="00ED0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of the Governor.</w:t>
      </w:r>
    </w:p>
    <w:p w:rsidR="00AF3891" w:rsidRDefault="00E779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569A" w:rsidRDefault="0035569A" w:rsidP="0035569A">
      <w:pPr>
        <w:suppressAutoHyphens/>
      </w:pPr>
    </w:p>
    <w:sectPr w:rsidR="0035569A" w:rsidSect="003556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96F" w:rsidRDefault="00F4196F" w:rsidP="009F0C77">
      <w:r>
        <w:separator/>
      </w:r>
    </w:p>
  </w:endnote>
  <w:endnote w:type="continuationSeparator" w:id="0">
    <w:p w:rsidR="00F4196F" w:rsidRDefault="00F419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80B3A8-C935-4DAB-BAF2-638D5ABBFEFE}"/>
    <w:embedBold r:id="rId2" w:fontKey="{C3E45890-4738-4710-8176-A72D8F94C5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C4ABC7-09B6-4070-8383-8E0F1F0280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81A408-E225-4A67-8A42-D11C52992A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C6DE91-19C7-49E5-B0DE-E6176C270F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891" w:rsidRPr="0035569A" w:rsidRDefault="0035569A" w:rsidP="003556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96F" w:rsidRDefault="00F4196F" w:rsidP="009F0C77">
      <w:r>
        <w:separator/>
      </w:r>
    </w:p>
  </w:footnote>
  <w:footnote w:type="continuationSeparator" w:id="0">
    <w:p w:rsidR="00F4196F" w:rsidRDefault="00F419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251WAB18"/>
    <w:docVar w:name="CoverBillType" w:val="b"/>
    <w:docVar w:name="DocPath" w:val="L:\Council\bills\AGM\19251WAB18.DOCX"/>
    <w:docVar w:name="dvBillNumber" w:val="500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4196F"/>
    <w:rsid w:val="00011869"/>
    <w:rsid w:val="00015CD6"/>
    <w:rsid w:val="000A445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69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E20"/>
    <w:rsid w:val="004E7D54"/>
    <w:rsid w:val="005273C6"/>
    <w:rsid w:val="00530A69"/>
    <w:rsid w:val="00545593"/>
    <w:rsid w:val="00556EBF"/>
    <w:rsid w:val="0056287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89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795B"/>
    <w:rsid w:val="00E92EEF"/>
    <w:rsid w:val="00ED0E74"/>
    <w:rsid w:val="00EF2368"/>
    <w:rsid w:val="00EF3090"/>
    <w:rsid w:val="00F24442"/>
    <w:rsid w:val="00F4196F"/>
    <w:rsid w:val="00F50AE3"/>
    <w:rsid w:val="00F655B7"/>
    <w:rsid w:val="00F656BA"/>
    <w:rsid w:val="00F67CF1"/>
    <w:rsid w:val="00F728AA"/>
    <w:rsid w:val="00F840F0"/>
    <w:rsid w:val="00FA20D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A9BA60-E1BF-462A-AD10-AE12195F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8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8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D0D82-FBBC-456B-9E05-B9B01EDB2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2</Pages>
  <Words>275</Words>
  <Characters>1314</Characters>
  <Application>Microsoft Office Word</Application>
  <DocSecurity>0</DocSecurity>
  <Lines>50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5002 Text of Previous Version (Feb. 22, 2018) - South Carolina Legislature Online</dc:title>
  <dc:creator>angiemorgan</dc:creator>
  <cp:lastModifiedBy>S Volk</cp:lastModifiedBy>
  <cp:revision>2</cp:revision>
  <cp:lastPrinted>2018-02-08T16:15:00Z</cp:lastPrinted>
  <dcterms:created xsi:type="dcterms:W3CDTF">2018-02-22T17:33:00Z</dcterms:created>
  <dcterms:modified xsi:type="dcterms:W3CDTF">2018-02-22T17:33:00Z</dcterms:modified>
</cp:coreProperties>
</file>