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FDE" w:rsidRDefault="00BB0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C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2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</w:t>
      </w:r>
      <w:r w:rsidR="008D1202">
        <w:t>ESENTATIVES, UPON THE PASSING OF</w:t>
      </w:r>
      <w:r>
        <w:t xml:space="preserve"> </w:t>
      </w:r>
      <w:r w:rsidR="008D1202" w:rsidRPr="00EE4A4F">
        <w:rPr>
          <w:color w:val="000000" w:themeColor="text1"/>
          <w:u w:color="000000" w:themeColor="text1"/>
        </w:rPr>
        <w:t>JOHNNIE S. LIVINGSTON</w:t>
      </w:r>
      <w:r w:rsidR="008D1202">
        <w:rPr>
          <w:color w:val="000000" w:themeColor="text1"/>
          <w:u w:color="000000" w:themeColor="text1"/>
        </w:rPr>
        <w:t xml:space="preserve"> </w:t>
      </w:r>
      <w:r w:rsidR="008D1202">
        <w:t>OF SUMTER COUNT</w:t>
      </w:r>
      <w:r>
        <w:t>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2658" w:rsidRDefault="00696CA4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2658">
        <w:t xml:space="preserve">the members of the South Carolina House of Representatives were saddened to learn of the death of </w:t>
      </w:r>
      <w:r w:rsidR="00212658" w:rsidRPr="00EE4A4F">
        <w:rPr>
          <w:color w:val="000000" w:themeColor="text1"/>
          <w:u w:color="000000" w:themeColor="text1"/>
        </w:rPr>
        <w:t>Johnnie S. Livingston</w:t>
      </w:r>
      <w:r w:rsidR="00212658">
        <w:rPr>
          <w:color w:val="000000" w:themeColor="text1"/>
          <w:u w:color="000000" w:themeColor="text1"/>
        </w:rPr>
        <w:t xml:space="preserve"> </w:t>
      </w:r>
      <w:r w:rsidR="00212658">
        <w:t>at the age of seventy</w:t>
      </w:r>
      <w:r w:rsidR="00F82853">
        <w:noBreakHyphen/>
      </w:r>
      <w:r w:rsidR="00212658">
        <w:t xml:space="preserve">five on </w:t>
      </w:r>
      <w:r w:rsidR="00212658">
        <w:rPr>
          <w:color w:val="000000" w:themeColor="text1"/>
          <w:u w:color="000000" w:themeColor="text1"/>
        </w:rPr>
        <w:t>February</w:t>
      </w:r>
      <w:r w:rsidR="00212658" w:rsidRPr="00EE4A4F">
        <w:rPr>
          <w:color w:val="000000" w:themeColor="text1"/>
          <w:u w:color="000000" w:themeColor="text1"/>
        </w:rPr>
        <w:t xml:space="preserve"> 17, 2018</w:t>
      </w:r>
      <w:r w:rsidR="00212658"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Pr="00EE4A4F">
        <w:rPr>
          <w:color w:val="000000" w:themeColor="text1"/>
          <w:u w:color="000000" w:themeColor="text1"/>
        </w:rPr>
        <w:t>on Dec</w:t>
      </w:r>
      <w:r>
        <w:rPr>
          <w:color w:val="000000" w:themeColor="text1"/>
          <w:u w:color="000000" w:themeColor="text1"/>
        </w:rPr>
        <w:t>ember</w:t>
      </w:r>
      <w:r w:rsidRPr="00EE4A4F">
        <w:rPr>
          <w:color w:val="000000" w:themeColor="text1"/>
          <w:u w:color="000000" w:themeColor="text1"/>
        </w:rPr>
        <w:t xml:space="preserve"> 9, 1942, and r</w:t>
      </w:r>
      <w:r>
        <w:rPr>
          <w:color w:val="000000" w:themeColor="text1"/>
          <w:u w:color="000000" w:themeColor="text1"/>
        </w:rPr>
        <w:t>ear</w:t>
      </w:r>
      <w:r w:rsidRPr="00EE4A4F">
        <w:rPr>
          <w:color w:val="000000" w:themeColor="text1"/>
          <w:u w:color="000000" w:themeColor="text1"/>
        </w:rPr>
        <w:t>ed in Bellefontaine, Mississippi, Johnnie Livingston was a daughter of the late William Perry and Mary Russell Spraberry</w:t>
      </w:r>
      <w:r>
        <w:t>, and she was a</w:t>
      </w:r>
      <w:r w:rsidRPr="00EE4A4F">
        <w:rPr>
          <w:color w:val="000000" w:themeColor="text1"/>
          <w:u w:color="000000" w:themeColor="text1"/>
        </w:rPr>
        <w:t xml:space="preserve"> longtime resident of Sumter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earned a bachelor</w:t>
      </w:r>
      <w:r w:rsidR="00F82853" w:rsidRPr="00F828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EE4A4F">
        <w:rPr>
          <w:color w:val="000000" w:themeColor="text1"/>
          <w:u w:color="000000" w:themeColor="text1"/>
        </w:rPr>
        <w:t xml:space="preserve"> Mississippi State College for Women and </w:t>
      </w:r>
      <w:r>
        <w:rPr>
          <w:color w:val="000000" w:themeColor="text1"/>
          <w:u w:color="000000" w:themeColor="text1"/>
        </w:rPr>
        <w:t>a</w:t>
      </w:r>
      <w:r w:rsidRPr="00EE4A4F">
        <w:rPr>
          <w:color w:val="000000" w:themeColor="text1"/>
          <w:u w:color="000000" w:themeColor="text1"/>
        </w:rPr>
        <w:t xml:space="preserve"> post graduate degree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Johnnie Livingston</w:t>
      </w:r>
      <w:r w:rsidRPr="00EE4A4F">
        <w:rPr>
          <w:color w:val="000000" w:themeColor="text1"/>
          <w:u w:color="000000" w:themeColor="text1"/>
        </w:rPr>
        <w:t xml:space="preserve"> served as a school teacher </w:t>
      </w:r>
      <w:r w:rsidR="008D1202">
        <w:rPr>
          <w:color w:val="000000" w:themeColor="text1"/>
          <w:u w:color="000000" w:themeColor="text1"/>
        </w:rPr>
        <w:t xml:space="preserve">with devotion and excellence </w:t>
      </w:r>
      <w:r w:rsidRPr="00EE4A4F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Pr="00EE4A4F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most</w:t>
      </w:r>
      <w:r w:rsidRPr="00EE4A4F">
        <w:rPr>
          <w:color w:val="000000" w:themeColor="text1"/>
          <w:u w:color="000000" w:themeColor="text1"/>
        </w:rPr>
        <w:t xml:space="preserve"> of which </w:t>
      </w:r>
      <w:r w:rsidR="008D1202">
        <w:rPr>
          <w:color w:val="000000" w:themeColor="text1"/>
          <w:u w:color="000000" w:themeColor="text1"/>
        </w:rPr>
        <w:t xml:space="preserve">were </w:t>
      </w:r>
      <w:r w:rsidRPr="00EE4A4F">
        <w:rPr>
          <w:color w:val="000000" w:themeColor="text1"/>
          <w:u w:color="000000" w:themeColor="text1"/>
        </w:rPr>
        <w:t xml:space="preserve">in the Sumter County School </w:t>
      </w:r>
      <w:r w:rsidR="00F275CE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Pr="00EE4A4F">
        <w:rPr>
          <w:color w:val="000000" w:themeColor="text1"/>
          <w:u w:color="000000" w:themeColor="text1"/>
        </w:rPr>
        <w:t>Carlisle Vance Livingston</w:t>
      </w:r>
      <w:r w:rsidR="008D1202">
        <w:rPr>
          <w:color w:val="000000" w:themeColor="text1"/>
          <w:u w:color="000000" w:themeColor="text1"/>
        </w:rPr>
        <w:t>,</w:t>
      </w:r>
      <w:r w:rsidRPr="00EE4A4F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she reared two fine sons, </w:t>
      </w:r>
      <w:r w:rsidRPr="00EE4A4F">
        <w:rPr>
          <w:color w:val="000000" w:themeColor="text1"/>
          <w:u w:color="000000" w:themeColor="text1"/>
        </w:rPr>
        <w:t>Carlisle Vance Livingston III and Joshua Woods Livingston</w:t>
      </w:r>
      <w:r>
        <w:rPr>
          <w:color w:val="000000" w:themeColor="text1"/>
          <w:u w:color="000000" w:themeColor="text1"/>
        </w:rPr>
        <w:t xml:space="preserve">.  They blessed her with the affection of three adoring grandchildren: </w:t>
      </w:r>
      <w:r w:rsidRPr="00EE4A4F">
        <w:rPr>
          <w:color w:val="000000" w:themeColor="text1"/>
          <w:u w:color="000000" w:themeColor="text1"/>
        </w:rPr>
        <w:t>Carlisle Vance Livingston IV, Madeline Lewis Livingston</w:t>
      </w:r>
      <w:r>
        <w:rPr>
          <w:color w:val="000000" w:themeColor="text1"/>
          <w:u w:color="000000" w:themeColor="text1"/>
        </w:rPr>
        <w:t>,</w:t>
      </w:r>
      <w:r w:rsidRPr="00EE4A4F">
        <w:rPr>
          <w:color w:val="000000" w:themeColor="text1"/>
          <w:u w:color="000000" w:themeColor="text1"/>
        </w:rPr>
        <w:t xml:space="preserve"> and Mary Russell Livingston</w:t>
      </w:r>
      <w:r>
        <w:rPr>
          <w:color w:val="000000" w:themeColor="text1"/>
          <w:u w:color="000000" w:themeColor="text1"/>
        </w:rPr>
        <w:t>; and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1202" w:rsidRPr="00EE4A4F">
        <w:rPr>
          <w:color w:val="000000" w:themeColor="text1"/>
          <w:u w:color="000000" w:themeColor="text1"/>
        </w:rPr>
        <w:t>a dedicated member of St. Anne Catholic Church</w:t>
      </w:r>
      <w:r w:rsidR="008D120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Mrs. Livin</w:t>
      </w:r>
      <w:r w:rsidR="008D120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ston</w:t>
      </w:r>
      <w:r w:rsidRPr="00EE4A4F">
        <w:rPr>
          <w:color w:val="000000" w:themeColor="text1"/>
          <w:u w:color="000000" w:themeColor="text1"/>
        </w:rPr>
        <w:t xml:space="preserve"> enjoyed spending countless hours with her </w:t>
      </w:r>
      <w:r w:rsidRPr="00EE4A4F">
        <w:rPr>
          <w:color w:val="000000" w:themeColor="text1"/>
          <w:u w:color="000000" w:themeColor="text1"/>
        </w:rPr>
        <w:lastRenderedPageBreak/>
        <w:t>grandchildren, volunteering for various organizations, knitting</w:t>
      </w:r>
      <w:r>
        <w:rPr>
          <w:color w:val="000000" w:themeColor="text1"/>
          <w:u w:color="000000" w:themeColor="text1"/>
        </w:rPr>
        <w:t>,</w:t>
      </w:r>
      <w:r w:rsidRPr="00EE4A4F">
        <w:rPr>
          <w:color w:val="000000" w:themeColor="text1"/>
          <w:u w:color="000000" w:themeColor="text1"/>
        </w:rPr>
        <w:t xml:space="preserve"> and gardening</w:t>
      </w:r>
      <w:r w:rsidR="008D1202">
        <w:rPr>
          <w:color w:val="000000" w:themeColor="text1"/>
          <w:u w:color="000000" w:themeColor="text1"/>
        </w:rPr>
        <w:t xml:space="preserve"> in her </w:t>
      </w:r>
      <w:r w:rsidR="008D1202" w:rsidRPr="00EE4A4F">
        <w:rPr>
          <w:color w:val="000000" w:themeColor="text1"/>
          <w:u w:color="000000" w:themeColor="text1"/>
        </w:rPr>
        <w:t>retire</w:t>
      </w:r>
      <w:r w:rsidR="008D1202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>; and</w:t>
      </w:r>
      <w:r w:rsidRPr="00EE4A4F">
        <w:rPr>
          <w:color w:val="000000" w:themeColor="text1"/>
          <w:u w:color="000000" w:themeColor="text1"/>
        </w:rPr>
        <w:t xml:space="preserve"> 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CA4" w:rsidRDefault="00212658" w:rsidP="0021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EE4A4F">
        <w:rPr>
          <w:color w:val="000000" w:themeColor="text1"/>
          <w:u w:color="000000" w:themeColor="text1"/>
        </w:rPr>
        <w:t>Johnnie Livingston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Pr="00EE4A4F">
        <w:rPr>
          <w:color w:val="000000" w:themeColor="text1"/>
          <w:u w:color="000000" w:themeColor="text1"/>
        </w:rPr>
        <w:t>selfless dedication and generosity</w:t>
      </w:r>
      <w:r>
        <w:t xml:space="preserve"> she set for all who knew her</w:t>
      </w:r>
      <w:r w:rsidR="00696CA4">
        <w:t>.  Now, therefore,</w:t>
      </w:r>
    </w:p>
    <w:p w:rsidR="00696CA4" w:rsidRDefault="00696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CA4" w:rsidRDefault="00696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6CA4" w:rsidRDefault="00696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658" w:rsidRDefault="00696CA4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12658">
        <w:t xml:space="preserve"> </w:t>
      </w:r>
      <w:r w:rsidR="00212658" w:rsidRPr="00C90AA3">
        <w:t xml:space="preserve">the members of the South Carolina House of Representatives, by this resolution, </w:t>
      </w:r>
      <w:r w:rsidR="00212658">
        <w:t>express their profound sorrow</w:t>
      </w:r>
      <w:r w:rsidR="008D1202">
        <w:t>,</w:t>
      </w:r>
      <w:r w:rsidR="00212658">
        <w:t xml:space="preserve"> upon the passing of </w:t>
      </w:r>
      <w:r w:rsidR="00212658" w:rsidRPr="00EE4A4F">
        <w:rPr>
          <w:color w:val="000000" w:themeColor="text1"/>
          <w:u w:color="000000" w:themeColor="text1"/>
        </w:rPr>
        <w:t>Johnnie S. Livingston</w:t>
      </w:r>
      <w:r w:rsidR="00212658">
        <w:rPr>
          <w:color w:val="000000" w:themeColor="text1"/>
          <w:u w:color="000000" w:themeColor="text1"/>
        </w:rPr>
        <w:t xml:space="preserve"> </w:t>
      </w:r>
      <w:r w:rsidR="00212658">
        <w:t>of Sumter County</w:t>
      </w:r>
      <w:r w:rsidR="008D1202">
        <w:t>,</w:t>
      </w:r>
      <w:r w:rsidR="00212658">
        <w:t xml:space="preserve"> and extend their deepest sympathy to her large and loving family and her many friends.</w:t>
      </w:r>
    </w:p>
    <w:p w:rsidR="00212658" w:rsidRDefault="00212658" w:rsidP="00BB0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6CA4" w:rsidRDefault="00212658" w:rsidP="0021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EE4A4F">
        <w:rPr>
          <w:color w:val="000000" w:themeColor="text1"/>
          <w:u w:color="000000" w:themeColor="text1"/>
        </w:rPr>
        <w:t>Johnnie S. Livingston</w:t>
      </w:r>
      <w:r>
        <w:t>.</w:t>
      </w:r>
    </w:p>
    <w:p w:rsidR="0059587F" w:rsidRDefault="00F828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FDE" w:rsidRDefault="00BB0FDE" w:rsidP="00BB0FDE">
      <w:pPr>
        <w:suppressAutoHyphens/>
      </w:pPr>
    </w:p>
    <w:sectPr w:rsidR="00BB0FDE" w:rsidSect="00BB0F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202" w:rsidRDefault="008D1202" w:rsidP="009F0C77">
      <w:r>
        <w:separator/>
      </w:r>
    </w:p>
  </w:endnote>
  <w:endnote w:type="continuationSeparator" w:id="0">
    <w:p w:rsidR="008D1202" w:rsidRDefault="008D12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D4C7F2-FD48-49C8-8EAC-4D3365753699}"/>
    <w:embedBold r:id="rId2" w:fontKey="{55591F59-4FBE-4217-B775-DE6FD29F49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EF96B2-5C6E-4F0E-96B1-775E772D09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8FDF3C-7649-4828-95BE-2A8F5CC38D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01C20E-EDA7-41F3-83F4-601B44BBD7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1F6" w:rsidRPr="00BB0FDE" w:rsidRDefault="00BB0FDE" w:rsidP="00BB0F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202" w:rsidRDefault="008D1202" w:rsidP="009F0C77">
      <w:r>
        <w:separator/>
      </w:r>
    </w:p>
  </w:footnote>
  <w:footnote w:type="continuationSeparator" w:id="0">
    <w:p w:rsidR="008D1202" w:rsidRDefault="008D12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5SD18"/>
    <w:docVar w:name="CoverBillType" w:val="r"/>
    <w:docVar w:name="DocPath" w:val="L:\Council\bills\GM\25155SD18.DOCX"/>
    <w:docVar w:name="dvBillNumber" w:val="50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6CA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762"/>
    <w:rsid w:val="00205238"/>
    <w:rsid w:val="0021265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AE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87F"/>
    <w:rsid w:val="005A62FE"/>
    <w:rsid w:val="005C2FE2"/>
    <w:rsid w:val="005E2BC9"/>
    <w:rsid w:val="00605102"/>
    <w:rsid w:val="006215AA"/>
    <w:rsid w:val="006913C9"/>
    <w:rsid w:val="0069470D"/>
    <w:rsid w:val="00696CA4"/>
    <w:rsid w:val="006D58AA"/>
    <w:rsid w:val="00734F00"/>
    <w:rsid w:val="007A70AE"/>
    <w:rsid w:val="008362E8"/>
    <w:rsid w:val="0085786E"/>
    <w:rsid w:val="008A1768"/>
    <w:rsid w:val="008A489F"/>
    <w:rsid w:val="008D120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9CA"/>
    <w:rsid w:val="00B471F6"/>
    <w:rsid w:val="00BB0FD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75CE"/>
    <w:rsid w:val="00F50AE3"/>
    <w:rsid w:val="00F655B7"/>
    <w:rsid w:val="00F656BA"/>
    <w:rsid w:val="00F67CF1"/>
    <w:rsid w:val="00F728AA"/>
    <w:rsid w:val="00F8285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33CC5-0138-4103-8F6C-32A209D79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6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6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40C6B-0953-4ACF-BC3B-2D06BB961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344</Words>
  <Characters>1831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5037 Text of Previous Version (Mar. 1, 2018) - South Carolina Legislature Online</dc:title>
  <dc:creator>Gail Pinckney Moore</dc:creator>
  <cp:lastModifiedBy>S Volk</cp:lastModifiedBy>
  <cp:revision>2</cp:revision>
  <cp:lastPrinted>2018-02-28T19:23:00Z</cp:lastPrinted>
  <dcterms:created xsi:type="dcterms:W3CDTF">2018-03-01T15:51:00Z</dcterms:created>
  <dcterms:modified xsi:type="dcterms:W3CDTF">2018-03-01T15:51:00Z</dcterms:modified>
</cp:coreProperties>
</file>