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18A8" w:rsidRDefault="00ED18A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D18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C553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5F13" w:rsidRPr="0076615F" w:rsidRDefault="00B55F13" w:rsidP="00B55F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>TO APPLAUD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>
        <w:rPr>
          <w:rFonts w:eastAsiaTheme="minorHAnsi"/>
          <w:color w:val="000000" w:themeColor="text1"/>
          <w:szCs w:val="22"/>
          <w:u w:color="000000" w:themeColor="text1"/>
        </w:rPr>
        <w:t>DORMAN HIGH SCHOOL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BOYS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BASKETBALL TEAM FOR </w:t>
      </w:r>
      <w:r>
        <w:rPr>
          <w:rFonts w:eastAsiaTheme="minorHAnsi"/>
          <w:color w:val="000000" w:themeColor="text1"/>
          <w:szCs w:val="22"/>
          <w:u w:color="000000" w:themeColor="text1"/>
        </w:rPr>
        <w:t>SECURING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THE 20</w:t>
      </w:r>
      <w:r>
        <w:rPr>
          <w:rFonts w:eastAsiaTheme="minorHAnsi"/>
          <w:color w:val="000000" w:themeColor="text1"/>
          <w:szCs w:val="22"/>
          <w:u w:color="000000" w:themeColor="text1"/>
        </w:rPr>
        <w:t>18</w:t>
      </w:r>
      <w:r w:rsidR="00CC774F">
        <w:rPr>
          <w:rFonts w:eastAsiaTheme="minorHAnsi"/>
          <w:color w:val="000000" w:themeColor="text1"/>
          <w:szCs w:val="22"/>
          <w:u w:color="000000" w:themeColor="text1"/>
        </w:rPr>
        <w:t xml:space="preserve"> SOUTH CAROLINA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4628D5">
        <w:rPr>
          <w:color w:val="000000" w:themeColor="text1"/>
          <w:u w:color="000000" w:themeColor="text1"/>
        </w:rPr>
        <w:t xml:space="preserve">CLASS </w:t>
      </w:r>
      <w:r>
        <w:rPr>
          <w:color w:val="000000" w:themeColor="text1"/>
          <w:u w:color="000000" w:themeColor="text1"/>
        </w:rPr>
        <w:t>AAAA</w:t>
      </w:r>
      <w:r w:rsidRPr="004628D5">
        <w:rPr>
          <w:color w:val="000000" w:themeColor="text1"/>
          <w:u w:color="000000" w:themeColor="text1"/>
        </w:rPr>
        <w:t>A STATE CHAMPIONSHIP TITLE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AND TO </w:t>
      </w:r>
      <w:r>
        <w:rPr>
          <w:rFonts w:eastAsiaTheme="minorHAnsi"/>
          <w:color w:val="000000" w:themeColor="text1"/>
          <w:szCs w:val="22"/>
          <w:u w:color="000000" w:themeColor="text1"/>
        </w:rPr>
        <w:t>CONGRATULATE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THE TEAM</w:t>
      </w:r>
      <w:r w:rsidR="008153EB" w:rsidRPr="008153EB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>S PLAYERS, COACH</w:t>
      </w:r>
      <w:r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>, AND STAFF.</w:t>
      </w:r>
    </w:p>
    <w:p w:rsidR="00B55F13" w:rsidRDefault="00B55F13" w:rsidP="00B55F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55F13" w:rsidRDefault="00B55F13" w:rsidP="00B55F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after a grueling game, the Dorman Cavaliers managed to bring home their second straight AAAAA state championship title, defeating Irmo High School 44</w:t>
      </w:r>
      <w:r w:rsidR="008A7DC1">
        <w:noBreakHyphen/>
      </w:r>
      <w:r>
        <w:t>33; and</w:t>
      </w:r>
    </w:p>
    <w:p w:rsidR="00B55F13" w:rsidRDefault="00B55F13" w:rsidP="00B55F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55F13" w:rsidRDefault="00B55F13" w:rsidP="00B55F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Dorman grabbed an early lead</w:t>
      </w:r>
      <w:r w:rsidR="002E653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with a long</w:t>
      </w:r>
      <w:r w:rsidR="008A7DC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distance three</w:t>
      </w:r>
      <w:r w:rsidR="008A7DC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pointer sunk by Myles Tat</w:t>
      </w:r>
      <w:r w:rsidR="008B1945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. This was followed by a dunk from Gabe Brya</w:t>
      </w:r>
      <w:r w:rsidR="002E653A">
        <w:rPr>
          <w:color w:val="000000" w:themeColor="text1"/>
          <w:u w:color="000000" w:themeColor="text1"/>
        </w:rPr>
        <w:t>nt</w:t>
      </w:r>
      <w:r>
        <w:rPr>
          <w:color w:val="000000" w:themeColor="text1"/>
          <w:u w:color="000000" w:themeColor="text1"/>
        </w:rPr>
        <w:t xml:space="preserve"> and a turnaround jumper from P.J. Hall. The Cavaliers led 9</w:t>
      </w:r>
      <w:r w:rsidR="008A7DC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6 after a quarter,</w:t>
      </w:r>
      <w:r w:rsidR="002E653A">
        <w:rPr>
          <w:color w:val="000000" w:themeColor="text1"/>
          <w:u w:color="000000" w:themeColor="text1"/>
        </w:rPr>
        <w:t xml:space="preserve"> but</w:t>
      </w:r>
      <w:r>
        <w:rPr>
          <w:color w:val="000000" w:themeColor="text1"/>
          <w:u w:color="000000" w:themeColor="text1"/>
        </w:rPr>
        <w:t xml:space="preserve"> then Irmo began to take </w:t>
      </w:r>
      <w:r w:rsidR="002E653A">
        <w:rPr>
          <w:color w:val="000000" w:themeColor="text1"/>
          <w:u w:color="000000" w:themeColor="text1"/>
        </w:rPr>
        <w:t>control</w:t>
      </w:r>
      <w:r>
        <w:rPr>
          <w:color w:val="000000" w:themeColor="text1"/>
          <w:u w:color="000000" w:themeColor="text1"/>
        </w:rPr>
        <w:t>; and</w:t>
      </w:r>
    </w:p>
    <w:p w:rsidR="00B55F13" w:rsidRDefault="00B55F13" w:rsidP="00B55F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5F13" w:rsidRDefault="00B55F13" w:rsidP="00B55F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scoring thirteen points in the second quarter, the Yellow Jackets took the lead at 19</w:t>
      </w:r>
      <w:r w:rsidR="008A7DC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15 at halftime; and</w:t>
      </w:r>
    </w:p>
    <w:p w:rsidR="00B55F13" w:rsidRDefault="00B55F13" w:rsidP="00B55F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5F13" w:rsidRDefault="00B55F13" w:rsidP="00B55F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Cavaliers responded with an 11</w:t>
      </w:r>
      <w:r w:rsidR="008A7DC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 run to end the third quarter, building a 35</w:t>
      </w:r>
      <w:r w:rsidR="008A7DC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27 lead. P.J. Hall, Myles Tate, and Ethan Parton all </w:t>
      </w:r>
      <w:r w:rsidR="000069FD">
        <w:rPr>
          <w:color w:val="000000" w:themeColor="text1"/>
          <w:u w:color="000000" w:themeColor="text1"/>
        </w:rPr>
        <w:t>made</w:t>
      </w:r>
      <w:r>
        <w:rPr>
          <w:color w:val="000000" w:themeColor="text1"/>
          <w:u w:color="000000" w:themeColor="text1"/>
        </w:rPr>
        <w:t xml:space="preserve"> three</w:t>
      </w:r>
      <w:r w:rsidR="008A7DC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pointers in the run. Kam</w:t>
      </w:r>
      <w:r w:rsidR="008153EB" w:rsidRPr="008153E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ron Smith ignited the rally with his gritty play, diving for loose balls and securing a pair of extra possessions for the Cavaliers; and</w:t>
      </w:r>
    </w:p>
    <w:p w:rsidR="00B55F13" w:rsidRDefault="00B55F13" w:rsidP="00B55F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5F13" w:rsidRDefault="00B55F13" w:rsidP="00B55F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defense was key in this game. Dorman </w:t>
      </w:r>
      <w:r w:rsidR="000069FD">
        <w:rPr>
          <w:color w:val="000000" w:themeColor="text1"/>
          <w:u w:color="000000" w:themeColor="text1"/>
        </w:rPr>
        <w:t>managed</w:t>
      </w:r>
      <w:r>
        <w:rPr>
          <w:color w:val="000000" w:themeColor="text1"/>
          <w:u w:color="000000" w:themeColor="text1"/>
        </w:rPr>
        <w:t xml:space="preserve"> to hold the Yellow </w:t>
      </w:r>
      <w:r w:rsidR="000069FD">
        <w:rPr>
          <w:color w:val="000000" w:themeColor="text1"/>
          <w:u w:color="000000" w:themeColor="text1"/>
        </w:rPr>
        <w:t>Jackets</w:t>
      </w:r>
      <w:r>
        <w:rPr>
          <w:color w:val="000000" w:themeColor="text1"/>
          <w:u w:color="000000" w:themeColor="text1"/>
        </w:rPr>
        <w:t xml:space="preserve"> to just eight points in the third qua</w:t>
      </w:r>
      <w:r w:rsidR="000069FD">
        <w:rPr>
          <w:color w:val="000000" w:themeColor="text1"/>
          <w:u w:color="000000" w:themeColor="text1"/>
        </w:rPr>
        <w:t>rter and six in the fourth; and</w:t>
      </w:r>
    </w:p>
    <w:p w:rsidR="000069FD" w:rsidRDefault="000069FD" w:rsidP="00B55F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5F13" w:rsidRDefault="00B55F13" w:rsidP="00B55F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>utilizing his own skill and knowledge, Coach Thomas Ryan forged his</w:t>
      </w:r>
      <w:r w:rsidRPr="00031033">
        <w:rPr>
          <w:color w:val="000000" w:themeColor="text1"/>
          <w:u w:color="000000" w:themeColor="text1"/>
        </w:rPr>
        <w:t xml:space="preserve"> players into a championship</w:t>
      </w:r>
      <w:r w:rsidR="008A7DC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team. The tireless </w:t>
      </w:r>
      <w:r w:rsidR="000069FD">
        <w:rPr>
          <w:color w:val="000000" w:themeColor="text1"/>
          <w:u w:color="000000" w:themeColor="text1"/>
        </w:rPr>
        <w:t>lessons he has instilled in his players will remain with them on and off the court</w:t>
      </w:r>
      <w:r w:rsidRPr="00031033">
        <w:rPr>
          <w:color w:val="000000" w:themeColor="text1"/>
          <w:u w:color="000000" w:themeColor="text1"/>
        </w:rPr>
        <w:t xml:space="preserve">; and </w:t>
      </w:r>
    </w:p>
    <w:p w:rsidR="00B55F13" w:rsidRDefault="00B55F13" w:rsidP="00B55F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5F13" w:rsidRDefault="00B55F13" w:rsidP="00B55F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>
        <w:t xml:space="preserve">the </w:t>
      </w:r>
      <w:r w:rsidR="000069FD">
        <w:t>members of the House of Representatives take</w:t>
      </w:r>
      <w:r>
        <w:t xml:space="preserve"> great </w:t>
      </w:r>
      <w:r w:rsidR="000069FD">
        <w:t>pride</w:t>
      </w:r>
      <w:r>
        <w:t xml:space="preserve"> in recognizing the young men of the Dorman High School boys basketball team for </w:t>
      </w:r>
      <w:r w:rsidR="000069FD">
        <w:t>their stellar performance and look forward to hearing of their continued achievements in years to come</w:t>
      </w:r>
      <w:r>
        <w:t>. Now, therefore,</w:t>
      </w:r>
    </w:p>
    <w:p w:rsidR="00B55F13" w:rsidRDefault="00B55F13" w:rsidP="00B55F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5F13" w:rsidRDefault="00B55F13" w:rsidP="00B55F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55F13" w:rsidRDefault="00B55F13" w:rsidP="00B55F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5F13" w:rsidRPr="0076615F" w:rsidRDefault="00B55F13" w:rsidP="00B55F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>
        <w:t>House of Representatives,</w:t>
      </w:r>
      <w:r>
        <w:rPr>
          <w:color w:val="000000" w:themeColor="text1"/>
        </w:rPr>
        <w:t xml:space="preserve"> by this resolution, </w:t>
      </w:r>
      <w:r>
        <w:t>applaud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>
        <w:rPr>
          <w:rFonts w:eastAsiaTheme="minorHAnsi"/>
          <w:color w:val="000000" w:themeColor="text1"/>
          <w:szCs w:val="22"/>
          <w:u w:color="000000" w:themeColor="text1"/>
        </w:rPr>
        <w:t>Dorman High School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boys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basketball team for </w:t>
      </w:r>
      <w:r>
        <w:rPr>
          <w:rFonts w:eastAsiaTheme="minorHAnsi"/>
          <w:color w:val="000000" w:themeColor="text1"/>
          <w:szCs w:val="22"/>
          <w:u w:color="000000" w:themeColor="text1"/>
        </w:rPr>
        <w:t>securing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the 20</w:t>
      </w:r>
      <w:r>
        <w:rPr>
          <w:rFonts w:eastAsiaTheme="minorHAnsi"/>
          <w:color w:val="000000" w:themeColor="text1"/>
          <w:szCs w:val="22"/>
          <w:u w:color="000000" w:themeColor="text1"/>
        </w:rPr>
        <w:t>18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C774F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4628D5">
        <w:rPr>
          <w:color w:val="000000" w:themeColor="text1"/>
          <w:u w:color="000000" w:themeColor="text1"/>
        </w:rPr>
        <w:t xml:space="preserve">lass </w:t>
      </w:r>
      <w:r>
        <w:rPr>
          <w:color w:val="000000" w:themeColor="text1"/>
          <w:u w:color="000000" w:themeColor="text1"/>
        </w:rPr>
        <w:t>AAAAA</w:t>
      </w:r>
      <w:r w:rsidRPr="004628D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4628D5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4628D5">
        <w:rPr>
          <w:color w:val="000000" w:themeColor="text1"/>
          <w:u w:color="000000" w:themeColor="text1"/>
        </w:rPr>
        <w:t>hampionship title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>
        <w:rPr>
          <w:rFonts w:eastAsiaTheme="minorHAnsi"/>
          <w:color w:val="000000" w:themeColor="text1"/>
          <w:szCs w:val="22"/>
          <w:u w:color="000000" w:themeColor="text1"/>
        </w:rPr>
        <w:t>congratulate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the team</w:t>
      </w:r>
      <w:r w:rsidR="008153EB" w:rsidRPr="008153EB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>s players, coach</w:t>
      </w:r>
      <w:r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>, and staff.</w:t>
      </w:r>
    </w:p>
    <w:p w:rsidR="00B55F13" w:rsidRDefault="00B55F13" w:rsidP="00B55F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5F13" w:rsidRDefault="00B55F13" w:rsidP="00B55F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Principal Ken Kiser and Coach Thomas Ryan of Dorman High School.</w:t>
      </w:r>
    </w:p>
    <w:p w:rsidR="00E3070A" w:rsidRDefault="008A7DC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D18A8" w:rsidRDefault="00ED18A8" w:rsidP="00ED18A8">
      <w:pPr>
        <w:suppressAutoHyphens/>
      </w:pPr>
    </w:p>
    <w:sectPr w:rsidR="00ED18A8" w:rsidSect="00ED18A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5F13" w:rsidRDefault="00B55F13" w:rsidP="009F0C77">
      <w:r>
        <w:separator/>
      </w:r>
    </w:p>
  </w:endnote>
  <w:endnote w:type="continuationSeparator" w:id="0">
    <w:p w:rsidR="00B55F13" w:rsidRDefault="00B55F1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9D5C0BF-852B-41CD-A7AA-090CB3D930BC}"/>
    <w:embedBold r:id="rId2" w:fontKey="{0AA6A107-447F-4F58-A2B4-7CB7BAD12C9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1915088-BB64-4B55-B309-F126D99E23F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E36D8F0-7518-42AC-8CE0-3A20ADA51A8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1607AFF-C064-4D58-90B5-56B342A2270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070A" w:rsidRPr="00ED18A8" w:rsidRDefault="00ED18A8" w:rsidP="00ED18A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5F13" w:rsidRDefault="00B55F13" w:rsidP="009F0C77">
      <w:r>
        <w:separator/>
      </w:r>
    </w:p>
  </w:footnote>
  <w:footnote w:type="continuationSeparator" w:id="0">
    <w:p w:rsidR="00B55F13" w:rsidRDefault="00B55F1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343DG18"/>
    <w:docVar w:name="CoverBillType" w:val="r"/>
    <w:docVar w:name="DocPath" w:val="L:\Council\bills\RT\17343DG18.DOCX"/>
    <w:docVar w:name="dvBillNumber" w:val="5068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BC5533"/>
    <w:rsid w:val="000069FD"/>
    <w:rsid w:val="00011869"/>
    <w:rsid w:val="00015CD6"/>
    <w:rsid w:val="000A26F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E653A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153EB"/>
    <w:rsid w:val="008362E8"/>
    <w:rsid w:val="0085786E"/>
    <w:rsid w:val="008A1768"/>
    <w:rsid w:val="008A489F"/>
    <w:rsid w:val="008A7DC1"/>
    <w:rsid w:val="008B1945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5F13"/>
    <w:rsid w:val="00BC5533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C774F"/>
    <w:rsid w:val="00CD2089"/>
    <w:rsid w:val="00CF1ECC"/>
    <w:rsid w:val="00D73A67"/>
    <w:rsid w:val="00D970A9"/>
    <w:rsid w:val="00DF3845"/>
    <w:rsid w:val="00E3070A"/>
    <w:rsid w:val="00E41911"/>
    <w:rsid w:val="00E44B57"/>
    <w:rsid w:val="00E92EEF"/>
    <w:rsid w:val="00ED18A8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A1678231-8C55-48AC-A675-7C2079274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774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774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6EA50B-6719-4226-8AFE-F06FB83FB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BD1ABC58.dotm</Template>
  <TotalTime>0</TotalTime>
  <Pages>2</Pages>
  <Words>356</Words>
  <Characters>1811</Characters>
  <Application>Microsoft Office Word</Application>
  <DocSecurity>0</DocSecurity>
  <Lines>61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5068 Text of Previous Version (Mar. 6, 2018) - South Carolina Legislature Online</dc:title>
  <dc:creator>Rebecca Turner</dc:creator>
  <cp:lastModifiedBy>S Volk</cp:lastModifiedBy>
  <cp:revision>2</cp:revision>
  <cp:lastPrinted>2018-03-05T20:01:00Z</cp:lastPrinted>
  <dcterms:created xsi:type="dcterms:W3CDTF">2018-03-06T18:36:00Z</dcterms:created>
  <dcterms:modified xsi:type="dcterms:W3CDTF">2018-03-06T18:36:00Z</dcterms:modified>
</cp:coreProperties>
</file>