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529" w:rsidRDefault="00106529"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D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B24894">
        <w:noBreakHyphen/>
      </w:r>
      <w:r>
        <w:t>13</w:t>
      </w:r>
      <w:r w:rsidR="00B24894">
        <w:noBreakHyphen/>
      </w:r>
      <w:r>
        <w:t>20, CODE OF LAWS OF SOUTH CAROLINA, 1976, RELATING TO DEFINITIONS CONCERNING THE STATE BOARD OF COSMETOLOGY, SO AS TO DEFINE THE TERM “HAIR DESIGNER”; TO AMEND 40</w:t>
      </w:r>
      <w:r w:rsidR="00B24894">
        <w:noBreakHyphen/>
      </w:r>
      <w:r>
        <w:t>13</w:t>
      </w:r>
      <w:r w:rsidR="00B24894">
        <w:noBreakHyphen/>
      </w:r>
      <w:r>
        <w:t>230, RELATING TO LICENSES ISSUED BY THE BOARD, SO AS TO PROVIDE FOR THE LICENSURE OF HAIR DESIGNERS; AND TO AMEND SECTION 40</w:t>
      </w:r>
      <w:r w:rsidR="00B24894">
        <w:noBreakHyphen/>
      </w:r>
      <w:r>
        <w:t>13</w:t>
      </w:r>
      <w:r w:rsidR="00B24894">
        <w:noBreakHyphen/>
      </w:r>
      <w:r>
        <w:t>5, RELATING TO OCCUPATIONS REGULATED BY THE PRACTICE ACT FOR COSMETOLOGISTS AND COSMETOLOGY, SECTION 40</w:t>
      </w:r>
      <w:r w:rsidR="00B24894">
        <w:noBreakHyphen/>
      </w:r>
      <w:r>
        <w:t>13</w:t>
      </w:r>
      <w:r w:rsidR="00B24894">
        <w:noBreakHyphen/>
      </w:r>
      <w:r>
        <w:t>110, RELATING TO DISCIPLINARY ACTIONS, SECTION 40</w:t>
      </w:r>
      <w:r w:rsidR="00B24894">
        <w:noBreakHyphen/>
      </w:r>
      <w:r>
        <w:t>13</w:t>
      </w:r>
      <w:r w:rsidR="00B24894">
        <w:noBreakHyphen/>
      </w:r>
      <w:r>
        <w:t>240, RELA</w:t>
      </w:r>
      <w:r w:rsidR="00630009">
        <w:t xml:space="preserve">TING TO EXAMINATIONS AND FEES, </w:t>
      </w:r>
      <w:r>
        <w:t>AND SECTION 40</w:t>
      </w:r>
      <w:r w:rsidR="00B24894">
        <w:noBreakHyphen/>
      </w:r>
      <w:r>
        <w:t>13</w:t>
      </w:r>
      <w:r w:rsidR="00B24894">
        <w:noBreakHyphen/>
      </w:r>
      <w:r>
        <w:t>270, RELATING TO RECIPROCITY WITH OTHER LICENSING JURISDICTIONS,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DA7" w:rsidRDefault="003A5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DA7" w:rsidRDefault="003A5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3A5DA7"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354F">
        <w:t>Section 40</w:t>
      </w:r>
      <w:r w:rsidR="00B24894">
        <w:noBreakHyphen/>
      </w:r>
      <w:r w:rsidR="000F354F">
        <w:t>13</w:t>
      </w:r>
      <w:r w:rsidR="00B24894">
        <w:noBreakHyphen/>
      </w:r>
      <w:r w:rsidR="000F354F">
        <w:t>20 of the 1976 Code is amended to read: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B24894">
        <w:noBreakHyphen/>
      </w:r>
      <w:r>
        <w:t>13</w:t>
      </w:r>
      <w:r w:rsidR="00B24894">
        <w:noBreakHyphen/>
      </w:r>
      <w:r>
        <w:t>20.</w:t>
      </w:r>
      <w:r>
        <w:tab/>
      </w:r>
      <w:r w:rsidRPr="008B3F41">
        <w:t>As used in this chapter:</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00B24894" w:rsidRPr="00B24894">
        <w:t>‘</w:t>
      </w:r>
      <w:r w:rsidRPr="008B3F41">
        <w:t>Beauty salon</w:t>
      </w:r>
      <w:r w:rsidR="00B24894" w:rsidRPr="00B24894">
        <w:t>’</w:t>
      </w:r>
      <w:r w:rsidRPr="008B3F41">
        <w:t xml:space="preserve"> or </w:t>
      </w:r>
      <w:r w:rsidR="00B24894" w:rsidRPr="00B24894">
        <w:t>‘</w:t>
      </w:r>
      <w:r w:rsidRPr="008B3F41">
        <w:t>salon</w:t>
      </w:r>
      <w:r w:rsidR="00B24894" w:rsidRPr="00B24894">
        <w:t>’</w:t>
      </w:r>
      <w:r w:rsidRPr="008B3F41">
        <w:t xml:space="preserve"> means a building or any place, or part of a place or building including, but not limited to, a rental booth, in which cosmetology is performed on the general public for compensation.</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00B24894" w:rsidRPr="00B24894">
        <w:t>‘</w:t>
      </w:r>
      <w:r w:rsidRPr="008B3F41">
        <w:t>Cosmetology</w:t>
      </w:r>
      <w:r w:rsidR="00B24894" w:rsidRPr="00B24894">
        <w:t>’</w:t>
      </w:r>
      <w:r w:rsidRPr="008B3F41">
        <w:t xml:space="preserve"> means engaging in any of these practices or a combination of these practices when done for compensation either directly or indirectly:</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chemical coloring, chemical relaxing, or similar work, upon the hair, </w:t>
      </w:r>
      <w:r w:rsidRPr="008B3F41">
        <w:lastRenderedPageBreak/>
        <w:t>wig, or hairpiece of any person, by any means, with hands or mechanical or electrical apparatus or appliances;</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rsidR="00B24894">
        <w:noBreakHyphen/>
      </w:r>
      <w:r w:rsidRPr="008B3F41">
        <w:t>up, antiseptics, lotions, creams, chemical preparations on, or otherwise, or waxing, tweezing, cleansing, stimulating, manipulating, beautifying, or similar work on the scalp, legs, feet, face, neck, arms, hands; or</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00B24894" w:rsidRPr="00B24894">
        <w:t>‘</w:t>
      </w:r>
      <w:r w:rsidRPr="008B3F41">
        <w:t>Cosmetologis</w:t>
      </w:r>
      <w:r>
        <w:t>t</w:t>
      </w:r>
      <w:r w:rsidR="00B24894" w:rsidRPr="00B24894">
        <w:t>’</w:t>
      </w:r>
      <w:r>
        <w:t xml:space="preserve"> </w:t>
      </w:r>
      <w:r w:rsidRPr="008B3F41">
        <w:t>means a person including, but not limited to, an independent contractor, not a student, who is licensed to practice cosmetology.</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00B24894" w:rsidRPr="00B24894">
        <w:t>‘</w:t>
      </w:r>
      <w:r w:rsidRPr="008B3F41">
        <w:t>Cosmetology school</w:t>
      </w:r>
      <w:r w:rsidR="00B24894" w:rsidRPr="00B24894">
        <w:t>’</w:t>
      </w:r>
      <w:r w:rsidRPr="008B3F41">
        <w:t xml:space="preserve">, </w:t>
      </w:r>
      <w:r w:rsidR="00B24894" w:rsidRPr="00B24894">
        <w:t>‘</w:t>
      </w:r>
      <w:r w:rsidRPr="008B3F41">
        <w:t>beauty school</w:t>
      </w:r>
      <w:r w:rsidR="00B24894" w:rsidRPr="00B24894">
        <w:t>’</w:t>
      </w:r>
      <w:r w:rsidRPr="008B3F41">
        <w:t xml:space="preserve">, or </w:t>
      </w:r>
      <w:r w:rsidR="00B24894" w:rsidRPr="00B24894">
        <w:t>‘</w:t>
      </w:r>
      <w:r w:rsidRPr="008B3F41">
        <w:t>school</w:t>
      </w:r>
      <w:r w:rsidR="00B24894" w:rsidRPr="00B24894">
        <w:t>’</w:t>
      </w:r>
      <w:r w:rsidRPr="008B3F41">
        <w:t xml:space="preserve"> means a place or part of a place in which cosmetology or any of its practices are taught.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00B24894" w:rsidRPr="00B24894">
        <w:t>‘</w:t>
      </w:r>
      <w:r w:rsidRPr="008B3F41">
        <w:t>Esthetician</w:t>
      </w:r>
      <w:r w:rsidR="00B24894" w:rsidRPr="00B24894">
        <w:t>’</w:t>
      </w:r>
      <w:r w:rsidRPr="008B3F41">
        <w:t xml:space="preserve"> means a person including, but not limited to, an independent contractor, who is licensed to practice skin care, make</w:t>
      </w:r>
      <w:r w:rsidR="00B24894">
        <w:noBreakHyphen/>
      </w:r>
      <w:r w:rsidRPr="008B3F41">
        <w:t>up, or similar work. Skin care is for the sole purpose of beautifying the skin.</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00B24894" w:rsidRPr="00B24894">
        <w:rPr>
          <w:u w:val="single"/>
        </w:rPr>
        <w:t>‘</w:t>
      </w:r>
      <w:r>
        <w:rPr>
          <w:u w:val="single"/>
        </w:rPr>
        <w:t>Hair design</w:t>
      </w:r>
      <w:r w:rsidR="00B24894" w:rsidRPr="00B24894">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00E01012" w:rsidRPr="00E01012">
        <w:tab/>
      </w:r>
      <w:r w:rsidR="00B24894" w:rsidRPr="00B24894">
        <w:t>‘</w:t>
      </w:r>
      <w:r w:rsidRPr="008B3F41">
        <w:t>Independent contractor</w:t>
      </w:r>
      <w:r w:rsidR="00B24894" w:rsidRPr="00B24894">
        <w:t>’</w:t>
      </w:r>
      <w:r w:rsidRPr="008B3F41">
        <w:t xml:space="preserve"> means a licensed practitioner who rents or leases a place or part of a place in a beauty salon.</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00B24894" w:rsidRPr="00B24894">
        <w:t>‘</w:t>
      </w:r>
      <w:r w:rsidRPr="008B3F41">
        <w:t>Instructor</w:t>
      </w:r>
      <w:r w:rsidR="00B24894" w:rsidRPr="00B24894">
        <w:t>’</w:t>
      </w:r>
      <w:r w:rsidRPr="008B3F41">
        <w:t xml:space="preserve"> means a person who is licensed to teach cosmetology or any practices of cosmetology in accordance with this chapter.</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00B24894" w:rsidRPr="00B24894">
        <w:t>‘</w:t>
      </w:r>
      <w:r w:rsidRPr="008B3F41">
        <w:t>Nail technician</w:t>
      </w:r>
      <w:r w:rsidR="00B24894" w:rsidRPr="00B24894">
        <w:t>’</w:t>
      </w:r>
      <w:r w:rsidRPr="008B3F41">
        <w:t xml:space="preserve"> means a person including, but not limited to, an independent contractor, who is licensed to practice manicuring or pedicuring the nails or similar work.</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00B24894" w:rsidRPr="00B24894">
        <w:t>‘</w:t>
      </w:r>
      <w:r w:rsidRPr="008B3F41">
        <w:t>Student</w:t>
      </w:r>
      <w:r w:rsidR="00B24894" w:rsidRPr="00B24894">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00B24894" w:rsidRPr="00B24894">
        <w:t>‘</w:t>
      </w:r>
      <w:r w:rsidRPr="008B3F41">
        <w:t>Approved school</w:t>
      </w:r>
      <w:r w:rsidR="00B24894" w:rsidRPr="00B24894">
        <w:t>’</w:t>
      </w:r>
      <w:r w:rsidRPr="008B3F41">
        <w:t xml:space="preserve"> means a cosmetology, esthetician, or nail technician school licensed by the Board of Cosmetology or the board</w:t>
      </w:r>
      <w:r w:rsidR="00B24894" w:rsidRPr="00B24894">
        <w:t>’</w:t>
      </w:r>
      <w:r w:rsidRPr="008B3F41">
        <w:t>s equivalent in the jurisdiction in which it is physically located. In states where licensure of a school is not required, a license may be issued, upon application and approval by the board.</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rsidR="00B24894">
        <w:noBreakHyphen/>
      </w:r>
      <w:r>
        <w:t>13</w:t>
      </w:r>
      <w:r w:rsidR="00B24894">
        <w:noBreakHyphen/>
      </w:r>
      <w:r>
        <w:t>230 of the 1976 Code is amended to read: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B24894">
        <w:noBreakHyphen/>
      </w:r>
      <w:r>
        <w:t>13</w:t>
      </w:r>
      <w:r w:rsidR="00B24894">
        <w:noBreakHyphen/>
      </w:r>
      <w:r>
        <w:t>230.</w:t>
      </w:r>
      <w:r>
        <w:tab/>
        <w:t>(A)</w:t>
      </w:r>
      <w:r>
        <w:tab/>
      </w:r>
      <w:r w:rsidRPr="008B3F41">
        <w:t>A license as a cosmetologist must be issued by the board to a person who:</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0F354F"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000F354F" w:rsidRPr="000F354F">
        <w:rPr>
          <w:u w:val="single"/>
        </w:rPr>
        <w:t>(1)</w:t>
      </w:r>
      <w:r w:rsidRPr="00E01012">
        <w:tab/>
      </w:r>
      <w:r w:rsidR="000F354F" w:rsidRPr="000F354F">
        <w:rPr>
          <w:u w:val="single"/>
        </w:rPr>
        <w:t>is at least sixteen years of age and possesses at least a tenth grade education or the equivalent as established by tests used in the public schools or tests approved by the board;</w:t>
      </w:r>
    </w:p>
    <w:p w:rsidR="000F354F"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000F354F" w:rsidRPr="000F354F">
        <w:rPr>
          <w:u w:val="single"/>
        </w:rPr>
        <w:t>(2)</w:t>
      </w:r>
      <w:r w:rsidRPr="00E01012">
        <w:tab/>
      </w:r>
      <w:r w:rsidR="000F354F"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sidR="00CA2D04">
        <w:rPr>
          <w:u w:val="single"/>
        </w:rPr>
        <w:t>(3)</w:t>
      </w:r>
      <w:r w:rsidRPr="00E01012">
        <w:tab/>
      </w:r>
      <w:r w:rsidR="000F354F" w:rsidRPr="000F354F">
        <w:rPr>
          <w:u w:val="single"/>
        </w:rPr>
        <w:t>has passed the examination prescribed by the board and pays the required fee.</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A2D04">
        <w:rPr>
          <w:u w:val="single"/>
        </w:rPr>
        <w:t>(C)</w:t>
      </w:r>
      <w:r w:rsidR="00E01012" w:rsidRPr="00E01012">
        <w:tab/>
      </w:r>
      <w:r w:rsidRPr="008B3F41">
        <w:t>A license as an esthetician must be issued by the board to a person who:</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sidR="00CA2D04">
        <w:rPr>
          <w:u w:val="single"/>
        </w:rPr>
        <w:t>D</w:t>
      </w:r>
      <w:r>
        <w:t>)</w:t>
      </w:r>
      <w:r>
        <w:tab/>
      </w:r>
      <w:r w:rsidRPr="008B3F41">
        <w:t>A license as a nail technician must be issued by the board to a person who:</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sidR="00CA2D04">
        <w:rPr>
          <w:u w:val="single"/>
        </w:rPr>
        <w:t>E</w:t>
      </w:r>
      <w:r w:rsidRPr="008B3F41">
        <w:t>)</w:t>
      </w:r>
      <w:r>
        <w:tab/>
      </w:r>
      <w:r w:rsidRPr="008B3F41">
        <w:t>Temporary permits to practice as a cosmetologist, esthetician, or nail technician may be issued in accordance with regulations promulgated by the board.</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A2D04">
        <w:tab/>
      </w:r>
      <w:r>
        <w:t>3.</w:t>
      </w:r>
      <w:r w:rsidR="00CA2D04">
        <w:tab/>
      </w:r>
      <w:r>
        <w:t>Section 40</w:t>
      </w:r>
      <w:r w:rsidR="00B24894">
        <w:noBreakHyphen/>
      </w:r>
      <w:r>
        <w:t>13</w:t>
      </w:r>
      <w:r w:rsidR="00B24894">
        <w:noBreakHyphen/>
      </w:r>
      <w:r>
        <w:t>5 of the 1976 Code is amended to read</w:t>
      </w:r>
      <w:r w:rsidR="005A5186">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Pr="000F354F" w:rsidRDefault="00CA2D04"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24894">
        <w:noBreakHyphen/>
      </w:r>
      <w:r>
        <w:t>13</w:t>
      </w:r>
      <w:r w:rsidR="00B24894">
        <w:noBreakHyphen/>
      </w:r>
      <w:r>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354F">
        <w:t>4.</w:t>
      </w:r>
      <w:r>
        <w:tab/>
      </w:r>
      <w:r w:rsidR="000F354F">
        <w:t>Section 40</w:t>
      </w:r>
      <w:r w:rsidR="00B24894">
        <w:noBreakHyphen/>
      </w:r>
      <w:r w:rsidR="000F354F">
        <w:t>13</w:t>
      </w:r>
      <w:r w:rsidR="00B24894">
        <w:noBreakHyphen/>
      </w:r>
      <w:r w:rsidR="000F354F">
        <w:t>110(A)(2) of the 1976 Code is amended to read: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5186">
        <w:t>“</w:t>
      </w:r>
      <w:r>
        <w:t>(2)</w:t>
      </w:r>
      <w:r>
        <w:tab/>
      </w:r>
      <w:r w:rsidRPr="008B3F41">
        <w:t>permitted a person in one</w:t>
      </w:r>
      <w:r w:rsidR="00B24894" w:rsidRPr="00B24894">
        <w:t>’</w:t>
      </w:r>
      <w:r w:rsidRPr="008B3F41">
        <w:t>s employ or under one</w:t>
      </w:r>
      <w:r w:rsidR="00B24894" w:rsidRPr="00B24894">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rsidR="005A5186">
        <w:t xml:space="preserve"> </w:t>
      </w:r>
      <w:r w:rsidR="005A5186">
        <w:rPr>
          <w:u w:val="single"/>
        </w:rPr>
        <w:t>hair designer,</w:t>
      </w:r>
      <w:r w:rsidRPr="008B3F41">
        <w:t xml:space="preserve"> esthetician, or nail technician;</w:t>
      </w:r>
      <w:r>
        <w:t>”</w:t>
      </w:r>
    </w:p>
    <w:p w:rsidR="00E01012"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012"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B24894">
        <w:noBreakHyphen/>
      </w:r>
      <w:r>
        <w:t>13</w:t>
      </w:r>
      <w:r w:rsidR="00B24894">
        <w:noBreakHyphen/>
      </w:r>
      <w:r>
        <w:t>240 of the 1976 Code is amended to read:</w:t>
      </w:r>
    </w:p>
    <w:p w:rsidR="00E01012"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012"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630009"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E01012">
        <w:t>.</w:t>
      </w:r>
      <w:r w:rsidR="00E01012">
        <w:tab/>
      </w:r>
      <w:r w:rsidR="000F354F">
        <w:t>Section 40</w:t>
      </w:r>
      <w:r w:rsidR="00B24894">
        <w:noBreakHyphen/>
      </w:r>
      <w:r w:rsidR="000F354F">
        <w:t>13</w:t>
      </w:r>
      <w:r w:rsidR="00B24894">
        <w:noBreakHyphen/>
      </w:r>
      <w:r w:rsidR="000F354F">
        <w:t>270 of the 1976 Code is amended to read</w:t>
      </w:r>
      <w:r w:rsidR="005A5186">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24894">
        <w:noBreakHyphen/>
      </w:r>
      <w:r>
        <w:t>13</w:t>
      </w:r>
      <w:r w:rsidR="00B24894">
        <w:noBreakHyphen/>
      </w:r>
      <w:r>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DA7"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009">
        <w:t>7</w:t>
      </w:r>
      <w:r w:rsidR="000F354F">
        <w:t>.</w:t>
      </w:r>
      <w:r>
        <w:tab/>
      </w:r>
      <w:r w:rsidR="000F354F">
        <w:t>This act takes effect upon approval by the Governor.</w:t>
      </w:r>
    </w:p>
    <w:p w:rsidR="00FB328F" w:rsidRDefault="00B248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6529" w:rsidRDefault="00106529" w:rsidP="00106529">
      <w:pPr>
        <w:suppressAutoHyphens/>
      </w:pPr>
    </w:p>
    <w:sectPr w:rsidR="00106529" w:rsidSect="001065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DA7" w:rsidRDefault="003A5DA7" w:rsidP="009F0C77">
      <w:r>
        <w:separator/>
      </w:r>
    </w:p>
  </w:endnote>
  <w:endnote w:type="continuationSeparator" w:id="0">
    <w:p w:rsidR="003A5DA7" w:rsidRDefault="003A5D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764918-0439-42B0-B189-B34C4918D9A5}"/>
    <w:embedBold r:id="rId2" w:fontKey="{E7C402B6-5B0F-4E75-BF6F-E268A6D4F4D1}"/>
  </w:font>
  <w:font w:name="Calibri">
    <w:panose1 w:val="020F0502020204030204"/>
    <w:charset w:val="00"/>
    <w:family w:val="swiss"/>
    <w:pitch w:val="variable"/>
    <w:sig w:usb0="E00002FF" w:usb1="4000ACFF" w:usb2="00000001" w:usb3="00000000" w:csb0="0000019F" w:csb1="00000000"/>
    <w:embedRegular r:id="rId3" w:fontKey="{F9233FCD-228F-4DC9-BF17-357ABDC43E49}"/>
  </w:font>
  <w:font w:name="Segoe UI">
    <w:panose1 w:val="020B0502040204020203"/>
    <w:charset w:val="00"/>
    <w:family w:val="swiss"/>
    <w:pitch w:val="variable"/>
    <w:sig w:usb0="E10022FF" w:usb1="C000E47F" w:usb2="00000029" w:usb3="00000000" w:csb0="000001DF" w:csb1="00000000"/>
    <w:embedRegular r:id="rId4" w:fontKey="{024CFE61-4004-4704-A9EB-385703926EA0}"/>
  </w:font>
  <w:font w:name="Cambria">
    <w:panose1 w:val="02040503050406030204"/>
    <w:charset w:val="00"/>
    <w:family w:val="roman"/>
    <w:pitch w:val="variable"/>
    <w:sig w:usb0="E00002FF" w:usb1="400004FF" w:usb2="00000000" w:usb3="00000000" w:csb0="0000019F" w:csb1="00000000"/>
    <w:embedRegular r:id="rId5" w:fontKey="{08D4AE5F-5F26-493F-9D11-8473E3946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28F" w:rsidRPr="00106529" w:rsidRDefault="00106529" w:rsidP="00106529">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DA7" w:rsidRDefault="003A5DA7" w:rsidP="009F0C77">
      <w:r>
        <w:separator/>
      </w:r>
    </w:p>
  </w:footnote>
  <w:footnote w:type="continuationSeparator" w:id="0">
    <w:p w:rsidR="003A5DA7" w:rsidRDefault="003A5D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0WAB18"/>
    <w:docVar w:name="CoverBillType" w:val="b"/>
    <w:docVar w:name="DocPath" w:val="L:\Council\bills\AGM\19340WAB18.DOCX"/>
    <w:docVar w:name="dvBillNumber" w:val="5097"/>
    <w:docVar w:name="dvBillNumberPrefix" w:val="H. "/>
    <w:docVar w:name="dvOriginalBody" w:val="House"/>
    <w:docVar w:name="dvSteno" w:val="AGM"/>
    <w:docVar w:name="NameofBody" w:val="h"/>
    <w:docVar w:name="vGroup2" w:val="Council"/>
  </w:docVars>
  <w:rsids>
    <w:rsidRoot w:val="003A5DA7"/>
    <w:rsid w:val="00011869"/>
    <w:rsid w:val="00015CD6"/>
    <w:rsid w:val="000E0100"/>
    <w:rsid w:val="000E1785"/>
    <w:rsid w:val="000F354F"/>
    <w:rsid w:val="000F40FA"/>
    <w:rsid w:val="001035F1"/>
    <w:rsid w:val="00106529"/>
    <w:rsid w:val="0010776B"/>
    <w:rsid w:val="00133E66"/>
    <w:rsid w:val="001435A3"/>
    <w:rsid w:val="00146ED3"/>
    <w:rsid w:val="00151044"/>
    <w:rsid w:val="001A292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DA7"/>
    <w:rsid w:val="003C4DAB"/>
    <w:rsid w:val="003D01E8"/>
    <w:rsid w:val="003E5288"/>
    <w:rsid w:val="003F6D79"/>
    <w:rsid w:val="0041760A"/>
    <w:rsid w:val="00417C01"/>
    <w:rsid w:val="004403BD"/>
    <w:rsid w:val="00456403"/>
    <w:rsid w:val="00461441"/>
    <w:rsid w:val="004809EE"/>
    <w:rsid w:val="004E7D54"/>
    <w:rsid w:val="005273C6"/>
    <w:rsid w:val="00530A69"/>
    <w:rsid w:val="00545593"/>
    <w:rsid w:val="00556EBF"/>
    <w:rsid w:val="00577C6C"/>
    <w:rsid w:val="005A5186"/>
    <w:rsid w:val="005A62FE"/>
    <w:rsid w:val="005C2FE2"/>
    <w:rsid w:val="005E2BC9"/>
    <w:rsid w:val="00605102"/>
    <w:rsid w:val="006215AA"/>
    <w:rsid w:val="00630009"/>
    <w:rsid w:val="006913C9"/>
    <w:rsid w:val="0069470D"/>
    <w:rsid w:val="006D395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894"/>
    <w:rsid w:val="00B412D4"/>
    <w:rsid w:val="00BE3C22"/>
    <w:rsid w:val="00C0345E"/>
    <w:rsid w:val="00C31C95"/>
    <w:rsid w:val="00C3483A"/>
    <w:rsid w:val="00C74E9D"/>
    <w:rsid w:val="00C826DD"/>
    <w:rsid w:val="00C82FD3"/>
    <w:rsid w:val="00C92819"/>
    <w:rsid w:val="00CA2D04"/>
    <w:rsid w:val="00CC6B7B"/>
    <w:rsid w:val="00CD2089"/>
    <w:rsid w:val="00D73A67"/>
    <w:rsid w:val="00D970A9"/>
    <w:rsid w:val="00DF3845"/>
    <w:rsid w:val="00E01012"/>
    <w:rsid w:val="00E41911"/>
    <w:rsid w:val="00E44B57"/>
    <w:rsid w:val="00E92EEF"/>
    <w:rsid w:val="00EF2368"/>
    <w:rsid w:val="00F24442"/>
    <w:rsid w:val="00F50AE3"/>
    <w:rsid w:val="00F655B7"/>
    <w:rsid w:val="00F656BA"/>
    <w:rsid w:val="00F67CF1"/>
    <w:rsid w:val="00F728AA"/>
    <w:rsid w:val="00F840F0"/>
    <w:rsid w:val="00FB0D0D"/>
    <w:rsid w:val="00FB328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9DFD6-79DF-4D8E-82AA-339C3EFE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F354F"/>
    <w:pPr>
      <w:spacing w:after="0" w:line="240" w:lineRule="auto"/>
      <w:jc w:val="both"/>
    </w:pPr>
    <w:rPr>
      <w:rFonts w:cs="Times New Roman"/>
    </w:rPr>
  </w:style>
  <w:style w:type="paragraph" w:styleId="BalloonText">
    <w:name w:val="Balloon Text"/>
    <w:basedOn w:val="Normal"/>
    <w:link w:val="BalloonTextChar"/>
    <w:uiPriority w:val="99"/>
    <w:semiHidden/>
    <w:unhideWhenUsed/>
    <w:rsid w:val="00B2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F0CBE-25C0-4254-A8DA-49892025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5</Pages>
  <Words>1338</Words>
  <Characters>6978</Characters>
  <Application>Microsoft Office Word</Application>
  <DocSecurity>0</DocSecurity>
  <Lines>180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5097 Text of Previous Version (Mar. 8, 2018) - South Carolina Legislature Online</dc:title>
  <dc:creator>angiemorgan</dc:creator>
  <cp:lastModifiedBy>S Volk</cp:lastModifiedBy>
  <cp:revision>2</cp:revision>
  <cp:lastPrinted>2018-03-06T20:43:00Z</cp:lastPrinted>
  <dcterms:created xsi:type="dcterms:W3CDTF">2018-03-08T16:02:00Z</dcterms:created>
  <dcterms:modified xsi:type="dcterms:W3CDTF">2018-03-08T16:02:00Z</dcterms:modified>
</cp:coreProperties>
</file>