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1EE" w:rsidRDefault="009511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7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65F" w:rsidRDefault="00EB665F" w:rsidP="00EB6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KARRINGTON CHARLES</w:t>
      </w:r>
      <w:r w:rsidRPr="00E542AE">
        <w:rPr>
          <w:color w:val="000000" w:themeColor="text1"/>
          <w:u w:color="000000" w:themeColor="text1"/>
        </w:rPr>
        <w:t xml:space="preserve"> </w:t>
      </w:r>
      <w:r w:rsidR="00B45218">
        <w:rPr>
          <w:color w:val="000000" w:themeColor="text1"/>
          <w:u w:color="000000" w:themeColor="text1"/>
        </w:rPr>
        <w:t xml:space="preserve">OF </w:t>
      </w:r>
      <w:r w:rsidR="00820D59">
        <w:rPr>
          <w:color w:val="000000" w:themeColor="text1"/>
          <w:u w:color="000000" w:themeColor="text1"/>
        </w:rPr>
        <w:t xml:space="preserve">THE </w:t>
      </w:r>
      <w:r w:rsidR="00B45218">
        <w:rPr>
          <w:color w:val="000000" w:themeColor="text1"/>
          <w:u w:color="000000" w:themeColor="text1"/>
        </w:rPr>
        <w:t>LUGOFF</w:t>
      </w:r>
      <w:r w:rsidR="00820D59">
        <w:rPr>
          <w:color w:val="000000" w:themeColor="text1"/>
          <w:u w:color="000000" w:themeColor="text1"/>
        </w:rPr>
        <w:noBreakHyphen/>
      </w:r>
      <w:r w:rsidR="00B45218">
        <w:rPr>
          <w:color w:val="000000" w:themeColor="text1"/>
          <w:u w:color="000000" w:themeColor="text1"/>
        </w:rPr>
        <w:t xml:space="preserve">ELGIN MIDDLE SCHOOL </w:t>
      </w:r>
      <w:r w:rsidR="00820D59">
        <w:rPr>
          <w:color w:val="000000" w:themeColor="text1"/>
          <w:u w:color="000000" w:themeColor="text1"/>
        </w:rPr>
        <w:t xml:space="preserve">WRESTLING TEAM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EXCELLENT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B45218">
        <w:rPr>
          <w:color w:val="000000" w:themeColor="text1"/>
          <w:u w:color="000000" w:themeColor="text1"/>
        </w:rPr>
        <w:t xml:space="preserve">2018 SOUTH CAROLINA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B665F" w:rsidRDefault="00EB665F" w:rsidP="00EB6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65F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65F">
        <w:t>the South Carolina House of Representatives</w:t>
      </w:r>
      <w:r>
        <w:t xml:space="preserve"> </w:t>
      </w:r>
      <w:r w:rsidR="00820D59">
        <w:t xml:space="preserve">is pleased to learn that wrestler </w:t>
      </w:r>
      <w:r>
        <w:t>Karrington Charles</w:t>
      </w:r>
      <w:r w:rsidR="00EB665F">
        <w:t xml:space="preserve"> </w:t>
      </w:r>
      <w:r w:rsidR="00EB665F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Lugoff</w:t>
      </w:r>
      <w:r w:rsidR="00820D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Middle School</w:t>
      </w:r>
      <w:r w:rsidR="00EB665F">
        <w:rPr>
          <w:color w:val="000000" w:themeColor="text1"/>
          <w:u w:color="000000" w:themeColor="text1"/>
        </w:rPr>
        <w:t xml:space="preserve"> </w:t>
      </w:r>
      <w:r w:rsidR="00EB665F">
        <w:t xml:space="preserve">took top honors at the </w:t>
      </w:r>
      <w:r>
        <w:t xml:space="preserve">2018 </w:t>
      </w:r>
      <w:r w:rsidR="00EB665F">
        <w:t>state competition; and</w:t>
      </w:r>
    </w:p>
    <w:p w:rsidR="00EB665F" w:rsidRDefault="00EB665F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665F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keeping with the tradition of recent success at Lugoff</w:t>
      </w:r>
      <w:r w:rsidR="00820D59">
        <w:noBreakHyphen/>
      </w:r>
      <w:r>
        <w:t>Elgin Middle School in the sport of wrestling, one hundred eighty</w:t>
      </w:r>
      <w:r w:rsidR="00820D59">
        <w:noBreakHyphen/>
      </w:r>
      <w:r>
        <w:t>five pound eight</w:t>
      </w:r>
      <w:r w:rsidR="00820D59">
        <w:t>h</w:t>
      </w:r>
      <w:r w:rsidR="00820D59">
        <w:noBreakHyphen/>
      </w:r>
      <w:r>
        <w:t>grader Karrington Charles became the Leopards</w:t>
      </w:r>
      <w:r w:rsidR="00820D59" w:rsidRPr="00820D59">
        <w:t>’</w:t>
      </w:r>
      <w:r>
        <w:t xml:space="preserve"> most recently crowned state champion; and</w:t>
      </w: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even more impressive is the manner in which he won. Charles, who is also an excellent student, became the first L</w:t>
      </w:r>
      <w:r w:rsidR="00820D59">
        <w:noBreakHyphen/>
      </w:r>
      <w:r>
        <w:t>EMS wrestler to pin his way through the 2018 Carolina Invitational since Brandon Noel accomplished the feat in 2011; and</w:t>
      </w: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along with the title of State Champion, Karrington can also boast the titles of Area Champion and Sectional Champion. He ended the season with an impressive record of 25</w:t>
      </w:r>
      <w:r w:rsidR="00820D59">
        <w:noBreakHyphen/>
      </w:r>
      <w:r>
        <w:t>1; and</w:t>
      </w:r>
    </w:p>
    <w:p w:rsidR="00EB665F" w:rsidRDefault="00EB665F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78D" w:rsidRDefault="00EB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B452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pride and recognition that </w:t>
      </w:r>
      <w:r w:rsidR="00B45218">
        <w:rPr>
          <w:color w:val="000000" w:themeColor="text1"/>
          <w:u w:color="000000" w:themeColor="text1"/>
        </w:rPr>
        <w:t>Karrington Charles</w:t>
      </w:r>
      <w:r>
        <w:rPr>
          <w:color w:val="000000" w:themeColor="text1"/>
          <w:u w:color="000000" w:themeColor="text1"/>
        </w:rPr>
        <w:t xml:space="preserve"> ha</w:t>
      </w:r>
      <w:r w:rsidR="00B452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B4521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45218">
        <w:rPr>
          <w:color w:val="000000" w:themeColor="text1"/>
          <w:u w:color="000000" w:themeColor="text1"/>
        </w:rPr>
        <w:t>are eager</w:t>
      </w:r>
      <w:r>
        <w:rPr>
          <w:color w:val="000000" w:themeColor="text1"/>
          <w:u w:color="000000" w:themeColor="text1"/>
        </w:rPr>
        <w:t xml:space="preserve"> to hear of </w:t>
      </w:r>
      <w:r w:rsidR="00B4521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continued accomplishments</w:t>
      </w:r>
      <w:r w:rsidR="00B452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bookmarkStart w:id="4" w:name="titleend"/>
      <w:bookmarkEnd w:id="4"/>
      <w:r w:rsidR="0081678D">
        <w:t>.  Now, therefore,</w:t>
      </w: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45218">
        <w:t xml:space="preserve"> the members of the House of Representatives of South Carolina, by this resolution, recognize and honor Karrington Charles</w:t>
      </w:r>
      <w:r w:rsidR="00820D59">
        <w:t xml:space="preserve"> </w:t>
      </w:r>
      <w:r w:rsidR="00B45218">
        <w:t xml:space="preserve">of </w:t>
      </w:r>
      <w:r w:rsidR="00820D59">
        <w:t xml:space="preserve">the </w:t>
      </w:r>
      <w:r w:rsidR="00B45218">
        <w:t>Lugoff</w:t>
      </w:r>
      <w:r w:rsidR="00820D59">
        <w:noBreakHyphen/>
      </w:r>
      <w:r w:rsidR="00B45218">
        <w:t>Elgin Middle School</w:t>
      </w:r>
      <w:r w:rsidR="00820D59">
        <w:t xml:space="preserve"> wrestling team</w:t>
      </w:r>
      <w:r w:rsidR="00B45218">
        <w:t xml:space="preserve"> for an excellent season and congratulate him for winning the 2018 South Carolina State Championship title.</w:t>
      </w: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45218">
        <w:t xml:space="preserve"> Karrington Charles.</w:t>
      </w:r>
    </w:p>
    <w:p w:rsidR="003C3C4D" w:rsidRDefault="00820D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11EE" w:rsidRDefault="009511EE" w:rsidP="009511EE">
      <w:pPr>
        <w:suppressAutoHyphens/>
      </w:pPr>
    </w:p>
    <w:sectPr w:rsidR="009511EE" w:rsidSect="009511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65F" w:rsidRDefault="00EB665F" w:rsidP="009F0C77">
      <w:r>
        <w:separator/>
      </w:r>
    </w:p>
  </w:endnote>
  <w:endnote w:type="continuationSeparator" w:id="0">
    <w:p w:rsidR="00EB665F" w:rsidRDefault="00EB6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FBDD02-E8B2-403B-B47E-7515BE7F0756}"/>
    <w:embedBold r:id="rId2" w:fontKey="{620A7A30-54BE-436D-981E-20A8836BB0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1B4B41-DE96-4774-AC9B-F031E5E335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514E5E-683C-4156-9262-927AB7EC3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D58AE7-A0F8-4EA6-8B1C-6A662CF00C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C4D" w:rsidRPr="009511EE" w:rsidRDefault="009511EE" w:rsidP="00951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65F" w:rsidRDefault="00EB665F" w:rsidP="009F0C77">
      <w:r>
        <w:separator/>
      </w:r>
    </w:p>
  </w:footnote>
  <w:footnote w:type="continuationSeparator" w:id="0">
    <w:p w:rsidR="00EB665F" w:rsidRDefault="00EB6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1SA18"/>
    <w:docVar w:name="CoverBillType" w:val="r"/>
    <w:docVar w:name="DocPath" w:val="L:\Council\bills\RT\17351SA18.DOCX"/>
    <w:docVar w:name="dvBillNumber" w:val="510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1678D"/>
    <w:rsid w:val="00011869"/>
    <w:rsid w:val="00015CD6"/>
    <w:rsid w:val="000E0100"/>
    <w:rsid w:val="000E1785"/>
    <w:rsid w:val="000F40FA"/>
    <w:rsid w:val="001035F1"/>
    <w:rsid w:val="0010776B"/>
    <w:rsid w:val="0012099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C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678D"/>
    <w:rsid w:val="00820D59"/>
    <w:rsid w:val="008362E8"/>
    <w:rsid w:val="0085786E"/>
    <w:rsid w:val="008A1768"/>
    <w:rsid w:val="008A489F"/>
    <w:rsid w:val="008F0F33"/>
    <w:rsid w:val="008F4429"/>
    <w:rsid w:val="0094021A"/>
    <w:rsid w:val="009511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21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665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076E5-0B16-405A-AEF5-9403648F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D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02775-9B75-4FA0-AAF9-0328DDDB6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2</Pages>
  <Words>275</Words>
  <Characters>1491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5100 Text of Previous Version (Mar. 8, 2018) - South Carolina Legislature Online</dc:title>
  <dc:creator>Rebecca Turner</dc:creator>
  <cp:lastModifiedBy>S Volk</cp:lastModifiedBy>
  <cp:revision>2</cp:revision>
  <cp:lastPrinted>2018-03-07T20:29:00Z</cp:lastPrinted>
  <dcterms:created xsi:type="dcterms:W3CDTF">2018-03-08T18:29:00Z</dcterms:created>
  <dcterms:modified xsi:type="dcterms:W3CDTF">2018-03-08T18:29:00Z</dcterms:modified>
</cp:coreProperties>
</file>