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587" w:rsidRDefault="00D225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2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226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6B4F" w:rsidRDefault="003A0EEA" w:rsidP="008D6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D6B4F">
        <w:rPr>
          <w:color w:val="000000" w:themeColor="text1"/>
          <w:u w:color="000000" w:themeColor="text1"/>
        </w:rPr>
        <w:t xml:space="preserve">DECLARE </w:t>
      </w:r>
      <w:r w:rsidR="00155F07">
        <w:rPr>
          <w:color w:val="000000" w:themeColor="text1"/>
          <w:u w:color="000000" w:themeColor="text1"/>
        </w:rPr>
        <w:t>WEDNESDAY</w:t>
      </w:r>
      <w:r w:rsidR="008D6B4F">
        <w:rPr>
          <w:color w:val="000000" w:themeColor="text1"/>
          <w:u w:color="000000" w:themeColor="text1"/>
        </w:rPr>
        <w:t>, MARCH 2</w:t>
      </w:r>
      <w:r w:rsidR="00155F07">
        <w:rPr>
          <w:color w:val="000000" w:themeColor="text1"/>
          <w:u w:color="000000" w:themeColor="text1"/>
        </w:rPr>
        <w:t>1</w:t>
      </w:r>
      <w:r w:rsidR="008D6B4F">
        <w:rPr>
          <w:color w:val="000000" w:themeColor="text1"/>
          <w:u w:color="000000" w:themeColor="text1"/>
        </w:rPr>
        <w:t>, 201</w:t>
      </w:r>
      <w:r w:rsidR="00155F07">
        <w:rPr>
          <w:color w:val="000000" w:themeColor="text1"/>
          <w:u w:color="000000" w:themeColor="text1"/>
        </w:rPr>
        <w:t>8</w:t>
      </w:r>
      <w:r w:rsidR="008D6B4F">
        <w:rPr>
          <w:color w:val="000000" w:themeColor="text1"/>
          <w:u w:color="000000" w:themeColor="text1"/>
        </w:rPr>
        <w:t>, AS SOUTH CAROLINA PROFESSIONAL LAND SURVEYORS DAY THROUGHOUT THE STATE AND TO ENCOURAGE ALL SOUTH CAROLINIANS TO RECOGNIZE THE MANY CONTRIBUTIONS MADE BY LAND SURVEYORS TO OUR COMMUNITIES.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A49DF" w:rsidRDefault="00642261" w:rsidP="004A4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A49DF">
        <w:t xml:space="preserve">the South Carolina House of Representatives has learned that National Surveyors Week will take place March </w:t>
      </w:r>
      <w:r w:rsidR="00155F07">
        <w:t>18</w:t>
      </w:r>
      <w:r w:rsidR="000A4358">
        <w:noBreakHyphen/>
      </w:r>
      <w:r w:rsidR="00155F07">
        <w:t>24</w:t>
      </w:r>
      <w:r w:rsidR="004A49DF">
        <w:t>, 201</w:t>
      </w:r>
      <w:r w:rsidR="00155F07">
        <w:t>8</w:t>
      </w:r>
      <w:r w:rsidR="004A49DF">
        <w:t>, and the members are pleased to salute the Palmetto State</w:t>
      </w:r>
      <w:r w:rsidR="000A4358" w:rsidRPr="000A4358">
        <w:t>’</w:t>
      </w:r>
      <w:r w:rsidR="004A49DF">
        <w:t>s land surveyors during this particularly appropriate time; and</w:t>
      </w:r>
    </w:p>
    <w:p w:rsidR="004A49DF" w:rsidRDefault="004A49DF" w:rsidP="004A4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49DF" w:rsidRPr="007B3F35" w:rsidRDefault="004A49DF" w:rsidP="004A4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B3F35">
        <w:rPr>
          <w:color w:val="000000" w:themeColor="text1"/>
          <w:u w:color="000000" w:themeColor="text1"/>
        </w:rPr>
        <w:t>land surveying is a science requiring great prec</w:t>
      </w:r>
      <w:r>
        <w:rPr>
          <w:color w:val="000000" w:themeColor="text1"/>
          <w:u w:color="000000" w:themeColor="text1"/>
        </w:rPr>
        <w:t>ision</w:t>
      </w:r>
      <w:r w:rsidRPr="007B3F35">
        <w:rPr>
          <w:color w:val="000000" w:themeColor="text1"/>
          <w:u w:color="000000" w:themeColor="text1"/>
        </w:rPr>
        <w:t xml:space="preserve"> and responsibility</w:t>
      </w:r>
      <w:r>
        <w:rPr>
          <w:color w:val="000000" w:themeColor="text1"/>
          <w:u w:color="000000" w:themeColor="text1"/>
        </w:rPr>
        <w:t xml:space="preserve"> i</w:t>
      </w:r>
      <w:r w:rsidRPr="007B3F35">
        <w:rPr>
          <w:color w:val="000000" w:themeColor="text1"/>
          <w:u w:color="000000" w:themeColor="text1"/>
        </w:rPr>
        <w:t>n determining exact measurements to define boundaries and distances; and</w:t>
      </w:r>
    </w:p>
    <w:p w:rsidR="004A49DF" w:rsidRPr="007B3F35" w:rsidRDefault="004A49DF" w:rsidP="004A4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49DF" w:rsidRPr="007B3F35" w:rsidRDefault="004A49DF" w:rsidP="004A4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B3F35">
        <w:rPr>
          <w:color w:val="000000" w:themeColor="text1"/>
          <w:u w:color="000000" w:themeColor="text1"/>
        </w:rPr>
        <w:t>professional land surveyors give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shape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our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transportation routes, water systems, and communities while creating permanent records of land ownership for future generations;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and</w:t>
      </w:r>
    </w:p>
    <w:p w:rsidR="004A49DF" w:rsidRPr="007B3F35" w:rsidRDefault="004A49DF" w:rsidP="004A4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49DF" w:rsidRDefault="004A49DF" w:rsidP="004A4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7B3F35">
        <w:rPr>
          <w:color w:val="000000" w:themeColor="text1"/>
          <w:u w:color="000000" w:themeColor="text1"/>
        </w:rPr>
        <w:t>he people of the Palmetto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depend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technical expertise and professional ethics of land surveyors to protect their interests when engaging</w:t>
      </w:r>
      <w:r>
        <w:rPr>
          <w:color w:val="000000" w:themeColor="text1"/>
          <w:u w:color="000000" w:themeColor="text1"/>
        </w:rPr>
        <w:t xml:space="preserve"> </w:t>
      </w:r>
      <w:r w:rsidRPr="007B3F35">
        <w:rPr>
          <w:color w:val="000000" w:themeColor="text1"/>
          <w:u w:color="000000" w:themeColor="text1"/>
        </w:rPr>
        <w:t>in land transactions</w:t>
      </w:r>
      <w:r>
        <w:rPr>
          <w:color w:val="000000" w:themeColor="text1"/>
          <w:u w:color="000000" w:themeColor="text1"/>
        </w:rPr>
        <w:t>; and</w:t>
      </w:r>
    </w:p>
    <w:p w:rsidR="004A49DF" w:rsidRDefault="004A49DF" w:rsidP="004A4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49DF" w:rsidRDefault="004A49DF" w:rsidP="004A4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with great pleasure that the South Carolina House of Representatives also recognizes the work of the South Carolina Society of Professional Land Surveyors</w:t>
      </w:r>
      <w:r w:rsidR="00130D20">
        <w:t>,</w:t>
      </w:r>
      <w:r>
        <w:t xml:space="preserve"> which dedicates itself to the promotion and protection of the profession of land surveying as a social and economic influence vital to the affairs of </w:t>
      </w:r>
      <w:r w:rsidR="00367ED7">
        <w:t xml:space="preserve">individual </w:t>
      </w:r>
      <w:r>
        <w:t>men a</w:t>
      </w:r>
      <w:r w:rsidR="00AE20F4">
        <w:t xml:space="preserve">nd women, as well as of the community as a whole. </w:t>
      </w:r>
      <w:r>
        <w:t>Now therefore,</w:t>
      </w:r>
    </w:p>
    <w:p w:rsidR="004A49DF" w:rsidRDefault="004A49DF" w:rsidP="004A4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49DF" w:rsidRDefault="004A49DF" w:rsidP="004A4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4A49DF" w:rsidRDefault="004A49DF" w:rsidP="004A4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49DF" w:rsidRDefault="004A49DF" w:rsidP="004A4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rPr>
          <w:color w:val="000000" w:themeColor="text1"/>
          <w:u w:color="000000" w:themeColor="text1"/>
        </w:rPr>
        <w:t xml:space="preserve">declare </w:t>
      </w:r>
      <w:r w:rsidR="004B2290">
        <w:rPr>
          <w:color w:val="000000" w:themeColor="text1"/>
          <w:u w:color="000000" w:themeColor="text1"/>
        </w:rPr>
        <w:t>Wednesday</w:t>
      </w:r>
      <w:r>
        <w:rPr>
          <w:color w:val="000000" w:themeColor="text1"/>
          <w:u w:color="000000" w:themeColor="text1"/>
        </w:rPr>
        <w:t xml:space="preserve">, March </w:t>
      </w:r>
      <w:r w:rsidR="00C26388">
        <w:rPr>
          <w:color w:val="000000" w:themeColor="text1"/>
          <w:u w:color="000000" w:themeColor="text1"/>
        </w:rPr>
        <w:t>21</w:t>
      </w:r>
      <w:r w:rsidR="004B2290">
        <w:rPr>
          <w:color w:val="000000" w:themeColor="text1"/>
          <w:u w:color="000000" w:themeColor="text1"/>
        </w:rPr>
        <w:t>, 2018</w:t>
      </w:r>
      <w:r>
        <w:rPr>
          <w:color w:val="000000" w:themeColor="text1"/>
          <w:u w:color="000000" w:themeColor="text1"/>
        </w:rPr>
        <w:t>, as South Carolina Professional Land Surveyors Day throughout the State and encourage all South Carolinians to recognize the many contributions made by land surveyors to our communities.</w:t>
      </w:r>
    </w:p>
    <w:p w:rsidR="004A49DF" w:rsidRDefault="004A49DF" w:rsidP="004A4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49DF" w:rsidRDefault="004A49DF" w:rsidP="004A4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DE2BB8">
        <w:t>esented</w:t>
      </w:r>
      <w:r>
        <w:t xml:space="preserve"> to the South Carolina Society of Professional Land Surveyors.</w:t>
      </w:r>
    </w:p>
    <w:p w:rsidR="005729F5" w:rsidRDefault="000A435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2587" w:rsidRDefault="00D22587" w:rsidP="00D22587">
      <w:pPr>
        <w:suppressAutoHyphens/>
      </w:pPr>
    </w:p>
    <w:sectPr w:rsidR="00D22587" w:rsidSect="00D2258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2261" w:rsidRDefault="00642261" w:rsidP="009F0C77">
      <w:r>
        <w:separator/>
      </w:r>
    </w:p>
  </w:endnote>
  <w:endnote w:type="continuationSeparator" w:id="0">
    <w:p w:rsidR="00642261" w:rsidRDefault="0064226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B021B19-2956-4A3D-8BFA-51A54AAEC21E}"/>
    <w:embedBold r:id="rId2" w:fontKey="{D6617ACC-2453-4D66-9220-9AD7EF237EF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CB9D13A-4A6E-4D2F-B28E-ED5089BCE2A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CD1A154-240C-4371-ABC1-221841D701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97C32D-FB97-4E86-9F32-4BEA8485BA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9F5" w:rsidRPr="00D22587" w:rsidRDefault="00D22587" w:rsidP="00D225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2261" w:rsidRDefault="00642261" w:rsidP="009F0C77">
      <w:r>
        <w:separator/>
      </w:r>
    </w:p>
  </w:footnote>
  <w:footnote w:type="continuationSeparator" w:id="0">
    <w:p w:rsidR="00642261" w:rsidRDefault="0064226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9SA18"/>
    <w:docVar w:name="CoverBillType" w:val="r"/>
    <w:docVar w:name="DocPath" w:val="L:\Council\bills\RM\1359SA18.DOCX"/>
    <w:docVar w:name="dvBillNumber" w:val="511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42261"/>
    <w:rsid w:val="00011869"/>
    <w:rsid w:val="00015CD6"/>
    <w:rsid w:val="000A4358"/>
    <w:rsid w:val="000E0100"/>
    <w:rsid w:val="000E1785"/>
    <w:rsid w:val="000F40FA"/>
    <w:rsid w:val="001035F1"/>
    <w:rsid w:val="0010776B"/>
    <w:rsid w:val="00130D20"/>
    <w:rsid w:val="00133E66"/>
    <w:rsid w:val="001435A3"/>
    <w:rsid w:val="00146ED3"/>
    <w:rsid w:val="00151044"/>
    <w:rsid w:val="00155F0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7ED7"/>
    <w:rsid w:val="0037079A"/>
    <w:rsid w:val="003A0EE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49DF"/>
    <w:rsid w:val="004B2290"/>
    <w:rsid w:val="004E7D54"/>
    <w:rsid w:val="005273C6"/>
    <w:rsid w:val="00530A69"/>
    <w:rsid w:val="00545593"/>
    <w:rsid w:val="00556EBF"/>
    <w:rsid w:val="005729F5"/>
    <w:rsid w:val="00577C6C"/>
    <w:rsid w:val="005A62FE"/>
    <w:rsid w:val="005B65FD"/>
    <w:rsid w:val="005C2FE2"/>
    <w:rsid w:val="005E2BC9"/>
    <w:rsid w:val="00605102"/>
    <w:rsid w:val="006215AA"/>
    <w:rsid w:val="00642261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D66BD"/>
    <w:rsid w:val="008D6B4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20F4"/>
    <w:rsid w:val="00B412D4"/>
    <w:rsid w:val="00BE3C22"/>
    <w:rsid w:val="00C0345E"/>
    <w:rsid w:val="00C26388"/>
    <w:rsid w:val="00C31C95"/>
    <w:rsid w:val="00C3483A"/>
    <w:rsid w:val="00C74E9D"/>
    <w:rsid w:val="00C826DD"/>
    <w:rsid w:val="00C82FD3"/>
    <w:rsid w:val="00C92819"/>
    <w:rsid w:val="00CC6B7B"/>
    <w:rsid w:val="00CD2089"/>
    <w:rsid w:val="00D22587"/>
    <w:rsid w:val="00D70731"/>
    <w:rsid w:val="00D73A67"/>
    <w:rsid w:val="00D970A9"/>
    <w:rsid w:val="00DE2BB8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24C60C-53D9-429F-AC8B-E07478CB3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0D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D2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58C8E6-478B-432B-99F1-38F344E3F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DDF88FC4.dotm</Template>
  <TotalTime>0</TotalTime>
  <Pages>2</Pages>
  <Words>290</Words>
  <Characters>1632</Characters>
  <Application>Microsoft Office Word</Application>
  <DocSecurity>0</DocSecurity>
  <Lines>53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5115 Text of Previous Version (Mar. 20, 2018) - South Carolina Legislature Online</dc:title>
  <dc:creator>Rosanne McDowell</dc:creator>
  <cp:lastModifiedBy>S Volk</cp:lastModifiedBy>
  <cp:revision>2</cp:revision>
  <cp:lastPrinted>2018-03-12T20:19:00Z</cp:lastPrinted>
  <dcterms:created xsi:type="dcterms:W3CDTF">2018-03-20T19:51:00Z</dcterms:created>
  <dcterms:modified xsi:type="dcterms:W3CDTF">2018-03-20T19:51:00Z</dcterms:modified>
</cp:coreProperties>
</file>