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95" w:rsidRPr="00CE7395" w:rsidRDefault="00CE7395" w:rsidP="00CE7395">
      <w:pPr>
        <w:tabs>
          <w:tab w:val="right" w:pos="5933"/>
        </w:tabs>
        <w:suppressAutoHyphens/>
      </w:pPr>
      <w:r>
        <w:tab/>
      </w:r>
      <w:r>
        <w:rPr>
          <w:b/>
          <w:sz w:val="36"/>
        </w:rPr>
        <w:t>H. 5126</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51883">
        <w:t>Reps. Hardee, Johnson, Crawford, Fry, Clemmons, Duckworth, McGinnis, Hewitt, Atkinson, Anderson and Hayes</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CE7395" w:rsidRPr="00CE7395" w:rsidRDefault="00CE7395"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95" w:rsidRDefault="00CE7395"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E7395" w:rsidRPr="00CE7395" w:rsidRDefault="00CE7395"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5126) to request the Department of Transportation name the portion of United States Highway 378 in Horry County from its intersection with United States Highway 501 to its intersection with El Bethel Road, etc., respectfully</w:t>
      </w:r>
    </w:p>
    <w:p w:rsidR="00CE7395" w:rsidRPr="00CE7395" w:rsidRDefault="00CE7395"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CE7395" w:rsidRPr="00CE7395" w:rsidRDefault="00CE7395"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7395" w:rsidRDefault="00CE73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7395" w:rsidSect="00CE73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50BB" w:rsidRDefault="002B50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418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378 IN HORRY COUNTY FROM ITS INTERSECTION WITH UNITED STATES HIGHWAY 501 TO ITS INTERSECTION WITH EL BETHEL ROAD “LOIS EARGLE HIGHWAY” AND ERECT APPROPRIATE MARKERS OR SIGNS </w:t>
      </w:r>
      <w:r w:rsidR="009D1461">
        <w:t>ALONG THIS PORTION OF HIGHWAY</w:t>
      </w:r>
      <w:r>
        <w:t xml:space="preserv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from 1976 to 1984, Mrs. Eargle represented House District 105 for four consecutive terms in the South Carolina House of Representatives. She later served as a member of the South Carolina Highway Commission;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001076F8" w:rsidRPr="001076F8">
        <w:t>’</w:t>
      </w:r>
      <w:r>
        <w:t>s Commission on Mental Retardation by President Ronald Reagan, a post she held throughout President Reagan</w:t>
      </w:r>
      <w:r w:rsidR="001076F8" w:rsidRPr="001076F8">
        <w:t>’</w:t>
      </w:r>
      <w:r>
        <w:t xml:space="preserve">s second term;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Eargle has served on the Board of Visitors of Clemson University and the Medical University of South Carolina. She is a graduate of the University of South Carolina</w:t>
      </w:r>
      <w:r w:rsidR="001076F8" w:rsidRPr="001076F8">
        <w:t>’</w:t>
      </w:r>
      <w:r w:rsidR="00751F67">
        <w:t>s Institute of Government</w:t>
      </w:r>
      <w:r>
        <w:t xml:space="preserve"> and was bestowed the honorary doctor of Public Service degree from Coastal Carolina University;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rsidR="001076F8">
        <w:noBreakHyphen/>
      </w:r>
      <w:r>
        <w:t xml:space="preserve">minded individuals who take pride in serving </w:t>
      </w:r>
      <w:r>
        <w:lastRenderedPageBreak/>
        <w:t xml:space="preserve">the public, taking care of their family, and working on all </w:t>
      </w:r>
      <w:r w:rsidR="00751F67">
        <w:t xml:space="preserve">of </w:t>
      </w:r>
      <w:r>
        <w:t xml:space="preserve">the various projects God has entrusted them to do;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w:t>
      </w:r>
      <w:r w:rsidR="009D1461">
        <w:t>portion of United States Highway 378</w:t>
      </w:r>
      <w:r>
        <w:t xml:space="preserve"> in Horry County in her honor. Now, therefore,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United States</w:t>
      </w:r>
      <w:r w:rsidR="00A80197">
        <w:t xml:space="preserve"> Highway 378</w:t>
      </w:r>
      <w:r>
        <w:t xml:space="preserve"> in Horry County </w:t>
      </w:r>
      <w:r w:rsidR="00A80197">
        <w:t xml:space="preserve"> from its intersection with United States Highway 501 to its intersection with El Bethel Road </w:t>
      </w:r>
      <w:r>
        <w:t xml:space="preserve">“Lois Eargle </w:t>
      </w:r>
      <w:r w:rsidR="009D1461">
        <w:t>Highway</w:t>
      </w:r>
      <w:r>
        <w:t xml:space="preserve">” and erect appropriate markers or signs </w:t>
      </w:r>
      <w:r w:rsidR="009D1461">
        <w:t>along this portion of highway</w:t>
      </w:r>
      <w:r>
        <w:t xml:space="preserve"> containing this designation.</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39A4" w:rsidRDefault="001076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341" w:rsidRDefault="00B25341" w:rsidP="00B25341">
      <w:pPr>
        <w:suppressAutoHyphens/>
      </w:pPr>
    </w:p>
    <w:sectPr w:rsidR="00B25341" w:rsidSect="00CE73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F7B" w:rsidRDefault="001D4F7B" w:rsidP="009F0C77">
      <w:r>
        <w:separator/>
      </w:r>
    </w:p>
  </w:endnote>
  <w:endnote w:type="continuationSeparator" w:id="0">
    <w:p w:rsidR="001D4F7B" w:rsidRDefault="001D4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7EEC7A-76E4-43B2-BA28-214F94C01856}"/>
    <w:embedBold r:id="rId2" w:fontKey="{D50366C5-D022-4460-A2E9-713F82540EAC}"/>
  </w:font>
  <w:font w:name="Calibri">
    <w:panose1 w:val="020F0502020204030204"/>
    <w:charset w:val="00"/>
    <w:family w:val="swiss"/>
    <w:pitch w:val="variable"/>
    <w:sig w:usb0="E00002FF" w:usb1="4000ACFF" w:usb2="00000001" w:usb3="00000000" w:csb0="0000019F" w:csb1="00000000"/>
    <w:embedRegular r:id="rId3" w:fontKey="{6327F9A5-3D91-4B10-A597-ECC6EF25C845}"/>
  </w:font>
  <w:font w:name="Segoe UI">
    <w:panose1 w:val="020B0502040204020203"/>
    <w:charset w:val="00"/>
    <w:family w:val="swiss"/>
    <w:pitch w:val="variable"/>
    <w:sig w:usb0="E10022FF" w:usb1="C000E47F" w:usb2="00000029" w:usb3="00000000" w:csb0="000001DF" w:csb1="00000000"/>
    <w:embedRegular r:id="rId4" w:fontKey="{116C8336-5AB2-4FE0-BA44-9F7E62C110B5}"/>
  </w:font>
  <w:font w:name="Cambria">
    <w:panose1 w:val="02040503050406030204"/>
    <w:charset w:val="00"/>
    <w:family w:val="roman"/>
    <w:pitch w:val="variable"/>
    <w:sig w:usb0="E00002FF" w:usb1="400004FF" w:usb2="00000000" w:usb3="00000000" w:csb0="0000019F" w:csb1="00000000"/>
    <w:embedRegular r:id="rId5" w:fontKey="{AA1B6E6A-B3DD-4C22-A253-591C65DA7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D89" w:rsidRPr="002B50BB" w:rsidRDefault="002B50BB" w:rsidP="002B50BB">
    <w:pPr>
      <w:pStyle w:val="Footer"/>
      <w:tabs>
        <w:tab w:val="clear" w:pos="4680"/>
        <w:tab w:val="clear" w:pos="9360"/>
        <w:tab w:val="center" w:pos="2995"/>
      </w:tabs>
      <w:spacing w:before="120"/>
    </w:pPr>
    <w:r>
      <w:t>[5126</w:t>
    </w:r>
    <w:r w:rsidR="00CE7395">
      <w:t>-</w:t>
    </w:r>
    <w:r w:rsidR="00CE7395">
      <w:fldChar w:fldCharType="begin"/>
    </w:r>
    <w:r w:rsidR="00CE7395">
      <w:instrText xml:space="preserve"> PAGE  \* MERGEFORMAT </w:instrText>
    </w:r>
    <w:r w:rsidR="00CE7395">
      <w:fldChar w:fldCharType="separate"/>
    </w:r>
    <w:r w:rsidR="00BF6FA3">
      <w:rPr>
        <w:noProof/>
      </w:rPr>
      <w:t>1</w:t>
    </w:r>
    <w:r w:rsidR="00CE7395">
      <w:fldChar w:fldCharType="end"/>
    </w:r>
    <w:r w:rsidR="00CE73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95" w:rsidRPr="002B50BB" w:rsidRDefault="00CE7395" w:rsidP="002B50BB">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sidR="00B253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F7B" w:rsidRDefault="001D4F7B" w:rsidP="009F0C77">
      <w:r>
        <w:separator/>
      </w:r>
    </w:p>
  </w:footnote>
  <w:footnote w:type="continuationSeparator" w:id="0">
    <w:p w:rsidR="001D4F7B" w:rsidRDefault="001D4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1CM18"/>
    <w:docVar w:name="CoverBillType" w:val="c"/>
    <w:docVar w:name="DocPath" w:val="L:\Council\bills\GT\5491CM18.DOCX"/>
    <w:docVar w:name="dvBillNumber" w:val="5126"/>
    <w:docVar w:name="dvBillNumberPrefix" w:val="H. "/>
    <w:docVar w:name="dvOriginalBody" w:val="House"/>
    <w:docVar w:name="dvSteno" w:val="GT"/>
    <w:docVar w:name="NameofBody" w:val="h"/>
    <w:docVar w:name="vGroup2" w:val="Council"/>
  </w:docVars>
  <w:rsids>
    <w:rsidRoot w:val="0096418B"/>
    <w:rsid w:val="00011869"/>
    <w:rsid w:val="00015CD6"/>
    <w:rsid w:val="000B4B07"/>
    <w:rsid w:val="000E0100"/>
    <w:rsid w:val="000E1785"/>
    <w:rsid w:val="000F0D89"/>
    <w:rsid w:val="000F40FA"/>
    <w:rsid w:val="001035F1"/>
    <w:rsid w:val="001076F8"/>
    <w:rsid w:val="0010776B"/>
    <w:rsid w:val="00133E66"/>
    <w:rsid w:val="001435A3"/>
    <w:rsid w:val="00146ED3"/>
    <w:rsid w:val="00151044"/>
    <w:rsid w:val="001D08F2"/>
    <w:rsid w:val="001D3A58"/>
    <w:rsid w:val="001D4F7B"/>
    <w:rsid w:val="001D525B"/>
    <w:rsid w:val="001D7F4F"/>
    <w:rsid w:val="00205238"/>
    <w:rsid w:val="002321B6"/>
    <w:rsid w:val="00250967"/>
    <w:rsid w:val="002543C8"/>
    <w:rsid w:val="0025541D"/>
    <w:rsid w:val="00284AAE"/>
    <w:rsid w:val="002B50B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9A4"/>
    <w:rsid w:val="006D58AA"/>
    <w:rsid w:val="00734F00"/>
    <w:rsid w:val="00751F67"/>
    <w:rsid w:val="007A70AE"/>
    <w:rsid w:val="008362E8"/>
    <w:rsid w:val="0085786E"/>
    <w:rsid w:val="008A1768"/>
    <w:rsid w:val="008A489F"/>
    <w:rsid w:val="008F0F33"/>
    <w:rsid w:val="008F4429"/>
    <w:rsid w:val="0094021A"/>
    <w:rsid w:val="0096418B"/>
    <w:rsid w:val="009B44AF"/>
    <w:rsid w:val="009C6A0B"/>
    <w:rsid w:val="009D1461"/>
    <w:rsid w:val="009F0C77"/>
    <w:rsid w:val="009F4DD1"/>
    <w:rsid w:val="00A02543"/>
    <w:rsid w:val="00A41684"/>
    <w:rsid w:val="00A64E80"/>
    <w:rsid w:val="00A72BCD"/>
    <w:rsid w:val="00A741D9"/>
    <w:rsid w:val="00A80197"/>
    <w:rsid w:val="00A833AB"/>
    <w:rsid w:val="00A9741D"/>
    <w:rsid w:val="00AC34A2"/>
    <w:rsid w:val="00AD1C9A"/>
    <w:rsid w:val="00AD4B17"/>
    <w:rsid w:val="00B25341"/>
    <w:rsid w:val="00B412D4"/>
    <w:rsid w:val="00BE3C22"/>
    <w:rsid w:val="00BF6FA3"/>
    <w:rsid w:val="00C0345E"/>
    <w:rsid w:val="00C31C95"/>
    <w:rsid w:val="00C3483A"/>
    <w:rsid w:val="00C74E9D"/>
    <w:rsid w:val="00C826DD"/>
    <w:rsid w:val="00C82FD3"/>
    <w:rsid w:val="00C92819"/>
    <w:rsid w:val="00CC6B7B"/>
    <w:rsid w:val="00CD2089"/>
    <w:rsid w:val="00CE739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AE942-6EB2-49A4-9558-3AED0040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80549">
      <w:bodyDiv w:val="1"/>
      <w:marLeft w:val="0"/>
      <w:marRight w:val="0"/>
      <w:marTop w:val="0"/>
      <w:marBottom w:val="0"/>
      <w:divBdr>
        <w:top w:val="none" w:sz="0" w:space="0" w:color="auto"/>
        <w:left w:val="none" w:sz="0" w:space="0" w:color="auto"/>
        <w:bottom w:val="none" w:sz="0" w:space="0" w:color="auto"/>
        <w:right w:val="none" w:sz="0" w:space="0" w:color="auto"/>
      </w:divBdr>
    </w:div>
    <w:div w:id="125574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7ACE9-F0FD-4C3C-8DF1-F5220833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3</Pages>
  <Words>478</Words>
  <Characters>2521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5126 Text of Previous Version (Mar. 22, 2018) - South Carolina Legislature Online</dc:title>
  <dc:creator>Gwen Thurmond</dc:creator>
  <cp:lastModifiedBy>Lavarres Lynch</cp:lastModifiedBy>
  <cp:revision>2</cp:revision>
  <cp:lastPrinted>2018-03-12T15:03:00Z</cp:lastPrinted>
  <dcterms:created xsi:type="dcterms:W3CDTF">2018-03-22T22:33:00Z</dcterms:created>
  <dcterms:modified xsi:type="dcterms:W3CDTF">2018-03-22T22:33:00Z</dcterms:modified>
</cp:coreProperties>
</file>