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2A" w:rsidRPr="0080322A" w:rsidRDefault="0080322A" w:rsidP="0080322A">
      <w:pPr>
        <w:tabs>
          <w:tab w:val="right" w:pos="5933"/>
        </w:tabs>
        <w:suppressAutoHyphens/>
      </w:pPr>
      <w:r>
        <w:tab/>
      </w:r>
      <w:r>
        <w:rPr>
          <w:b/>
          <w:sz w:val="36"/>
        </w:rPr>
        <w:t>H. 5140</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2A" w:rsidRDefault="0080322A"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0065">
        <w:t>Reps. Lucas and Williams</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2A" w:rsidRDefault="0080322A" w:rsidP="00EE769B">
      <w:pPr>
        <w:tabs>
          <w:tab w:val="right" w:pos="5933"/>
        </w:tabs>
        <w:suppressAutoHyphens/>
      </w:pPr>
      <w:r>
        <w:t>S. Printed 4/4/18--H.</w:t>
      </w:r>
      <w:r w:rsidR="00EE769B">
        <w:tab/>
        <w:t>[SEC 4/5/18 12:26 PM]</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80322A" w:rsidRPr="0080322A" w:rsidRDefault="0080322A"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2A" w:rsidRDefault="0080322A"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0322A" w:rsidRPr="0080322A" w:rsidRDefault="0080322A"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5140) to request the Department of Transportation name the portion of Cashua Ferry Road in Darlington County from Wilson Clinic to its intersection with Co</w:t>
      </w:r>
      <w:r w:rsidR="001D131B">
        <w:t>ggeshall Road “James ‘Jimmy’ McK</w:t>
      </w:r>
      <w:r>
        <w:t>elvey Memorial Highway”, etc., respectfully</w:t>
      </w:r>
    </w:p>
    <w:p w:rsidR="0080322A" w:rsidRPr="0080322A" w:rsidRDefault="0080322A"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0322A" w:rsidRPr="0080322A" w:rsidRDefault="0080322A"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322A" w:rsidSect="008032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60D4" w:rsidRDefault="00346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48D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49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CASHUA FERRY ROAD IN DARLINGTON COUNTY </w:t>
      </w:r>
      <w:r w:rsidR="00CB00B6">
        <w:t>FROM WILSON CLINIC</w:t>
      </w:r>
      <w:r>
        <w:t xml:space="preserve"> TO ITS INTERSECTION WITH </w:t>
      </w:r>
      <w:r w:rsidR="002451A4">
        <w:t>COGGE</w:t>
      </w:r>
      <w:r w:rsidR="00CB00B6">
        <w:t xml:space="preserve">SHALL ROAD “JAMES </w:t>
      </w:r>
      <w:r w:rsidR="0067038B" w:rsidRPr="0067038B">
        <w:t>‘</w:t>
      </w:r>
      <w:r w:rsidR="00CB00B6">
        <w:t>JIMMY</w:t>
      </w:r>
      <w:r w:rsidR="0067038B" w:rsidRPr="0067038B">
        <w:t>’</w:t>
      </w:r>
      <w:r w:rsidR="00CB00B6">
        <w:t xml:space="preserve"> MCKELVEY </w:t>
      </w:r>
      <w:r w:rsidR="00922F4D">
        <w:t xml:space="preserve">MEMORIAL </w:t>
      </w:r>
      <w:r w:rsidR="00CB00B6">
        <w:t xml:space="preserve">HIGHWAY” </w:t>
      </w:r>
      <w:r>
        <w:t>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22E"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49D6">
        <w:t>Mr. James “Jimmy” McKelvey was</w:t>
      </w:r>
      <w:r w:rsidR="006B5EA9">
        <w:t xml:space="preserve"> born on August 12, 1929, the son of Willard and Virginia McElroy McKelvey. He died on November 9, 2016, in Darlington County, </w:t>
      </w:r>
      <w:r w:rsidR="00AB222E">
        <w:t>where the family moved in 1937; and</w:t>
      </w:r>
    </w:p>
    <w:p w:rsidR="00AB222E" w:rsidRDefault="00AB2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596" w:rsidRDefault="00AB2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Darlington County school system, he graduated from St. John</w:t>
      </w:r>
      <w:r w:rsidR="0067038B" w:rsidRPr="0067038B">
        <w:t>’</w:t>
      </w:r>
      <w:r>
        <w:t xml:space="preserve">s High School in 1947. Mr. McKelvey served fourteen years in </w:t>
      </w:r>
      <w:r w:rsidR="002451A4">
        <w:t xml:space="preserve">the </w:t>
      </w:r>
      <w:r>
        <w:t xml:space="preserve">Army National Guard and spent another eight years in the Air National Guard attaining the rank of Master Sergeant and retiring as </w:t>
      </w:r>
      <w:r w:rsidR="0067038B">
        <w:t xml:space="preserve">a </w:t>
      </w:r>
      <w:r>
        <w:t>non</w:t>
      </w:r>
      <w:r w:rsidR="0067038B">
        <w:noBreakHyphen/>
      </w:r>
      <w:r>
        <w:t>com</w:t>
      </w:r>
      <w:r w:rsidR="00EE769B">
        <w:t>missioned officer in charge of n</w:t>
      </w:r>
      <w:r>
        <w:t xml:space="preserve">ursing service at the </w:t>
      </w:r>
      <w:r w:rsidR="00D60CCD">
        <w:t xml:space="preserve">169th </w:t>
      </w:r>
      <w:r>
        <w:t>Tactical Air Command Clinic</w:t>
      </w:r>
      <w:r w:rsidR="003C7596">
        <w:t>; and</w:t>
      </w:r>
    </w:p>
    <w:p w:rsidR="003C7596" w:rsidRDefault="003C7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596" w:rsidRDefault="003C7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some twenty</w:t>
      </w:r>
      <w:r w:rsidR="0067038B">
        <w:noBreakHyphen/>
      </w:r>
      <w:r>
        <w:t>eight year</w:t>
      </w:r>
      <w:r w:rsidR="002451A4">
        <w:t>s</w:t>
      </w:r>
      <w:r>
        <w:t xml:space="preserve"> Mr. McKelvey dedicated his service as a volunteer fireman with the City of Darlington Fire Department</w:t>
      </w:r>
      <w:r w:rsidR="00AB222E">
        <w:t>.</w:t>
      </w:r>
      <w:r>
        <w:t xml:space="preserve"> He was a charter member of the Darlington Firemen Rescue Squad, founded in 1954, and served for twenty</w:t>
      </w:r>
      <w:r w:rsidR="0067038B">
        <w:noBreakHyphen/>
      </w:r>
      <w:r>
        <w:t xml:space="preserve">one years; and </w:t>
      </w:r>
    </w:p>
    <w:p w:rsidR="003C7596" w:rsidRDefault="003C7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22E" w:rsidRDefault="003C7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joined Darlington County as Emergency Medical Service</w:t>
      </w:r>
      <w:r w:rsidR="002451A4">
        <w:t>s c</w:t>
      </w:r>
      <w:r>
        <w:t xml:space="preserve">oordinator charged with building an ambulance service for the county. He became </w:t>
      </w:r>
      <w:r w:rsidR="002451A4">
        <w:t>emergency p</w:t>
      </w:r>
      <w:r w:rsidR="00401595">
        <w:t>reparedness director</w:t>
      </w:r>
      <w:r w:rsidR="002451A4">
        <w:t xml:space="preserve"> in 1985 and served on the 911 planning c</w:t>
      </w:r>
      <w:r w:rsidR="00401595">
        <w:t>ommission, r</w:t>
      </w:r>
      <w:r w:rsidR="002451A4">
        <w:t>esponsible for providing a 911 emergency communication c</w:t>
      </w:r>
      <w:r w:rsidR="00401595">
        <w:t>en</w:t>
      </w:r>
      <w:r w:rsidR="002451A4">
        <w:t>ter. He retired as director of emergency s</w:t>
      </w:r>
      <w:r w:rsidR="00401595">
        <w:t>ervices in 1995; and</w:t>
      </w:r>
    </w:p>
    <w:p w:rsidR="00401595" w:rsidRDefault="00401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595" w:rsidRDefault="00401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employed by Darlington County, Mr. McKelvey became a certified Emergency Medica</w:t>
      </w:r>
      <w:r w:rsidR="002451A4">
        <w:t>l Technician (EMT) and later a certified p</w:t>
      </w:r>
      <w:r>
        <w:t>aramedic. He went on to become a certified EMT instructor, teaching for many years at Florence</w:t>
      </w:r>
      <w:r w:rsidR="0067038B">
        <w:noBreakHyphen/>
      </w:r>
      <w:r>
        <w:t xml:space="preserve">Darlington Technical College; and </w:t>
      </w:r>
    </w:p>
    <w:p w:rsidR="00401595" w:rsidRDefault="00401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595" w:rsidRDefault="00401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0CCD">
        <w:t xml:space="preserve">for his outstanding and selfless contributions to health care in Darlington County Mr. McKelvey was honored in 1988 with the Wilson Group Health Care Service Award. This was followed in 1990 with the South Carolina Emergency Preparedness Association Director of the Year for Area 4 </w:t>
      </w:r>
      <w:r w:rsidR="00EE769B">
        <w:t>A</w:t>
      </w:r>
      <w:r w:rsidR="00D60CCD">
        <w:t xml:space="preserve">ward; and </w:t>
      </w:r>
    </w:p>
    <w:p w:rsidR="00D60CCD" w:rsidRDefault="00D60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CCD" w:rsidRDefault="00EE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60CCD">
        <w:t xml:space="preserve"> in retirement Mr. McKelvey worked as a consultant for Dillon County </w:t>
      </w:r>
      <w:r w:rsidR="002451A4">
        <w:t>in the completion of their 911 communications c</w:t>
      </w:r>
      <w:r w:rsidR="00D60CCD">
        <w:t>enter, enjoyed coaching Dixie Youth baseball</w:t>
      </w:r>
      <w:r w:rsidR="0016167E">
        <w:t xml:space="preserve">, </w:t>
      </w:r>
      <w:r w:rsidR="00D60CCD">
        <w:t xml:space="preserve">and served as an auxiliary deputy under </w:t>
      </w:r>
      <w:r w:rsidR="00CA35D6">
        <w:t xml:space="preserve">then </w:t>
      </w:r>
      <w:r w:rsidR="0016167E">
        <w:t>Da</w:t>
      </w:r>
      <w:r w:rsidR="00CA35D6">
        <w:t>rlington County Sheriff Jack O</w:t>
      </w:r>
      <w:r w:rsidR="0067038B" w:rsidRPr="0067038B">
        <w:t>’</w:t>
      </w:r>
      <w:r w:rsidR="00CA35D6">
        <w:t>T</w:t>
      </w:r>
      <w:r w:rsidR="0016167E">
        <w:t>uel</w:t>
      </w:r>
      <w:r w:rsidR="00CA35D6">
        <w:t>. He was a lifelong member of Darlington</w:t>
      </w:r>
      <w:r w:rsidR="0067038B" w:rsidRPr="0067038B">
        <w:t>’</w:t>
      </w:r>
      <w:r w:rsidR="00CA35D6">
        <w:t xml:space="preserve">s First Baptist Church where he served in a myriad of roles that included deacon, usher, and Sunday school teacher; and </w:t>
      </w:r>
    </w:p>
    <w:p w:rsidR="00CA35D6" w:rsidRDefault="00CA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5D6" w:rsidRDefault="00CA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w:t>
      </w:r>
      <w:r w:rsidR="0067038B">
        <w:noBreakHyphen/>
      </w:r>
      <w:r>
        <w:t xml:space="preserve">nine years he was married to his beloved wife, Cheryl Parnell McKelvey, who preceded him in death. They were blessed with </w:t>
      </w:r>
      <w:r w:rsidR="004050DF">
        <w:t>two daughters and four grandchildren; and</w:t>
      </w:r>
    </w:p>
    <w:p w:rsidR="004050DF" w:rsidRDefault="004050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D3" w:rsidRDefault="004050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w:t>
      </w:r>
      <w:r w:rsidR="00426AC5">
        <w:t xml:space="preserve">the legacy of </w:t>
      </w:r>
      <w:r>
        <w:t>Mr. James “Jimmy” McKelvey, a dedicated public servant of Darlington County</w:t>
      </w:r>
      <w:r w:rsidR="00426AC5">
        <w:t>,</w:t>
      </w:r>
      <w:r>
        <w:t xml:space="preserve"> by naming a portion of Cashua Ferry Road in his honor.</w:t>
      </w:r>
      <w:r w:rsidR="001348D3">
        <w:t xml:space="preserve"> Now, therefore, </w:t>
      </w: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50DF">
        <w:t xml:space="preserve"> members of the South Carolina General Assembly request the Department of Transportation name the portion of Cashua Ferry Road in Darlington County from </w:t>
      </w:r>
      <w:r w:rsidR="00CB00B6">
        <w:t>Wilson Clinic</w:t>
      </w:r>
      <w:r w:rsidR="004050DF">
        <w:t xml:space="preserve"> to its intersection with </w:t>
      </w:r>
      <w:r w:rsidR="002451A4">
        <w:t>Cogge</w:t>
      </w:r>
      <w:r w:rsidR="00CB00B6">
        <w:t xml:space="preserve">shall Road “James </w:t>
      </w:r>
      <w:r w:rsidR="0067038B" w:rsidRPr="0067038B">
        <w:t>‘</w:t>
      </w:r>
      <w:r w:rsidR="00CB00B6">
        <w:t>Jimmy</w:t>
      </w:r>
      <w:r w:rsidR="0067038B" w:rsidRPr="0067038B">
        <w:t>’</w:t>
      </w:r>
      <w:r w:rsidR="00CB00B6">
        <w:t xml:space="preserve"> McKelvey </w:t>
      </w:r>
      <w:r w:rsidR="00922F4D">
        <w:t xml:space="preserve">Memorial </w:t>
      </w:r>
      <w:r w:rsidR="00CB00B6">
        <w:t>Highway”</w:t>
      </w:r>
      <w:r w:rsidR="004050DF">
        <w:t xml:space="preserve"> and erect appropriate markers or signs along this portion of highway containing this designation.</w:t>
      </w: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D4C78">
        <w:t>forwarded</w:t>
      </w:r>
      <w:r>
        <w:t xml:space="preserve"> to</w:t>
      </w:r>
      <w:r w:rsidR="009D4C78">
        <w:t xml:space="preserve"> the Department of Transportation.</w:t>
      </w:r>
    </w:p>
    <w:p w:rsidR="00F03507" w:rsidRDefault="0067038B" w:rsidP="00F03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03507" w:rsidSect="008032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0DF" w:rsidRDefault="004050DF" w:rsidP="009F0C77">
      <w:r>
        <w:separator/>
      </w:r>
    </w:p>
  </w:endnote>
  <w:endnote w:type="continuationSeparator" w:id="0">
    <w:p w:rsidR="004050DF" w:rsidRDefault="004050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FF5AE9-E311-473E-861D-93BA01AD2612}"/>
    <w:embedBold r:id="rId2" w:fontKey="{567DD098-3263-439D-B12D-A8B9FFEF5F82}"/>
  </w:font>
  <w:font w:name="Calibri">
    <w:panose1 w:val="020F0502020204030204"/>
    <w:charset w:val="00"/>
    <w:family w:val="swiss"/>
    <w:pitch w:val="variable"/>
    <w:sig w:usb0="E00002FF" w:usb1="4000ACFF" w:usb2="00000001" w:usb3="00000000" w:csb0="0000019F" w:csb1="00000000"/>
    <w:embedRegular r:id="rId3" w:fontKey="{C9E3952E-AF57-4742-B5B0-29E3EE74AA95}"/>
  </w:font>
  <w:font w:name="Segoe UI">
    <w:panose1 w:val="020B0502040204020203"/>
    <w:charset w:val="00"/>
    <w:family w:val="swiss"/>
    <w:pitch w:val="variable"/>
    <w:sig w:usb0="E10022FF" w:usb1="C000E47F" w:usb2="00000029" w:usb3="00000000" w:csb0="000001DF" w:csb1="00000000"/>
    <w:embedRegular r:id="rId4" w:fontKey="{3B53B0B0-EAD9-4748-9521-8349DF4ACAEA}"/>
  </w:font>
  <w:font w:name="Cambria">
    <w:panose1 w:val="02040503050406030204"/>
    <w:charset w:val="00"/>
    <w:family w:val="roman"/>
    <w:pitch w:val="variable"/>
    <w:sig w:usb0="E00002FF" w:usb1="400004FF" w:usb2="00000000" w:usb3="00000000" w:csb0="0000019F" w:csb1="00000000"/>
    <w:embedRegular r:id="rId5" w:fontKey="{E879D9DD-7C21-4D2E-A8A3-E7C6B7A8E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B72" w:rsidRPr="003460D4" w:rsidRDefault="003460D4" w:rsidP="003460D4">
    <w:pPr>
      <w:pStyle w:val="Footer"/>
      <w:tabs>
        <w:tab w:val="clear" w:pos="4680"/>
        <w:tab w:val="clear" w:pos="9360"/>
        <w:tab w:val="center" w:pos="2995"/>
      </w:tabs>
      <w:spacing w:before="120"/>
    </w:pPr>
    <w:r>
      <w:t>[5140</w:t>
    </w:r>
    <w:r w:rsidR="0080322A">
      <w:t>-</w:t>
    </w:r>
    <w:r w:rsidR="0080322A">
      <w:fldChar w:fldCharType="begin"/>
    </w:r>
    <w:r w:rsidR="0080322A">
      <w:instrText xml:space="preserve"> PAGE  \* MERGEFORMAT </w:instrText>
    </w:r>
    <w:r w:rsidR="0080322A">
      <w:fldChar w:fldCharType="separate"/>
    </w:r>
    <w:r w:rsidR="00F03507">
      <w:rPr>
        <w:noProof/>
      </w:rPr>
      <w:t>1</w:t>
    </w:r>
    <w:r w:rsidR="0080322A">
      <w:fldChar w:fldCharType="end"/>
    </w:r>
    <w:r w:rsidR="008032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22A" w:rsidRPr="003460D4" w:rsidRDefault="0080322A" w:rsidP="003460D4">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sidR="00F035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0DF" w:rsidRDefault="004050DF" w:rsidP="009F0C77">
      <w:r>
        <w:separator/>
      </w:r>
    </w:p>
  </w:footnote>
  <w:footnote w:type="continuationSeparator" w:id="0">
    <w:p w:rsidR="004050DF" w:rsidRDefault="004050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0CM18"/>
    <w:docVar w:name="CoverBillType" w:val="c"/>
    <w:docVar w:name="DocPath" w:val="L:\Council\bills\GT\5490CM18.DOCX"/>
    <w:docVar w:name="dvBillNumber" w:val="5140"/>
    <w:docVar w:name="dvBillNumberPrefix" w:val="H. "/>
    <w:docVar w:name="dvOriginalBody" w:val="House"/>
    <w:docVar w:name="dvSteno" w:val="GT"/>
    <w:docVar w:name="NameofBody" w:val="h"/>
    <w:docVar w:name="vGroup2" w:val="Council"/>
  </w:docVars>
  <w:rsids>
    <w:rsidRoot w:val="001348D3"/>
    <w:rsid w:val="00011869"/>
    <w:rsid w:val="00015CD6"/>
    <w:rsid w:val="000E0100"/>
    <w:rsid w:val="000E1785"/>
    <w:rsid w:val="000F40FA"/>
    <w:rsid w:val="001035F1"/>
    <w:rsid w:val="0010776B"/>
    <w:rsid w:val="00133E66"/>
    <w:rsid w:val="001348D3"/>
    <w:rsid w:val="001435A3"/>
    <w:rsid w:val="00146ED3"/>
    <w:rsid w:val="00151044"/>
    <w:rsid w:val="0016167E"/>
    <w:rsid w:val="001D08F2"/>
    <w:rsid w:val="001D131B"/>
    <w:rsid w:val="001D3A58"/>
    <w:rsid w:val="001D525B"/>
    <w:rsid w:val="001D7F4F"/>
    <w:rsid w:val="00205238"/>
    <w:rsid w:val="002321B6"/>
    <w:rsid w:val="002451A4"/>
    <w:rsid w:val="00250967"/>
    <w:rsid w:val="002543C8"/>
    <w:rsid w:val="0025541D"/>
    <w:rsid w:val="00284AAE"/>
    <w:rsid w:val="002E5912"/>
    <w:rsid w:val="00301B21"/>
    <w:rsid w:val="00325348"/>
    <w:rsid w:val="0032732C"/>
    <w:rsid w:val="00336AD0"/>
    <w:rsid w:val="003460D4"/>
    <w:rsid w:val="0037079A"/>
    <w:rsid w:val="003A01A0"/>
    <w:rsid w:val="003C4DAB"/>
    <w:rsid w:val="003C7596"/>
    <w:rsid w:val="003D01E8"/>
    <w:rsid w:val="003D3B72"/>
    <w:rsid w:val="003E5288"/>
    <w:rsid w:val="003F6D79"/>
    <w:rsid w:val="00401595"/>
    <w:rsid w:val="004050DF"/>
    <w:rsid w:val="0041760A"/>
    <w:rsid w:val="00417C01"/>
    <w:rsid w:val="00420093"/>
    <w:rsid w:val="00426AC5"/>
    <w:rsid w:val="004403BD"/>
    <w:rsid w:val="00461441"/>
    <w:rsid w:val="004809EE"/>
    <w:rsid w:val="004E7D54"/>
    <w:rsid w:val="005273C6"/>
    <w:rsid w:val="00530A69"/>
    <w:rsid w:val="00545593"/>
    <w:rsid w:val="00556EBF"/>
    <w:rsid w:val="00577C6C"/>
    <w:rsid w:val="005949D6"/>
    <w:rsid w:val="005A62FE"/>
    <w:rsid w:val="005C2FE2"/>
    <w:rsid w:val="005E2BC9"/>
    <w:rsid w:val="00605102"/>
    <w:rsid w:val="006215AA"/>
    <w:rsid w:val="0067038B"/>
    <w:rsid w:val="006913C9"/>
    <w:rsid w:val="0069470D"/>
    <w:rsid w:val="006B5EA9"/>
    <w:rsid w:val="006D58AA"/>
    <w:rsid w:val="00734F00"/>
    <w:rsid w:val="007A70AE"/>
    <w:rsid w:val="0080322A"/>
    <w:rsid w:val="008362E8"/>
    <w:rsid w:val="0085786E"/>
    <w:rsid w:val="008A1768"/>
    <w:rsid w:val="008A489F"/>
    <w:rsid w:val="008F0F33"/>
    <w:rsid w:val="008F4429"/>
    <w:rsid w:val="00922F4D"/>
    <w:rsid w:val="0094021A"/>
    <w:rsid w:val="009B44AF"/>
    <w:rsid w:val="009C6A0B"/>
    <w:rsid w:val="009D4C78"/>
    <w:rsid w:val="009F0C77"/>
    <w:rsid w:val="009F4DD1"/>
    <w:rsid w:val="00A02543"/>
    <w:rsid w:val="00A41684"/>
    <w:rsid w:val="00A64E80"/>
    <w:rsid w:val="00A72BCD"/>
    <w:rsid w:val="00A741D9"/>
    <w:rsid w:val="00A833AB"/>
    <w:rsid w:val="00A9741D"/>
    <w:rsid w:val="00AB222E"/>
    <w:rsid w:val="00AC34A2"/>
    <w:rsid w:val="00AD1C9A"/>
    <w:rsid w:val="00AD4B17"/>
    <w:rsid w:val="00B412D4"/>
    <w:rsid w:val="00BE3C22"/>
    <w:rsid w:val="00C0345E"/>
    <w:rsid w:val="00C31C95"/>
    <w:rsid w:val="00C3483A"/>
    <w:rsid w:val="00C74E9D"/>
    <w:rsid w:val="00C826DD"/>
    <w:rsid w:val="00C82FD3"/>
    <w:rsid w:val="00C92819"/>
    <w:rsid w:val="00CA35D6"/>
    <w:rsid w:val="00CB00B6"/>
    <w:rsid w:val="00CC6B7B"/>
    <w:rsid w:val="00CD2089"/>
    <w:rsid w:val="00D60CCD"/>
    <w:rsid w:val="00D73A67"/>
    <w:rsid w:val="00D94B06"/>
    <w:rsid w:val="00D970A9"/>
    <w:rsid w:val="00DF3845"/>
    <w:rsid w:val="00E41911"/>
    <w:rsid w:val="00E44B57"/>
    <w:rsid w:val="00E92EEF"/>
    <w:rsid w:val="00EE769B"/>
    <w:rsid w:val="00EF2368"/>
    <w:rsid w:val="00F0350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E70F3-0B77-4BC7-BEA0-7308588F2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A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6A565-72CF-4F31-A598-6326A2820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538BC6D9.dotm</Template>
  <TotalTime>0</TotalTime>
  <Pages>3</Pages>
  <Words>634</Words>
  <Characters>3431</Characters>
  <Application>Microsoft Office Word</Application>
  <DocSecurity>0</DocSecurity>
  <Lines>110</Lines>
  <Paragraphs>27</Paragraphs>
  <ScaleCrop>false</ScaleCrop>
  <HeadingPairs>
    <vt:vector size="2" baseType="variant">
      <vt:variant>
        <vt:lpstr>Title</vt:lpstr>
      </vt:variant>
      <vt:variant>
        <vt:i4>1</vt:i4>
      </vt:variant>
    </vt:vector>
  </HeadingPairs>
  <TitlesOfParts>
    <vt:vector size="1" baseType="lpstr">
      <vt:lpstr>2017-2018 Bill 5140: Subject not yet available - South Carolina Legislature Online</vt:lpstr>
    </vt:vector>
  </TitlesOfParts>
  <Company>LPITS</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5140 Text of Previous Version (Apr. 5, 2018) - South Carolina Legislature Online</dc:title>
  <dc:creator>Gwen Thurmond</dc:creator>
  <cp:lastModifiedBy>Lavarres Lynch</cp:lastModifiedBy>
  <cp:revision>2</cp:revision>
  <cp:lastPrinted>2018-04-04T23:23:00Z</cp:lastPrinted>
  <dcterms:created xsi:type="dcterms:W3CDTF">2018-04-05T16:27:00Z</dcterms:created>
  <dcterms:modified xsi:type="dcterms:W3CDTF">2018-04-05T16:27:00Z</dcterms:modified>
</cp:coreProperties>
</file>