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131D" w:rsidRDefault="00CF131D" w:rsidP="0058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8190A" w:rsidRDefault="0058190A" w:rsidP="0058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A" w:rsidRDefault="0058190A" w:rsidP="0058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A" w:rsidRDefault="0058190A" w:rsidP="0058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A" w:rsidRDefault="0058190A" w:rsidP="0058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A" w:rsidRDefault="0058190A" w:rsidP="0058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A" w:rsidRDefault="0058190A" w:rsidP="0058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1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4F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EEE" w:rsidRPr="00A939CC" w:rsidRDefault="00363EEE" w:rsidP="003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39CC">
        <w:rPr>
          <w:color w:val="000000" w:themeColor="text1"/>
          <w:u w:color="000000" w:themeColor="text1"/>
        </w:rPr>
        <w:t>TO AMEND SECTION 16</w:t>
      </w:r>
      <w:r w:rsidR="001533B4">
        <w:rPr>
          <w:color w:val="000000" w:themeColor="text1"/>
          <w:u w:color="000000" w:themeColor="text1"/>
        </w:rPr>
        <w:noBreakHyphen/>
      </w:r>
      <w:r w:rsidRPr="00A939CC">
        <w:rPr>
          <w:color w:val="000000" w:themeColor="text1"/>
          <w:u w:color="000000" w:themeColor="text1"/>
        </w:rPr>
        <w:t>23</w:t>
      </w:r>
      <w:r w:rsidR="001533B4">
        <w:rPr>
          <w:color w:val="000000" w:themeColor="text1"/>
          <w:u w:color="000000" w:themeColor="text1"/>
        </w:rPr>
        <w:noBreakHyphen/>
      </w:r>
      <w:r w:rsidRPr="00A939CC">
        <w:rPr>
          <w:color w:val="000000" w:themeColor="text1"/>
          <w:u w:color="000000" w:themeColor="text1"/>
        </w:rPr>
        <w:t xml:space="preserve">500, </w:t>
      </w:r>
      <w:r w:rsidR="009F5D7B">
        <w:rPr>
          <w:color w:val="000000" w:themeColor="text1"/>
          <w:u w:color="000000" w:themeColor="text1"/>
        </w:rPr>
        <w:t xml:space="preserve">CODE OF LAWS OF SOUTH CAROLINA, 1976, </w:t>
      </w:r>
      <w:r w:rsidRPr="00A939CC">
        <w:rPr>
          <w:color w:val="000000" w:themeColor="text1"/>
          <w:u w:color="000000" w:themeColor="text1"/>
        </w:rPr>
        <w:t>RELATING TO THE UNLAWFUL POSSESSION OF A FIREARM OR AMMUNITION BY A PERSON CONVICTED OF A VIOLENT CRIME, SO AS TO EXPAND THE PARAMETERS OF THE OFFENSE TO INCLUDE PERSONS CONVICTED OF A CRIME PUNISHABLE BY IMPRISONMENT OF MORE THAN ONE YEAR AND TO PROVIDE INCREASED, GRADUATED PENALTIES FOR A VIOLATION.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4FA1" w:rsidRDefault="00D44F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4FA1" w:rsidRDefault="00D44F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EEE" w:rsidRDefault="00363EEE" w:rsidP="003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9CC">
        <w:rPr>
          <w:color w:val="000000" w:themeColor="text1"/>
          <w:u w:color="000000" w:themeColor="text1"/>
        </w:rPr>
        <w:t>SECTION</w:t>
      </w:r>
      <w:r w:rsidRPr="00A939CC">
        <w:rPr>
          <w:color w:val="000000" w:themeColor="text1"/>
          <w:u w:color="000000" w:themeColor="text1"/>
        </w:rPr>
        <w:tab/>
        <w:t>1.</w:t>
      </w:r>
      <w:r w:rsidRPr="00A939CC">
        <w:rPr>
          <w:color w:val="000000" w:themeColor="text1"/>
          <w:u w:color="000000" w:themeColor="text1"/>
        </w:rPr>
        <w:tab/>
        <w:t>Section 16</w:t>
      </w:r>
      <w:r w:rsidR="001533B4">
        <w:rPr>
          <w:color w:val="000000" w:themeColor="text1"/>
          <w:u w:color="000000" w:themeColor="text1"/>
        </w:rPr>
        <w:noBreakHyphen/>
      </w:r>
      <w:r w:rsidRPr="00A939CC">
        <w:rPr>
          <w:color w:val="000000" w:themeColor="text1"/>
          <w:u w:color="000000" w:themeColor="text1"/>
        </w:rPr>
        <w:t>23</w:t>
      </w:r>
      <w:r w:rsidR="001533B4">
        <w:rPr>
          <w:color w:val="000000" w:themeColor="text1"/>
          <w:u w:color="000000" w:themeColor="text1"/>
        </w:rPr>
        <w:noBreakHyphen/>
      </w:r>
      <w:r w:rsidRPr="00A939CC">
        <w:rPr>
          <w:color w:val="000000" w:themeColor="text1"/>
          <w:u w:color="000000" w:themeColor="text1"/>
        </w:rPr>
        <w:t>500 of the 1976 Code is amended to read:</w:t>
      </w:r>
    </w:p>
    <w:p w:rsidR="00363EEE" w:rsidRDefault="00363EEE" w:rsidP="003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EEE" w:rsidRDefault="00363EEE" w:rsidP="003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sidR="001533B4">
        <w:rPr>
          <w:color w:val="000000" w:themeColor="text1"/>
          <w:u w:color="000000" w:themeColor="text1"/>
        </w:rPr>
        <w:noBreakHyphen/>
      </w:r>
      <w:r>
        <w:rPr>
          <w:color w:val="000000" w:themeColor="text1"/>
          <w:u w:color="000000" w:themeColor="text1"/>
        </w:rPr>
        <w:t>23</w:t>
      </w:r>
      <w:r w:rsidR="001533B4">
        <w:rPr>
          <w:color w:val="000000" w:themeColor="text1"/>
          <w:u w:color="000000" w:themeColor="text1"/>
        </w:rPr>
        <w:noBreakHyphen/>
      </w:r>
      <w:r>
        <w:rPr>
          <w:color w:val="000000" w:themeColor="text1"/>
          <w:u w:color="000000" w:themeColor="text1"/>
        </w:rPr>
        <w:t>500.</w:t>
      </w:r>
      <w:r>
        <w:rPr>
          <w:color w:val="000000" w:themeColor="text1"/>
          <w:u w:color="000000" w:themeColor="text1"/>
        </w:rPr>
        <w:tab/>
      </w:r>
      <w:r w:rsidRPr="001E6242">
        <w:t xml:space="preserve">(A) It is unlawful for a person who has been convicted of a </w:t>
      </w:r>
      <w:r w:rsidRPr="00363EEE">
        <w:rPr>
          <w:strike/>
        </w:rPr>
        <w:t>violent crime, as defined by Section 16</w:t>
      </w:r>
      <w:r w:rsidR="001533B4">
        <w:rPr>
          <w:strike/>
        </w:rPr>
        <w:noBreakHyphen/>
      </w:r>
      <w:r w:rsidRPr="00363EEE">
        <w:rPr>
          <w:strike/>
        </w:rPr>
        <w:t>1</w:t>
      </w:r>
      <w:r w:rsidR="001533B4">
        <w:rPr>
          <w:strike/>
        </w:rPr>
        <w:noBreakHyphen/>
      </w:r>
      <w:r w:rsidRPr="00363EEE">
        <w:rPr>
          <w:strike/>
        </w:rPr>
        <w:t>60, that is classified as a felony offense,</w:t>
      </w:r>
      <w:r w:rsidRPr="001E6242">
        <w:t xml:space="preserve"> </w:t>
      </w:r>
      <w:r>
        <w:rPr>
          <w:u w:val="single"/>
        </w:rPr>
        <w:t>crime punishable by a maximum term of imprisonment of more than one year</w:t>
      </w:r>
      <w:r>
        <w:t xml:space="preserve"> </w:t>
      </w:r>
      <w:r w:rsidRPr="001E6242">
        <w:t>to possess</w:t>
      </w:r>
      <w:r>
        <w:rPr>
          <w:u w:val="single"/>
        </w:rPr>
        <w:t>, ship, transport, or receive</w:t>
      </w:r>
      <w:r>
        <w:t xml:space="preserve"> </w:t>
      </w:r>
      <w:r w:rsidRPr="001E6242">
        <w:t>a firearm or ammunition within this State.</w:t>
      </w:r>
    </w:p>
    <w:p w:rsidR="00363EEE" w:rsidRDefault="00363EEE" w:rsidP="003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1E6242">
        <w:t>A person who violates the provisions of this section is guilty of a felony and, upon conviction</w:t>
      </w:r>
      <w:r w:rsidRPr="00363EEE">
        <w:rPr>
          <w:strike/>
        </w:rPr>
        <w:t>, must be fined not more than two thousand dollars or imprisoned not more than five years, or both.</w:t>
      </w:r>
      <w:r>
        <w:rPr>
          <w:u w:val="single"/>
        </w:rPr>
        <w:t>:</w:t>
      </w:r>
    </w:p>
    <w:p w:rsidR="00363EEE" w:rsidRDefault="001533B4" w:rsidP="003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533B4">
        <w:tab/>
      </w:r>
      <w:r w:rsidRPr="001533B4">
        <w:tab/>
      </w:r>
      <w:r w:rsidR="00363EEE">
        <w:rPr>
          <w:u w:val="single"/>
        </w:rPr>
        <w:t>(1)</w:t>
      </w:r>
      <w:r w:rsidRPr="001533B4">
        <w:tab/>
      </w:r>
      <w:r w:rsidR="00363EEE">
        <w:rPr>
          <w:u w:val="single"/>
        </w:rPr>
        <w:t>for a first offense, must be imprisoned not more than ten years;</w:t>
      </w:r>
    </w:p>
    <w:p w:rsidR="00363EEE" w:rsidRDefault="001533B4" w:rsidP="003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533B4">
        <w:tab/>
      </w:r>
      <w:r w:rsidRPr="001533B4">
        <w:tab/>
      </w:r>
      <w:r w:rsidR="00363EEE">
        <w:rPr>
          <w:u w:val="single"/>
        </w:rPr>
        <w:t>(2)</w:t>
      </w:r>
      <w:r w:rsidRPr="001533B4">
        <w:tab/>
      </w:r>
      <w:r w:rsidR="00363EEE">
        <w:rPr>
          <w:u w:val="single"/>
        </w:rPr>
        <w:t>for a second offense, must be imprisoned for a mandatory minimum of five years</w:t>
      </w:r>
      <w:r w:rsidR="009F5D7B">
        <w:rPr>
          <w:u w:val="single"/>
        </w:rPr>
        <w:t>,</w:t>
      </w:r>
      <w:r w:rsidR="00363EEE">
        <w:rPr>
          <w:u w:val="single"/>
        </w:rPr>
        <w:t xml:space="preserve"> </w:t>
      </w:r>
      <w:r w:rsidR="00847846">
        <w:rPr>
          <w:u w:val="single"/>
        </w:rPr>
        <w:t xml:space="preserve">but </w:t>
      </w:r>
      <w:r w:rsidR="00363EEE">
        <w:rPr>
          <w:u w:val="single"/>
        </w:rPr>
        <w:t>not more than thirty years, no part of which may be suspended nor probation granted; and</w:t>
      </w:r>
    </w:p>
    <w:p w:rsidR="00363EEE" w:rsidRPr="00363EEE" w:rsidRDefault="001533B4" w:rsidP="003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33B4">
        <w:tab/>
      </w:r>
      <w:r w:rsidRPr="001533B4">
        <w:tab/>
      </w:r>
      <w:r w:rsidR="00363EEE">
        <w:rPr>
          <w:u w:val="single"/>
        </w:rPr>
        <w:t>(3)</w:t>
      </w:r>
      <w:r w:rsidRPr="001533B4">
        <w:tab/>
      </w:r>
      <w:r w:rsidR="00363EEE">
        <w:rPr>
          <w:u w:val="single"/>
        </w:rPr>
        <w:t>for a third offense or subsequent offense, must be imprisoned for a mandatory minimum of fifteen years</w:t>
      </w:r>
      <w:r w:rsidR="009F5D7B">
        <w:rPr>
          <w:u w:val="single"/>
        </w:rPr>
        <w:t>,</w:t>
      </w:r>
      <w:r w:rsidR="00363EEE">
        <w:rPr>
          <w:u w:val="single"/>
        </w:rPr>
        <w:t xml:space="preserve"> but not more </w:t>
      </w:r>
      <w:r w:rsidR="00363EEE">
        <w:rPr>
          <w:u w:val="single"/>
        </w:rPr>
        <w:lastRenderedPageBreak/>
        <w:t>than thirty years, no part of which may be suspended nor probation granted.</w:t>
      </w:r>
    </w:p>
    <w:p w:rsidR="00363EEE" w:rsidRDefault="00363EEE" w:rsidP="003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6242">
        <w:tab/>
        <w:t>(C)(1)</w:t>
      </w:r>
      <w:r>
        <w:tab/>
      </w:r>
      <w:r w:rsidRPr="001E6242">
        <w:t>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the provisions of this section.</w:t>
      </w:r>
    </w:p>
    <w:p w:rsidR="00363EEE" w:rsidRDefault="00363EEE" w:rsidP="003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E6242">
        <w:t>A law enforcement agency that receives a firearm or ammunition pursuant to this section shall administratively release the firearm or ammunition to an innocent owner. The firearm or ammunition must not be released to the innocent owner until the results of any legal proceedings in which the firearm or ammunition may be involved are finally determined. Before the firearm or ammunition may be released, the innocent owner shall provide the law enforcement agency with proof of ownership and shall certify that the innocent owner will not release the firearm or ammunition to the person who has been charged with a violation of this section which resulted in the confiscation of the firearm or ammunition. The law enforcement agency shall notify the innocent owner when the firearm or ammunition is available for release. If the innocent owner fails to recover the firearm or ammunition within thirty days after notification of the release, the law enforcement agency may maintain or dispose of the firearm or ammunition as otherwise provided in this section.</w:t>
      </w:r>
    </w:p>
    <w:p w:rsidR="003B451A" w:rsidRDefault="00363EEE" w:rsidP="003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6242">
        <w:tab/>
        <w:t>(D)</w:t>
      </w:r>
      <w:r>
        <w:tab/>
      </w:r>
      <w:r w:rsidRPr="001E6242">
        <w:t xml:space="preserve">The </w:t>
      </w:r>
      <w:r w:rsidRPr="009B189A">
        <w:rPr>
          <w:strike/>
        </w:rPr>
        <w:t>judge that hears the case involving the violent</w:t>
      </w:r>
      <w:r w:rsidRPr="001E6242">
        <w:t xml:space="preserve"> </w:t>
      </w:r>
      <w:r w:rsidR="009B189A">
        <w:rPr>
          <w:u w:val="single"/>
        </w:rPr>
        <w:t>court with jurisdiction over an</w:t>
      </w:r>
      <w:r w:rsidR="009B189A">
        <w:t xml:space="preserve"> </w:t>
      </w:r>
      <w:r w:rsidRPr="001E6242">
        <w:t>offense</w:t>
      </w:r>
      <w:r w:rsidRPr="009B189A">
        <w:rPr>
          <w:strike/>
        </w:rPr>
        <w:t>, as defined by Section 16</w:t>
      </w:r>
      <w:r w:rsidR="001533B4">
        <w:rPr>
          <w:strike/>
        </w:rPr>
        <w:noBreakHyphen/>
      </w:r>
      <w:r w:rsidRPr="009B189A">
        <w:rPr>
          <w:strike/>
        </w:rPr>
        <w:t>1</w:t>
      </w:r>
      <w:r w:rsidR="001533B4">
        <w:rPr>
          <w:strike/>
        </w:rPr>
        <w:noBreakHyphen/>
      </w:r>
      <w:r w:rsidRPr="009B189A">
        <w:rPr>
          <w:strike/>
        </w:rPr>
        <w:t>60, that is classified as a felony offense,</w:t>
      </w:r>
      <w:r w:rsidRPr="001E6242">
        <w:t xml:space="preserve"> </w:t>
      </w:r>
      <w:r w:rsidR="009B189A">
        <w:rPr>
          <w:u w:val="single"/>
        </w:rPr>
        <w:t>punishable by imprisonment for more than one year</w:t>
      </w:r>
      <w:r w:rsidR="007F1216">
        <w:rPr>
          <w:u w:val="single"/>
        </w:rPr>
        <w:t>,</w:t>
      </w:r>
      <w:r w:rsidR="009B189A">
        <w:rPr>
          <w:u w:val="single"/>
        </w:rPr>
        <w:t xml:space="preserve"> as provided in subsection (A)</w:t>
      </w:r>
      <w:r w:rsidR="007F1216">
        <w:rPr>
          <w:u w:val="single"/>
        </w:rPr>
        <w:t>,</w:t>
      </w:r>
      <w:r w:rsidR="009B189A">
        <w:t xml:space="preserve"> </w:t>
      </w:r>
      <w:r w:rsidRPr="001E6242">
        <w:t xml:space="preserve">shall make a specific finding on the record that the offense is </w:t>
      </w:r>
      <w:r w:rsidRPr="009B189A">
        <w:rPr>
          <w:strike/>
        </w:rPr>
        <w:t>a violent offense, as defined by Section 16</w:t>
      </w:r>
      <w:r w:rsidR="001533B4">
        <w:rPr>
          <w:strike/>
        </w:rPr>
        <w:noBreakHyphen/>
      </w:r>
      <w:r w:rsidRPr="009B189A">
        <w:rPr>
          <w:strike/>
        </w:rPr>
        <w:t>1</w:t>
      </w:r>
      <w:r w:rsidR="001533B4">
        <w:rPr>
          <w:strike/>
        </w:rPr>
        <w:noBreakHyphen/>
      </w:r>
      <w:r w:rsidRPr="009B189A">
        <w:rPr>
          <w:strike/>
        </w:rPr>
        <w:t>60, and is classified as a felony offense</w:t>
      </w:r>
      <w:r w:rsidR="009B189A">
        <w:t xml:space="preserve"> </w:t>
      </w:r>
      <w:r w:rsidR="009B189A">
        <w:rPr>
          <w:u w:val="single"/>
        </w:rPr>
        <w:t xml:space="preserve">subject to </w:t>
      </w:r>
      <w:r w:rsidR="009B189A">
        <w:rPr>
          <w:u w:val="single"/>
        </w:rPr>
        <w:lastRenderedPageBreak/>
        <w:t>the provisions of this section</w:t>
      </w:r>
      <w:r w:rsidR="009B189A">
        <w:t xml:space="preserve">. </w:t>
      </w:r>
      <w:r w:rsidRPr="001E6242">
        <w:t>A judge</w:t>
      </w:r>
      <w:r w:rsidR="001533B4" w:rsidRPr="001533B4">
        <w:t>’</w:t>
      </w:r>
      <w:r w:rsidRPr="001E6242">
        <w:t xml:space="preserve">s failure to make a specific finding on the record does not bar or otherwise affect prosecution pursuant to this </w:t>
      </w:r>
      <w:r w:rsidRPr="003B451A">
        <w:rPr>
          <w:strike/>
        </w:rPr>
        <w:t>subsection</w:t>
      </w:r>
      <w:r w:rsidRPr="001E6242">
        <w:t xml:space="preserve"> </w:t>
      </w:r>
      <w:r w:rsidR="003B451A">
        <w:rPr>
          <w:u w:val="single"/>
        </w:rPr>
        <w:t>section</w:t>
      </w:r>
      <w:r w:rsidR="003B451A">
        <w:t xml:space="preserve"> </w:t>
      </w:r>
      <w:r w:rsidRPr="001E6242">
        <w:t>and does not constitute a defense to prosecution pursuant to this subsection.</w:t>
      </w:r>
    </w:p>
    <w:p w:rsidR="00363EEE" w:rsidRDefault="003B451A" w:rsidP="003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rsidR="001533B4" w:rsidRPr="001533B4">
        <w:tab/>
      </w:r>
      <w:r>
        <w:rPr>
          <w:u w:val="single"/>
        </w:rPr>
        <w:t>A prior offense for purposes of this section means any conviction related to the possession, shipping, transporting, or receiving of a firearm or ammunition in this State, another state, or in violation of federal law.</w:t>
      </w:r>
      <w:r w:rsidR="00363EEE">
        <w:t>”</w:t>
      </w:r>
    </w:p>
    <w:p w:rsidR="00363EEE" w:rsidRPr="00A939CC" w:rsidRDefault="00363EEE" w:rsidP="003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51A" w:rsidRDefault="003B451A" w:rsidP="003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B451A" w:rsidRPr="00A939CC" w:rsidRDefault="003B451A" w:rsidP="003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4FA1" w:rsidRDefault="00D44F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451A">
        <w:t>3</w:t>
      </w:r>
      <w:r>
        <w:t>.</w:t>
      </w:r>
      <w:r>
        <w:tab/>
        <w:t>This act takes effect upon approval by the Governor.</w:t>
      </w:r>
    </w:p>
    <w:p w:rsidR="00334EDE" w:rsidRDefault="001533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131D" w:rsidRDefault="00CF131D" w:rsidP="00CF131D">
      <w:pPr>
        <w:suppressAutoHyphens/>
      </w:pPr>
    </w:p>
    <w:sectPr w:rsidR="00CF131D" w:rsidSect="00CF13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FA1" w:rsidRDefault="00D44FA1" w:rsidP="009F0C77">
      <w:r>
        <w:separator/>
      </w:r>
    </w:p>
  </w:endnote>
  <w:endnote w:type="continuationSeparator" w:id="0">
    <w:p w:rsidR="00D44FA1" w:rsidRDefault="00D44F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D63709-7242-464F-A601-2BE3768A7C9C}"/>
    <w:embedBold r:id="rId2" w:fontKey="{AE7A531A-4FC9-4734-A836-EBC3E691F8C5}"/>
  </w:font>
  <w:font w:name="Calibri">
    <w:panose1 w:val="020F0502020204030204"/>
    <w:charset w:val="00"/>
    <w:family w:val="swiss"/>
    <w:pitch w:val="variable"/>
    <w:sig w:usb0="E00002FF" w:usb1="4000ACFF" w:usb2="00000001" w:usb3="00000000" w:csb0="0000019F" w:csb1="00000000"/>
    <w:embedRegular r:id="rId3" w:fontKey="{970B412C-07D3-4D80-836C-FDDD2391F2E7}"/>
  </w:font>
  <w:font w:name="Segoe UI">
    <w:panose1 w:val="020B0502040204020203"/>
    <w:charset w:val="00"/>
    <w:family w:val="swiss"/>
    <w:pitch w:val="variable"/>
    <w:sig w:usb0="E10022FF" w:usb1="C000E47F" w:usb2="00000029" w:usb3="00000000" w:csb0="000001DF" w:csb1="00000000"/>
    <w:embedRegular r:id="rId4" w:fontKey="{2133ECA0-6DB5-481E-B201-D8875255D983}"/>
  </w:font>
  <w:font w:name="Cambria">
    <w:panose1 w:val="02040503050406030204"/>
    <w:charset w:val="00"/>
    <w:family w:val="roman"/>
    <w:pitch w:val="variable"/>
    <w:sig w:usb0="E00002FF" w:usb1="400004FF" w:usb2="00000000" w:usb3="00000000" w:csb0="0000019F" w:csb1="00000000"/>
    <w:embedRegular r:id="rId5" w:fontKey="{E681D107-3220-46DB-8031-2DAD9FF86C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EDE" w:rsidRPr="00CF131D" w:rsidRDefault="00CF131D" w:rsidP="00CF131D">
    <w:pPr>
      <w:pStyle w:val="Footer"/>
      <w:tabs>
        <w:tab w:val="clear" w:pos="4680"/>
        <w:tab w:val="clear" w:pos="9360"/>
        <w:tab w:val="center" w:pos="2995"/>
      </w:tabs>
      <w:spacing w:before="120"/>
    </w:pPr>
    <w:r>
      <w:t>[5160]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FA1" w:rsidRDefault="00D44FA1" w:rsidP="009F0C77">
      <w:r>
        <w:separator/>
      </w:r>
    </w:p>
  </w:footnote>
  <w:footnote w:type="continuationSeparator" w:id="0">
    <w:p w:rsidR="00D44FA1" w:rsidRDefault="00D44F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8AHB18"/>
    <w:docVar w:name="CoverBillType" w:val="b"/>
    <w:docVar w:name="DocPath" w:val="L:\Council\bills\BH\7208AHB18.DOCX"/>
    <w:docVar w:name="dvBillNumber" w:val="5160"/>
    <w:docVar w:name="dvBillNumberPrefix" w:val="H. "/>
    <w:docVar w:name="dvOriginalBody" w:val="House"/>
    <w:docVar w:name="dvSteno" w:val="BH"/>
    <w:docVar w:name="NameofBody" w:val="h"/>
    <w:docVar w:name="vGroup2" w:val="Council"/>
  </w:docVars>
  <w:rsids>
    <w:rsidRoot w:val="00D44FA1"/>
    <w:rsid w:val="00011869"/>
    <w:rsid w:val="00015CD6"/>
    <w:rsid w:val="000E0100"/>
    <w:rsid w:val="000E1785"/>
    <w:rsid w:val="000F40FA"/>
    <w:rsid w:val="001035F1"/>
    <w:rsid w:val="0010776B"/>
    <w:rsid w:val="00133E66"/>
    <w:rsid w:val="001435A3"/>
    <w:rsid w:val="00146ED3"/>
    <w:rsid w:val="00151044"/>
    <w:rsid w:val="001533B4"/>
    <w:rsid w:val="001D08F2"/>
    <w:rsid w:val="001D226F"/>
    <w:rsid w:val="001D3A58"/>
    <w:rsid w:val="001D525B"/>
    <w:rsid w:val="001D7F4F"/>
    <w:rsid w:val="00205238"/>
    <w:rsid w:val="002321B6"/>
    <w:rsid w:val="00250967"/>
    <w:rsid w:val="002543C8"/>
    <w:rsid w:val="0025541D"/>
    <w:rsid w:val="00284AAE"/>
    <w:rsid w:val="002E5912"/>
    <w:rsid w:val="00301B21"/>
    <w:rsid w:val="00325348"/>
    <w:rsid w:val="0032732C"/>
    <w:rsid w:val="00334EDE"/>
    <w:rsid w:val="00336AD0"/>
    <w:rsid w:val="00363EEE"/>
    <w:rsid w:val="0037079A"/>
    <w:rsid w:val="003B451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190A"/>
    <w:rsid w:val="005A62FE"/>
    <w:rsid w:val="005C2FE2"/>
    <w:rsid w:val="005E2BC9"/>
    <w:rsid w:val="00605102"/>
    <w:rsid w:val="006215AA"/>
    <w:rsid w:val="006913C9"/>
    <w:rsid w:val="0069470D"/>
    <w:rsid w:val="006D58AA"/>
    <w:rsid w:val="00734F00"/>
    <w:rsid w:val="007A70AE"/>
    <w:rsid w:val="007F1216"/>
    <w:rsid w:val="008362E8"/>
    <w:rsid w:val="00847846"/>
    <w:rsid w:val="0085786E"/>
    <w:rsid w:val="008A1768"/>
    <w:rsid w:val="008A489F"/>
    <w:rsid w:val="008F0F33"/>
    <w:rsid w:val="008F4429"/>
    <w:rsid w:val="0094021A"/>
    <w:rsid w:val="009B189A"/>
    <w:rsid w:val="009B44AF"/>
    <w:rsid w:val="009C6A0B"/>
    <w:rsid w:val="009F0C77"/>
    <w:rsid w:val="009F4DD1"/>
    <w:rsid w:val="009F5D7B"/>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10C3"/>
    <w:rsid w:val="00C74E9D"/>
    <w:rsid w:val="00C826DD"/>
    <w:rsid w:val="00C82FD3"/>
    <w:rsid w:val="00C92819"/>
    <w:rsid w:val="00CC6B7B"/>
    <w:rsid w:val="00CD2089"/>
    <w:rsid w:val="00CF131D"/>
    <w:rsid w:val="00D44FA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5D71D2-050D-4C4B-BDD3-39208B3FA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5D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5D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67F12-07DC-40CB-8739-7A650F02A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3</Pages>
  <Words>915</Words>
  <Characters>4583</Characters>
  <Application>Microsoft Office Word</Application>
  <DocSecurity>0</DocSecurity>
  <Lines>109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5160 Text of Previous Version (Mar. 20, 2018) - South Carolina Legislature Online</dc:title>
  <dc:creator>%USERNAME%</dc:creator>
  <cp:lastModifiedBy>S Volk</cp:lastModifiedBy>
  <cp:revision>2</cp:revision>
  <cp:lastPrinted>2018-03-07T14:04:00Z</cp:lastPrinted>
  <dcterms:created xsi:type="dcterms:W3CDTF">2018-03-20T20:53:00Z</dcterms:created>
  <dcterms:modified xsi:type="dcterms:W3CDTF">2018-03-20T20:53:00Z</dcterms:modified>
</cp:coreProperties>
</file>