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E4E" w:rsidRDefault="00401E4E" w:rsidP="000A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A14E0" w:rsidRDefault="000A14E0" w:rsidP="000A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E0" w:rsidRDefault="000A14E0" w:rsidP="000A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E0" w:rsidRDefault="000A14E0" w:rsidP="000A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E0" w:rsidRDefault="000A14E0" w:rsidP="000A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E0" w:rsidRDefault="000A14E0" w:rsidP="000A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E0" w:rsidRDefault="000A14E0" w:rsidP="000A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6A3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6D7" w:rsidRPr="00A761DE" w:rsidRDefault="000016D7" w:rsidP="0000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761DE">
        <w:rPr>
          <w:color w:val="000000" w:themeColor="text1"/>
          <w:u w:color="000000" w:themeColor="text1"/>
        </w:rPr>
        <w:t>TO AMEND RULE 9 OF THE RULES OF THE HOUSE OF REPRESENTATIVES BY ADDING RULE 9.7 SO AS TO PROVIDE THAT EVERY AMENDMENT NOT INTRODUCED OR VETTED BY A SUBCOMMITTEE OR FULL COMMITTEE WHICH IS PRESENTED ON THE HOUSE FLOOR FOR DEBATE MUST BE PROJECTED ON THE SCREEN IN ITS ENTIRETY BEFORE THE BILL, AS AMENDED, RECEIVES SECOND READING.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16D7" w:rsidRPr="00A761DE" w:rsidRDefault="000016D7" w:rsidP="0000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1DE">
        <w:rPr>
          <w:color w:val="000000" w:themeColor="text1"/>
          <w:u w:color="000000" w:themeColor="text1"/>
        </w:rPr>
        <w:t>Be it resolved by the House of Representatives:</w:t>
      </w:r>
    </w:p>
    <w:p w:rsidR="000016D7" w:rsidRPr="00A761DE" w:rsidRDefault="000016D7" w:rsidP="0000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6D7" w:rsidRPr="00A761DE" w:rsidRDefault="000016D7" w:rsidP="0000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1DE">
        <w:rPr>
          <w:color w:val="000000" w:themeColor="text1"/>
          <w:u w:color="000000" w:themeColor="text1"/>
        </w:rPr>
        <w:t>That Rule 9 of the Rules of the House of Representatives is amended by adding:</w:t>
      </w:r>
    </w:p>
    <w:p w:rsidR="000016D7" w:rsidRPr="00A761DE" w:rsidRDefault="000016D7" w:rsidP="0000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6D7" w:rsidRPr="00A761DE" w:rsidRDefault="000016D7" w:rsidP="0000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1DE">
        <w:rPr>
          <w:color w:val="000000" w:themeColor="text1"/>
          <w:u w:color="000000" w:themeColor="text1"/>
        </w:rPr>
        <w:tab/>
        <w:t>“</w:t>
      </w:r>
      <w:r w:rsidRPr="00A761DE">
        <w:rPr>
          <w:b/>
          <w:color w:val="000000" w:themeColor="text1"/>
          <w:u w:color="000000" w:themeColor="text1"/>
        </w:rPr>
        <w:t>9.7</w:t>
      </w:r>
      <w:r w:rsidRPr="00A761DE">
        <w:rPr>
          <w:color w:val="000000" w:themeColor="text1"/>
          <w:u w:color="000000" w:themeColor="text1"/>
        </w:rPr>
        <w:tab/>
        <w:t>Every amendment not introduced or vetted by a subcommittee or full committee which is presented on the House floor for debate must be projected on the screen in the House utilized for this purpose in its entirety before the bill receives second reading.”</w:t>
      </w:r>
    </w:p>
    <w:p w:rsidR="00A808E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1E4E" w:rsidRDefault="00401E4E" w:rsidP="00401E4E">
      <w:pPr>
        <w:suppressAutoHyphens/>
      </w:pPr>
    </w:p>
    <w:sectPr w:rsidR="00401E4E" w:rsidSect="00401E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A35" w:rsidRDefault="00386A35" w:rsidP="009F0C77">
      <w:r>
        <w:separator/>
      </w:r>
    </w:p>
  </w:endnote>
  <w:endnote w:type="continuationSeparator" w:id="0">
    <w:p w:rsidR="00386A35" w:rsidRDefault="00386A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404108-5AC7-41EE-90A4-0FBC66660104}"/>
    <w:embedBold r:id="rId2" w:fontKey="{04A6DCBC-9FB0-4226-8E6C-0601F6EC7AC9}"/>
  </w:font>
  <w:font w:name="Calibri">
    <w:panose1 w:val="020F0502020204030204"/>
    <w:charset w:val="00"/>
    <w:family w:val="swiss"/>
    <w:pitch w:val="variable"/>
    <w:sig w:usb0="E00002FF" w:usb1="4000ACFF" w:usb2="00000001" w:usb3="00000000" w:csb0="0000019F" w:csb1="00000000"/>
    <w:embedRegular r:id="rId3" w:fontKey="{0F215415-74F9-4E87-8241-1D7859E583C7}"/>
  </w:font>
  <w:font w:name="Cambria">
    <w:panose1 w:val="02040503050406030204"/>
    <w:charset w:val="00"/>
    <w:family w:val="roman"/>
    <w:pitch w:val="variable"/>
    <w:sig w:usb0="E00002FF" w:usb1="400004FF" w:usb2="00000000" w:usb3="00000000" w:csb0="0000019F" w:csb1="00000000"/>
    <w:embedRegular r:id="rId4" w:fontKey="{FB184869-3532-43EE-B472-9A6AD3988B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8E9" w:rsidRPr="00401E4E" w:rsidRDefault="00401E4E" w:rsidP="00401E4E">
    <w:pPr>
      <w:pStyle w:val="Footer"/>
      <w:tabs>
        <w:tab w:val="clear" w:pos="4680"/>
        <w:tab w:val="clear" w:pos="9360"/>
        <w:tab w:val="center" w:pos="2995"/>
      </w:tabs>
      <w:spacing w:before="120"/>
    </w:pPr>
    <w:r>
      <w:t>[5186]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A35" w:rsidRDefault="00386A35" w:rsidP="009F0C77">
      <w:r>
        <w:separator/>
      </w:r>
    </w:p>
  </w:footnote>
  <w:footnote w:type="continuationSeparator" w:id="0">
    <w:p w:rsidR="00386A35" w:rsidRDefault="00386A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4AHB18"/>
    <w:docVar w:name="CoverBillType" w:val="r"/>
    <w:docVar w:name="DocPath" w:val="L:\Council\bills\BH\7214AHB18.DOCX"/>
    <w:docVar w:name="dvBillNumber" w:val="5186"/>
    <w:docVar w:name="dvBillNumberPrefix" w:val="H. "/>
    <w:docVar w:name="dvOriginalBody" w:val="House"/>
    <w:docVar w:name="dvSteno" w:val="BH"/>
    <w:docVar w:name="NameofBody" w:val="h"/>
    <w:docVar w:name="vGroup2" w:val="Council"/>
  </w:docVars>
  <w:rsids>
    <w:rsidRoot w:val="00386A35"/>
    <w:rsid w:val="000016D7"/>
    <w:rsid w:val="00011869"/>
    <w:rsid w:val="00015CD6"/>
    <w:rsid w:val="000A14E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6A35"/>
    <w:rsid w:val="003C4DAB"/>
    <w:rsid w:val="003D01E8"/>
    <w:rsid w:val="003E5288"/>
    <w:rsid w:val="003F6D79"/>
    <w:rsid w:val="00401E4E"/>
    <w:rsid w:val="0040620C"/>
    <w:rsid w:val="0041760A"/>
    <w:rsid w:val="00417C01"/>
    <w:rsid w:val="004403BD"/>
    <w:rsid w:val="00461441"/>
    <w:rsid w:val="004809EE"/>
    <w:rsid w:val="004E7D54"/>
    <w:rsid w:val="005273C6"/>
    <w:rsid w:val="00530A69"/>
    <w:rsid w:val="00542258"/>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08E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550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30AFA-C7BD-44A7-AF9B-58E46C19A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0DF0E-F6B4-4EE7-A373-99A905C18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1</Pages>
  <Words>131</Words>
  <Characters>617</Characters>
  <Application>Microsoft Office Word</Application>
  <DocSecurity>0</DocSecurity>
  <Lines>30</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5186 Text of Previous Version (Apr. 3, 2018) - South Carolina Legislature Online</dc:title>
  <dc:creator>%USERNAME%</dc:creator>
  <cp:lastModifiedBy>S Volk</cp:lastModifiedBy>
  <cp:revision>2</cp:revision>
  <dcterms:created xsi:type="dcterms:W3CDTF">2018-04-03T20:33:00Z</dcterms:created>
  <dcterms:modified xsi:type="dcterms:W3CDTF">2018-04-03T20:33:00Z</dcterms:modified>
</cp:coreProperties>
</file>