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3D" w:rsidRDefault="00F005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5F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3E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3E315C">
        <w:t xml:space="preserve">COMMEND </w:t>
      </w:r>
      <w:r w:rsidR="001C4B67">
        <w:t xml:space="preserve">THE HONORABLE MARK STEPHEN KELLEY, LOBBYIST AND FORMER COLLEAGUE IN THE GENERAL ASSEMBLY, </w:t>
      </w:r>
      <w:r>
        <w:t xml:space="preserve">UPON THE OCCASION OF HIS RETIREMENT AFTER </w:t>
      </w:r>
      <w:r w:rsidR="002D516D">
        <w:t xml:space="preserve">MANY </w:t>
      </w:r>
      <w:r>
        <w:t>YEARS OF EXEMPLARY SERVICE, AND TO WISH HIM CONTINUED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3E5D" w:rsidRDefault="00F45F57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13E5D">
        <w:t xml:space="preserve"> it is altogether fitting and proper that the members of the House of Representatives of the State of South Carolina should pause in their deliberations to express their gratitude to Mark Kell</w:t>
      </w:r>
      <w:r w:rsidR="00830B2A">
        <w:t>e</w:t>
      </w:r>
      <w:r w:rsidR="00E13E5D">
        <w:t xml:space="preserve">y for his significant contributions to </w:t>
      </w:r>
      <w:r w:rsidR="00691587">
        <w:t>the citizens of Horry County</w:t>
      </w:r>
      <w:r w:rsidR="00E13E5D">
        <w:t>; and</w:t>
      </w: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3E315C">
        <w:t xml:space="preserve">Buffalo, New York, </w:t>
      </w:r>
      <w:r>
        <w:t xml:space="preserve">on </w:t>
      </w:r>
      <w:r w:rsidR="003E315C">
        <w:t>September 19, 1954</w:t>
      </w:r>
      <w:r>
        <w:t xml:space="preserve">, </w:t>
      </w:r>
      <w:r w:rsidR="003E315C">
        <w:t>he</w:t>
      </w:r>
      <w:r>
        <w:t xml:space="preserve"> is the son</w:t>
      </w:r>
      <w:r w:rsidR="00A27E6B">
        <w:t xml:space="preserve"> of Robert and Ele</w:t>
      </w:r>
      <w:r w:rsidR="003E315C">
        <w:t>nor Summerfelt Kelley</w:t>
      </w:r>
      <w:r>
        <w:t xml:space="preserve"> and graduated from </w:t>
      </w:r>
      <w:r w:rsidR="003E315C">
        <w:t>Lancaster High School in 1972</w:t>
      </w:r>
      <w:r w:rsidR="00A27E6B">
        <w:t>,</w:t>
      </w:r>
      <w:r>
        <w:t xml:space="preserve"> </w:t>
      </w:r>
      <w:r w:rsidR="003E315C">
        <w:t>and attended Coastal Carolina College</w:t>
      </w:r>
      <w:r>
        <w:t>; and</w:t>
      </w: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proud tradition of the Palmetto State, </w:t>
      </w:r>
      <w:r w:rsidR="00445C27">
        <w:t>Mark Kelley</w:t>
      </w:r>
      <w:r>
        <w:t xml:space="preserve"> served with distinction in the United States Air Force from 1972 to 1976; and</w:t>
      </w: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beloved wife, Lisa Murie Knauth, in 1992, and he is the proud father of four children: Kristofer, Nicolos, Elise, and Sean Michael; and</w:t>
      </w: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6EC" w:rsidRDefault="00E636EC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1993 to 200</w:t>
      </w:r>
      <w:r w:rsidR="00830B2A">
        <w:t>2</w:t>
      </w:r>
      <w:r>
        <w:t xml:space="preserve">, </w:t>
      </w:r>
      <w:r w:rsidR="00445C27">
        <w:t>Mr. Kelley</w:t>
      </w:r>
      <w:r>
        <w:t xml:space="preserve"> served the citizens of Horry County</w:t>
      </w:r>
      <w:r w:rsidR="00CE1391" w:rsidRPr="00CE1391">
        <w:t>’</w:t>
      </w:r>
      <w:r w:rsidR="00CE1391">
        <w:t>s</w:t>
      </w:r>
      <w:r>
        <w:t xml:space="preserve"> District 107 in the South Carolina House of Representatives.  He served as the chairman of the Rules Commi</w:t>
      </w:r>
      <w:r w:rsidR="001C4B67">
        <w:t>ttee</w:t>
      </w:r>
      <w:r>
        <w:t xml:space="preserve"> and chairman of the Executive and Legislative Subcommittee of the Ways and Means Committee</w:t>
      </w:r>
      <w:r w:rsidR="008E61D7">
        <w:t>; and</w:t>
      </w:r>
    </w:p>
    <w:p w:rsidR="008E61D7" w:rsidRDefault="008E61D7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C27" w:rsidRDefault="00691587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since 2002, he</w:t>
      </w:r>
      <w:r w:rsidR="008E61D7">
        <w:t xml:space="preserve"> has been a partner in Kelley, McCain, and Smith Owens, LLC</w:t>
      </w:r>
      <w:r w:rsidR="00445C27">
        <w:t xml:space="preserve"> </w:t>
      </w:r>
      <w:r w:rsidR="008E61D7">
        <w:t>and</w:t>
      </w:r>
      <w:r w:rsidR="00830B2A">
        <w:t xml:space="preserve"> he </w:t>
      </w:r>
      <w:r>
        <w:t>continued to represent Horry County passionately after leaving the General Assembly by serving as a lobbyist for the Grand Strand Business Association</w:t>
      </w:r>
      <w:r w:rsidR="00445C27">
        <w:t xml:space="preserve"> </w:t>
      </w:r>
      <w:r>
        <w:t>and continued when it became the Grand Strand Business Alliance. He also represented Coastal Carolina University as a lobbyist; and</w:t>
      </w: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D516D">
        <w:t xml:space="preserve"> an active</w:t>
      </w:r>
      <w:r w:rsidR="00445C27">
        <w:t xml:space="preserve"> and faithful</w:t>
      </w:r>
      <w:r w:rsidR="002D516D">
        <w:t xml:space="preserve"> member of Salem Baptist Church</w:t>
      </w:r>
      <w:r>
        <w:t xml:space="preserve"> </w:t>
      </w:r>
      <w:r w:rsidR="002D516D">
        <w:t xml:space="preserve">in Aynor, </w:t>
      </w:r>
      <w:r w:rsidR="00CE1391">
        <w:t>he</w:t>
      </w:r>
      <w:r>
        <w:t xml:space="preserve"> plans to spend many happy hours of retirement </w:t>
      </w:r>
      <w:r w:rsidR="008E61D7">
        <w:t>between South Carolina and New York</w:t>
      </w:r>
      <w:r w:rsidR="00691587">
        <w:t>,</w:t>
      </w:r>
      <w:r w:rsidR="008E61D7">
        <w:t xml:space="preserve"> </w:t>
      </w:r>
      <w:r w:rsidR="00CE1391">
        <w:t>and</w:t>
      </w:r>
      <w:r w:rsidR="00445C27">
        <w:t xml:space="preserve"> he will continue to follow Tarheel</w:t>
      </w:r>
      <w:r w:rsidR="008E61D7">
        <w:t xml:space="preserve"> </w:t>
      </w:r>
      <w:r w:rsidR="00445C27">
        <w:t>basketball</w:t>
      </w:r>
      <w:r w:rsidR="00CE1391">
        <w:t xml:space="preserve"> avidly</w:t>
      </w:r>
      <w:r>
        <w:t>; and</w:t>
      </w: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F57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45C2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2D516D">
        <w:rPr>
          <w:color w:val="000000" w:themeColor="text1"/>
          <w:u w:color="000000" w:themeColor="text1"/>
        </w:rPr>
        <w:t>Mark Kelley</w:t>
      </w:r>
      <w:r>
        <w:rPr>
          <w:color w:val="000000" w:themeColor="text1"/>
          <w:u w:color="000000" w:themeColor="text1"/>
        </w:rPr>
        <w:t xml:space="preserve"> devoted to </w:t>
      </w:r>
      <w:r w:rsidR="002D516D">
        <w:rPr>
          <w:color w:val="000000" w:themeColor="text1"/>
          <w:u w:color="000000" w:themeColor="text1"/>
        </w:rPr>
        <w:t>serving the citizens of</w:t>
      </w:r>
      <w:r w:rsidR="00CE1391">
        <w:rPr>
          <w:color w:val="000000" w:themeColor="text1"/>
          <w:u w:color="000000" w:themeColor="text1"/>
        </w:rPr>
        <w:t xml:space="preserve"> Horry County</w:t>
      </w:r>
      <w:r w:rsidR="002D516D">
        <w:rPr>
          <w:color w:val="000000" w:themeColor="text1"/>
          <w:u w:color="000000" w:themeColor="text1"/>
        </w:rPr>
        <w:t xml:space="preserve"> in the General Assembly</w:t>
      </w:r>
      <w:r>
        <w:rPr>
          <w:color w:val="000000" w:themeColor="text1"/>
          <w:u w:color="000000" w:themeColor="text1"/>
        </w:rPr>
        <w:t xml:space="preserve"> and</w:t>
      </w:r>
      <w:r w:rsidR="002D516D">
        <w:rPr>
          <w:color w:val="000000" w:themeColor="text1"/>
          <w:u w:color="000000" w:themeColor="text1"/>
        </w:rPr>
        <w:t xml:space="preserve"> as a lobbyist, and the members</w:t>
      </w:r>
      <w:r>
        <w:rPr>
          <w:color w:val="000000" w:themeColor="text1"/>
          <w:u w:color="000000" w:themeColor="text1"/>
        </w:rPr>
        <w:t xml:space="preserve"> </w:t>
      </w:r>
      <w:r w:rsidR="00445C27">
        <w:rPr>
          <w:color w:val="000000" w:themeColor="text1"/>
          <w:u w:color="000000" w:themeColor="text1"/>
        </w:rPr>
        <w:t xml:space="preserve">hope that he will </w:t>
      </w:r>
      <w:r w:rsidR="00CE1391">
        <w:rPr>
          <w:color w:val="000000" w:themeColor="text1"/>
          <w:u w:color="000000" w:themeColor="text1"/>
        </w:rPr>
        <w:t>spend</w:t>
      </w:r>
      <w:r>
        <w:rPr>
          <w:color w:val="000000" w:themeColor="text1"/>
          <w:u w:color="000000" w:themeColor="text1"/>
        </w:rPr>
        <w:t xml:space="preserve"> many years </w:t>
      </w:r>
      <w:r w:rsidR="00CE1391">
        <w:rPr>
          <w:color w:val="000000" w:themeColor="text1"/>
          <w:u w:color="000000" w:themeColor="text1"/>
        </w:rPr>
        <w:t xml:space="preserve">of enjoyment </w:t>
      </w:r>
      <w:r w:rsidR="00445C2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his well</w:t>
      </w:r>
      <w:r w:rsidR="00CE13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45F57">
        <w:t>.  Now, therefore,</w:t>
      </w:r>
    </w:p>
    <w:p w:rsidR="00F45F57" w:rsidRDefault="00F45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F57" w:rsidRDefault="00F45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F57" w:rsidRDefault="00F45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E5D" w:rsidRDefault="00F45F57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3E5D">
        <w:t xml:space="preserve"> the members of the House of Representatives of the State of South Carolina, by this resolution, recognize and </w:t>
      </w:r>
      <w:r w:rsidR="003E315C">
        <w:t>commend</w:t>
      </w:r>
      <w:r w:rsidR="00E13E5D">
        <w:t xml:space="preserve"> </w:t>
      </w:r>
      <w:r w:rsidR="003E315C">
        <w:t>the Honorable Mark Stephen Kelley, lobbyist and former colleague in the General Assembly</w:t>
      </w:r>
      <w:r w:rsidR="00E13E5D">
        <w:t xml:space="preserve">, upon the occasion of his retirement after </w:t>
      </w:r>
      <w:r w:rsidR="002D516D">
        <w:t xml:space="preserve">many </w:t>
      </w:r>
      <w:r w:rsidR="00E13E5D">
        <w:t>years of exemplary service, and wish him continued success and happiness in all his future endeavors.</w:t>
      </w:r>
    </w:p>
    <w:p w:rsidR="00E13E5D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F57" w:rsidRDefault="00E13E5D" w:rsidP="00E13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E315C">
        <w:t>the Honorable Mark Stephen Kelley</w:t>
      </w:r>
      <w:r>
        <w:t>.</w:t>
      </w:r>
    </w:p>
    <w:p w:rsidR="00B16305" w:rsidRDefault="00CE13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BC5" w:rsidRDefault="001F1BC5" w:rsidP="001F1BC5">
      <w:pPr>
        <w:suppressAutoHyphens/>
      </w:pPr>
    </w:p>
    <w:sectPr w:rsidR="001F1BC5" w:rsidSect="00F005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2A" w:rsidRDefault="00830B2A" w:rsidP="009F0C77">
      <w:r>
        <w:separator/>
      </w:r>
    </w:p>
  </w:endnote>
  <w:endnote w:type="continuationSeparator" w:id="0">
    <w:p w:rsidR="00830B2A" w:rsidRDefault="00830B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F8DB45-19E7-4691-BB78-A67B97DD3225}"/>
    <w:embedBold r:id="rId2" w:fontKey="{A37D9772-E5C3-4137-B3BE-8408482191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6923B5-2363-4BD6-99F6-070AC29BDC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210DEE-B0B1-4556-A6BD-568D6D7ED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E80763-CFDB-4B94-82A1-8BDA57F10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B2A" w:rsidRPr="00F0053D" w:rsidRDefault="00830B2A" w:rsidP="00F005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1BC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2A" w:rsidRDefault="00830B2A" w:rsidP="009F0C77">
      <w:r>
        <w:separator/>
      </w:r>
    </w:p>
  </w:footnote>
  <w:footnote w:type="continuationSeparator" w:id="0">
    <w:p w:rsidR="00830B2A" w:rsidRDefault="00830B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7CZ18"/>
    <w:docVar w:name="CoverBillType" w:val="r"/>
    <w:docVar w:name="DocPath" w:val="L:\Council\bills\GM\25187CZ18.DOCX"/>
    <w:docVar w:name="dvBillNumber" w:val="51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5F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B67"/>
    <w:rsid w:val="001D08F2"/>
    <w:rsid w:val="001D3A58"/>
    <w:rsid w:val="001D525B"/>
    <w:rsid w:val="001D7F4F"/>
    <w:rsid w:val="001F1BC5"/>
    <w:rsid w:val="00205238"/>
    <w:rsid w:val="002321B6"/>
    <w:rsid w:val="00250967"/>
    <w:rsid w:val="002543C8"/>
    <w:rsid w:val="0025541D"/>
    <w:rsid w:val="00284AAE"/>
    <w:rsid w:val="002D516D"/>
    <w:rsid w:val="002E5912"/>
    <w:rsid w:val="00301B21"/>
    <w:rsid w:val="00325348"/>
    <w:rsid w:val="0032732C"/>
    <w:rsid w:val="00336AD0"/>
    <w:rsid w:val="0037079A"/>
    <w:rsid w:val="003C4DAB"/>
    <w:rsid w:val="003D01E8"/>
    <w:rsid w:val="003E315C"/>
    <w:rsid w:val="003E5288"/>
    <w:rsid w:val="003F6D79"/>
    <w:rsid w:val="0041760A"/>
    <w:rsid w:val="00417C01"/>
    <w:rsid w:val="004403BD"/>
    <w:rsid w:val="00445C27"/>
    <w:rsid w:val="00461441"/>
    <w:rsid w:val="004809EE"/>
    <w:rsid w:val="004E7D54"/>
    <w:rsid w:val="0052354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1587"/>
    <w:rsid w:val="0069470D"/>
    <w:rsid w:val="006D58AA"/>
    <w:rsid w:val="00734F00"/>
    <w:rsid w:val="007A70AE"/>
    <w:rsid w:val="00830B2A"/>
    <w:rsid w:val="008362E8"/>
    <w:rsid w:val="0085786E"/>
    <w:rsid w:val="008A1768"/>
    <w:rsid w:val="008A489F"/>
    <w:rsid w:val="008E61D7"/>
    <w:rsid w:val="008F0F33"/>
    <w:rsid w:val="008F4429"/>
    <w:rsid w:val="0094021A"/>
    <w:rsid w:val="009B44AF"/>
    <w:rsid w:val="009C6A0B"/>
    <w:rsid w:val="009F0C77"/>
    <w:rsid w:val="009F4DD1"/>
    <w:rsid w:val="00A02543"/>
    <w:rsid w:val="00A27E6B"/>
    <w:rsid w:val="00A41684"/>
    <w:rsid w:val="00A64E80"/>
    <w:rsid w:val="00A72BCD"/>
    <w:rsid w:val="00A741D9"/>
    <w:rsid w:val="00A833AB"/>
    <w:rsid w:val="00A9741D"/>
    <w:rsid w:val="00AA3751"/>
    <w:rsid w:val="00AC34A2"/>
    <w:rsid w:val="00AD1C9A"/>
    <w:rsid w:val="00AD4B17"/>
    <w:rsid w:val="00B16305"/>
    <w:rsid w:val="00B40F34"/>
    <w:rsid w:val="00B412D4"/>
    <w:rsid w:val="00B554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391"/>
    <w:rsid w:val="00D73A67"/>
    <w:rsid w:val="00D970A9"/>
    <w:rsid w:val="00DF3845"/>
    <w:rsid w:val="00E13E5D"/>
    <w:rsid w:val="00E41911"/>
    <w:rsid w:val="00E44B57"/>
    <w:rsid w:val="00E636EC"/>
    <w:rsid w:val="00E92EEF"/>
    <w:rsid w:val="00EF2368"/>
    <w:rsid w:val="00F0053D"/>
    <w:rsid w:val="00F24442"/>
    <w:rsid w:val="00F45F5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C4999-1C14-406D-8563-B8EE5A9E7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BB988-5DA9-4F2A-80A2-195F9CE7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F5240B29.dotm</Template>
  <TotalTime>0</TotalTime>
  <Pages>2</Pages>
  <Words>454</Words>
  <Characters>2345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5188: Subject not yet available - South Carolina Legislature Online</vt:lpstr>
    </vt:vector>
  </TitlesOfParts>
  <Company>LPITS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5188 Text of Previous Version (Apr. 10, 2018) - South Carolina Legislature Online</dc:title>
  <dc:creator>Gail Pinckney Moore</dc:creator>
  <cp:lastModifiedBy>Lavarres Lynch</cp:lastModifiedBy>
  <cp:revision>2</cp:revision>
  <cp:lastPrinted>2018-04-03T13:50:00Z</cp:lastPrinted>
  <dcterms:created xsi:type="dcterms:W3CDTF">2018-04-10T20:17:00Z</dcterms:created>
  <dcterms:modified xsi:type="dcterms:W3CDTF">2018-04-10T20:17:00Z</dcterms:modified>
</cp:coreProperties>
</file>