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Pr="007401FA" w:rsidRDefault="007401FA" w:rsidP="007401FA">
      <w:pPr>
        <w:tabs>
          <w:tab w:val="right" w:pos="5933"/>
        </w:tabs>
        <w:suppressAutoHyphens/>
      </w:pPr>
      <w:r>
        <w:tab/>
      </w:r>
      <w:r>
        <w:rPr>
          <w:b/>
          <w:sz w:val="36"/>
        </w:rPr>
        <w:t>H. 5190</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6701C">
        <w:t>Reps. Felder, Bryant, Delleney, King, D.C. Moss, V.S. Moss,</w:t>
      </w:r>
      <w:r w:rsidR="00614441">
        <w:t xml:space="preserve"> B. Newton,</w:t>
      </w:r>
      <w:r w:rsidRPr="0096701C">
        <w:t xml:space="preserve"> Pope and Simrill</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614441">
      <w:pPr>
        <w:tabs>
          <w:tab w:val="right" w:pos="5933"/>
        </w:tabs>
        <w:suppressAutoHyphens/>
      </w:pPr>
      <w:r>
        <w:t>S. Printed 4/11/18--H.</w:t>
      </w:r>
      <w:r w:rsidR="00614441">
        <w:tab/>
        <w:t>[SEC 4/12/18 12:49 PM]</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5190) to request the Department of Transportation name the intersection located at the junction of United States Highway 21 and South Carolina Highway 160 in York County “Karson Bailey Whitesell Memorial Intersection”, etc., respectfully</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401FA" w:rsidRPr="007401FA" w:rsidRDefault="007401FA" w:rsidP="0074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1FA" w:rsidRDefault="007401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1FA" w:rsidSect="007401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5E" w:rsidRDefault="001721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16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UNITED STATES HIGHWAY 21 AND SOUTH CAROLINA HIGHWAY 160 IN YORK COUNTY “KARSON BAILEY WHITESELL MEMORIAL INTERSECTION” AND ERECT APPROPRIATE MARKERS OR SIGNS AT THIS </w:t>
      </w:r>
      <w:r w:rsidR="00335E16">
        <w:t>LOCATION</w:t>
      </w:r>
      <w:r>
        <w:t xml:space="preserv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853"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1E00">
        <w:t xml:space="preserve">Ms. Karson Bailey </w:t>
      </w:r>
      <w:r w:rsidR="006C220A">
        <w:t xml:space="preserve">Whitesell </w:t>
      </w:r>
      <w:r w:rsidR="00DA1E00">
        <w:t>was born in Charlotte, North Carolina, the daughter of Debbie Ransom</w:t>
      </w:r>
      <w:r w:rsidR="00861853">
        <w:t xml:space="preserve"> Whit</w:t>
      </w:r>
      <w:r w:rsidR="003D77C5">
        <w:t>e</w:t>
      </w:r>
      <w:r w:rsidR="00861853">
        <w:t>sell and Jason Whitesell; and</w:t>
      </w:r>
    </w:p>
    <w:p w:rsidR="00861853"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861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was a faithful member of Illumine Church in Rock Hill where she was a shining light in a dark world</w:t>
      </w:r>
      <w:r w:rsidR="0025667F">
        <w:t xml:space="preserve">; and </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had a heart </w:t>
      </w:r>
      <w:r w:rsidR="00335E16">
        <w:t>for</w:t>
      </w:r>
      <w:r>
        <w:t xml:space="preserve"> service made evident from her mission work in Haiti, the continent of Africa, and throughout the Palmetto State;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335E16" w:rsidRDefault="00335E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25667F"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256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w:t>
      </w:r>
      <w:r w:rsidR="00FE78BD">
        <w:t>S</w:t>
      </w:r>
      <w:r>
        <w:t>tate by having the</w:t>
      </w:r>
      <w:r w:rsidR="004A5A7F">
        <w:t xml:space="preserve"> highway </w:t>
      </w:r>
      <w:r w:rsidR="00FE78BD">
        <w:t>located</w:t>
      </w:r>
      <w:r w:rsidR="004A5A7F">
        <w:t xml:space="preserve"> </w:t>
      </w:r>
      <w:r w:rsidR="004A5A7F">
        <w:lastRenderedPageBreak/>
        <w:t>adjacent to the Peach Stand named in honor of Karson</w:t>
      </w:r>
      <w:r w:rsidR="001316AB">
        <w:t xml:space="preserve">.  Now, therefore, </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5A7F">
        <w:t xml:space="preserve"> members of the General Assembly, by this resolution, request the Department</w:t>
      </w:r>
      <w:r w:rsidR="003D77C5">
        <w:t xml:space="preserve">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6AB" w:rsidRDefault="001316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77C5">
        <w:t>forwarded</w:t>
      </w:r>
      <w:r>
        <w:t xml:space="preserve"> to</w:t>
      </w:r>
      <w:r w:rsidR="003D77C5">
        <w:t xml:space="preserve"> the Department of Transportation.</w:t>
      </w:r>
    </w:p>
    <w:p w:rsidR="00343416" w:rsidRDefault="00FE78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159" w:rsidRDefault="00465159" w:rsidP="00465159">
      <w:pPr>
        <w:suppressAutoHyphens/>
      </w:pPr>
    </w:p>
    <w:sectPr w:rsidR="00465159" w:rsidSect="007401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A7F" w:rsidRDefault="004A5A7F" w:rsidP="009F0C77">
      <w:r>
        <w:separator/>
      </w:r>
    </w:p>
  </w:endnote>
  <w:endnote w:type="continuationSeparator" w:id="0">
    <w:p w:rsidR="004A5A7F" w:rsidRDefault="004A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35F05C-3352-4E00-A4E7-0FA2C8C8DF91}"/>
    <w:embedBold r:id="rId2" w:fontKey="{FF2CD43A-AFE8-4A62-B2E5-953778FFF958}"/>
  </w:font>
  <w:font w:name="Calibri">
    <w:panose1 w:val="020F0502020204030204"/>
    <w:charset w:val="00"/>
    <w:family w:val="swiss"/>
    <w:pitch w:val="variable"/>
    <w:sig w:usb0="E00002FF" w:usb1="4000ACFF" w:usb2="00000001" w:usb3="00000000" w:csb0="0000019F" w:csb1="00000000"/>
    <w:embedRegular r:id="rId3" w:fontKey="{57EA2A1F-90E3-4779-94F6-DD6010A1E129}"/>
  </w:font>
  <w:font w:name="Segoe UI">
    <w:panose1 w:val="020B0502040204020203"/>
    <w:charset w:val="00"/>
    <w:family w:val="swiss"/>
    <w:pitch w:val="variable"/>
    <w:sig w:usb0="E10022FF" w:usb1="C000E47F" w:usb2="00000029" w:usb3="00000000" w:csb0="000001DF" w:csb1="00000000"/>
    <w:embedRegular r:id="rId4" w:fontKey="{77FDA012-0654-4B6C-ADD1-A92AF3F70923}"/>
  </w:font>
  <w:font w:name="Cambria">
    <w:panose1 w:val="02040503050406030204"/>
    <w:charset w:val="00"/>
    <w:family w:val="roman"/>
    <w:pitch w:val="variable"/>
    <w:sig w:usb0="E00002FF" w:usb1="400004FF" w:usb2="00000000" w:usb3="00000000" w:csb0="0000019F" w:csb1="00000000"/>
    <w:embedRegular r:id="rId5" w:fontKey="{46024127-BA92-49FF-AA6D-CB10C037B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FD" w:rsidRPr="0017215E" w:rsidRDefault="0017215E" w:rsidP="0017215E">
    <w:pPr>
      <w:pStyle w:val="Footer"/>
      <w:tabs>
        <w:tab w:val="clear" w:pos="4680"/>
        <w:tab w:val="clear" w:pos="9360"/>
        <w:tab w:val="center" w:pos="2995"/>
      </w:tabs>
      <w:spacing w:before="120"/>
    </w:pPr>
    <w:r>
      <w:t>[5190</w:t>
    </w:r>
    <w:r w:rsidR="007401FA">
      <w:t>-</w:t>
    </w:r>
    <w:r w:rsidR="007401FA">
      <w:fldChar w:fldCharType="begin"/>
    </w:r>
    <w:r w:rsidR="007401FA">
      <w:instrText xml:space="preserve"> PAGE  \* MERGEFORMAT </w:instrText>
    </w:r>
    <w:r w:rsidR="007401FA">
      <w:fldChar w:fldCharType="separate"/>
    </w:r>
    <w:r w:rsidR="00614441">
      <w:rPr>
        <w:noProof/>
      </w:rPr>
      <w:t>1</w:t>
    </w:r>
    <w:r w:rsidR="007401FA">
      <w:fldChar w:fldCharType="end"/>
    </w:r>
    <w:r w:rsidR="007401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FA" w:rsidRPr="0017215E" w:rsidRDefault="007401FA" w:rsidP="0017215E">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sidR="004651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A7F" w:rsidRDefault="004A5A7F" w:rsidP="009F0C77">
      <w:r>
        <w:separator/>
      </w:r>
    </w:p>
  </w:footnote>
  <w:footnote w:type="continuationSeparator" w:id="0">
    <w:p w:rsidR="004A5A7F" w:rsidRDefault="004A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0CM18"/>
    <w:docVar w:name="CoverBillType" w:val="c"/>
    <w:docVar w:name="DocPath" w:val="L:\Council\bills\GT\5500CM18.DOCX"/>
    <w:docVar w:name="dvBillNumber" w:val="5190"/>
    <w:docVar w:name="dvBillNumberPrefix" w:val="H. "/>
    <w:docVar w:name="dvOriginalBody" w:val="House"/>
    <w:docVar w:name="dvSteno" w:val="GT"/>
    <w:docVar w:name="NameofBody" w:val="h"/>
    <w:docVar w:name="vGroup2" w:val="Council"/>
  </w:docVars>
  <w:rsids>
    <w:rsidRoot w:val="001316AB"/>
    <w:rsid w:val="00011869"/>
    <w:rsid w:val="00015CD6"/>
    <w:rsid w:val="000E0100"/>
    <w:rsid w:val="000E1785"/>
    <w:rsid w:val="000F40FA"/>
    <w:rsid w:val="001035F1"/>
    <w:rsid w:val="0010776B"/>
    <w:rsid w:val="001316AB"/>
    <w:rsid w:val="00133E66"/>
    <w:rsid w:val="001435A3"/>
    <w:rsid w:val="00146ED3"/>
    <w:rsid w:val="00151044"/>
    <w:rsid w:val="0017215E"/>
    <w:rsid w:val="001D08F2"/>
    <w:rsid w:val="001D3A58"/>
    <w:rsid w:val="001D525B"/>
    <w:rsid w:val="001D7F4F"/>
    <w:rsid w:val="00205238"/>
    <w:rsid w:val="002321B6"/>
    <w:rsid w:val="00250967"/>
    <w:rsid w:val="002543C8"/>
    <w:rsid w:val="0025541D"/>
    <w:rsid w:val="0025667F"/>
    <w:rsid w:val="00284AAE"/>
    <w:rsid w:val="002E5912"/>
    <w:rsid w:val="00301B21"/>
    <w:rsid w:val="00315C48"/>
    <w:rsid w:val="00325348"/>
    <w:rsid w:val="0032732C"/>
    <w:rsid w:val="00335E16"/>
    <w:rsid w:val="00336AD0"/>
    <w:rsid w:val="00343416"/>
    <w:rsid w:val="0037079A"/>
    <w:rsid w:val="003C4DAB"/>
    <w:rsid w:val="003D01E8"/>
    <w:rsid w:val="003D77C5"/>
    <w:rsid w:val="003E5288"/>
    <w:rsid w:val="003F6D79"/>
    <w:rsid w:val="0041760A"/>
    <w:rsid w:val="00417C01"/>
    <w:rsid w:val="004403BD"/>
    <w:rsid w:val="00461441"/>
    <w:rsid w:val="00465159"/>
    <w:rsid w:val="004809EE"/>
    <w:rsid w:val="004A5A7F"/>
    <w:rsid w:val="004E7D54"/>
    <w:rsid w:val="005273C6"/>
    <w:rsid w:val="00530A69"/>
    <w:rsid w:val="00545593"/>
    <w:rsid w:val="00556EBF"/>
    <w:rsid w:val="00577C6C"/>
    <w:rsid w:val="005A62FE"/>
    <w:rsid w:val="005C2FE2"/>
    <w:rsid w:val="005E2BC9"/>
    <w:rsid w:val="00605102"/>
    <w:rsid w:val="00614441"/>
    <w:rsid w:val="006215AA"/>
    <w:rsid w:val="006913C9"/>
    <w:rsid w:val="0069470D"/>
    <w:rsid w:val="006C220A"/>
    <w:rsid w:val="006D58AA"/>
    <w:rsid w:val="00734F00"/>
    <w:rsid w:val="007401FA"/>
    <w:rsid w:val="007A06B8"/>
    <w:rsid w:val="007A70AE"/>
    <w:rsid w:val="008362E8"/>
    <w:rsid w:val="0085786E"/>
    <w:rsid w:val="0086185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A61"/>
    <w:rsid w:val="00CC6B7B"/>
    <w:rsid w:val="00CD2089"/>
    <w:rsid w:val="00D047FD"/>
    <w:rsid w:val="00D73A67"/>
    <w:rsid w:val="00D970A9"/>
    <w:rsid w:val="00DA1E0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6F76C-9C92-4F4C-9188-648B9602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2E2ED-C7FE-4677-B8C0-A6247AEB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B5C95B97.dotm</Template>
  <TotalTime>0</TotalTime>
  <Pages>3</Pages>
  <Words>425</Words>
  <Characters>2216</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5190 Text of Previous Version (Apr. 12, 2018) - South Carolina Legislature Online</dc:title>
  <dc:creator>Gwen Thurmond</dc:creator>
  <cp:lastModifiedBy>Lavarres Lynch</cp:lastModifiedBy>
  <cp:revision>2</cp:revision>
  <cp:lastPrinted>2018-03-27T13:42:00Z</cp:lastPrinted>
  <dcterms:created xsi:type="dcterms:W3CDTF">2018-04-12T16:49:00Z</dcterms:created>
  <dcterms:modified xsi:type="dcterms:W3CDTF">2018-04-12T16:49:00Z</dcterms:modified>
</cp:coreProperties>
</file>