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104E" w:rsidRDefault="00DF104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10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11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F84" w:rsidRDefault="00297CD0" w:rsidP="007A5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95598">
        <w:t>CELEBRATE</w:t>
      </w:r>
      <w:r w:rsidR="007A5F84">
        <w:t xml:space="preserve"> </w:t>
      </w:r>
      <w:r w:rsidR="00195598">
        <w:t>CAJ THE COMFORT DOG OF THE MARION COUNTY SHERIFF</w:t>
      </w:r>
      <w:r w:rsidR="008B545E" w:rsidRPr="008B545E">
        <w:t>’</w:t>
      </w:r>
      <w:r w:rsidR="00195598">
        <w:t xml:space="preserve">S </w:t>
      </w:r>
      <w:r w:rsidR="004C154C">
        <w:t>OFFICE</w:t>
      </w:r>
      <w:r w:rsidR="00195598">
        <w:t xml:space="preserve"> AND TO THANK THE </w:t>
      </w:r>
      <w:r w:rsidR="004C154C">
        <w:t>AGENCY</w:t>
      </w:r>
      <w:r w:rsidR="00195598">
        <w:t xml:space="preserve"> FOR </w:t>
      </w:r>
      <w:r w:rsidR="00225602">
        <w:t>ITS</w:t>
      </w:r>
      <w:r w:rsidR="00195598">
        <w:t xml:space="preserve"> WONDERFUL GIFT TO THE COMMUNITY OF THIS COMFORTING CANINE CHARMER.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715F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3E8">
        <w:t xml:space="preserve">everyone loves a spaniel, and the cheerful, playful, energetic English springer spaniel is no exception to the rule. </w:t>
      </w:r>
      <w:r w:rsidR="007C0F56">
        <w:t xml:space="preserve">Since </w:t>
      </w:r>
      <w:r w:rsidR="00C145AA">
        <w:t xml:space="preserve">last fall, when </w:t>
      </w:r>
      <w:r w:rsidR="007C0F56">
        <w:t xml:space="preserve">Caj the Comfort Dog joined the </w:t>
      </w:r>
      <w:r w:rsidR="00D273E8">
        <w:t>Marion County Sheriff</w:t>
      </w:r>
      <w:r w:rsidR="008B545E" w:rsidRPr="008B545E">
        <w:t>’</w:t>
      </w:r>
      <w:r w:rsidR="00D273E8">
        <w:t xml:space="preserve">s </w:t>
      </w:r>
      <w:r w:rsidR="004C154C">
        <w:t>Office</w:t>
      </w:r>
      <w:r w:rsidR="007C0F56">
        <w:t xml:space="preserve">, </w:t>
      </w:r>
      <w:r w:rsidR="009971C8">
        <w:t xml:space="preserve">all of </w:t>
      </w:r>
      <w:r w:rsidR="00FE3469">
        <w:t>Marion County</w:t>
      </w:r>
      <w:r w:rsidR="007C0F56">
        <w:t xml:space="preserve"> ha</w:t>
      </w:r>
      <w:r w:rsidR="009971C8">
        <w:t>s</w:t>
      </w:r>
      <w:r w:rsidR="007C0F56">
        <w:t xml:space="preserve"> </w:t>
      </w:r>
      <w:r w:rsidR="008A5770">
        <w:t>enjoyed indisputable proof that</w:t>
      </w:r>
      <w:r w:rsidR="007C0F56">
        <w:t xml:space="preserve"> </w:t>
      </w:r>
      <w:r w:rsidR="00D273E8">
        <w:t>th</w:t>
      </w:r>
      <w:r w:rsidR="005A5E63">
        <w:t>is</w:t>
      </w:r>
      <w:r w:rsidR="00D273E8">
        <w:t xml:space="preserve"> </w:t>
      </w:r>
      <w:r w:rsidR="00C145AA">
        <w:t xml:space="preserve">affectionate </w:t>
      </w:r>
      <w:r w:rsidR="00D273E8">
        <w:t>breed can produce outstanding therapy dogs; and</w:t>
      </w:r>
    </w:p>
    <w:p w:rsidR="00D273E8" w:rsidRDefault="00D27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3E8" w:rsidRDefault="00D273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031B8">
        <w:t>as the first and only law enforcement therapy dog in the State, Officer Caj</w:t>
      </w:r>
      <w:r w:rsidR="008B545E" w:rsidRPr="008B545E">
        <w:t>’</w:t>
      </w:r>
      <w:r w:rsidR="003031B8">
        <w:t xml:space="preserve">s sole responsibility is to brighten the faces of those going through difficult times. In carrying out his duty, Caj specializes in comforting children who </w:t>
      </w:r>
      <w:r w:rsidR="001561FC">
        <w:t>must</w:t>
      </w:r>
      <w:r w:rsidR="003031B8">
        <w:t xml:space="preserve"> take the witness stand in a courtroom. </w:t>
      </w:r>
      <w:r w:rsidR="0003175F">
        <w:t xml:space="preserve">However, </w:t>
      </w:r>
      <w:r w:rsidR="00ED74B3">
        <w:t>it</w:t>
      </w:r>
      <w:r w:rsidR="008B545E" w:rsidRPr="008B545E">
        <w:t>’</w:t>
      </w:r>
      <w:r w:rsidR="00ED74B3">
        <w:t xml:space="preserve">s clear that </w:t>
      </w:r>
      <w:r w:rsidR="0003175F">
        <w:t xml:space="preserve">having </w:t>
      </w:r>
      <w:r w:rsidR="003031B8">
        <w:t xml:space="preserve">Caj </w:t>
      </w:r>
      <w:r w:rsidR="0003175F">
        <w:t xml:space="preserve">around calms down </w:t>
      </w:r>
      <w:r w:rsidR="00ED74B3">
        <w:t xml:space="preserve">adults, as well as </w:t>
      </w:r>
      <w:r w:rsidR="0003175F">
        <w:t>children</w:t>
      </w:r>
      <w:r w:rsidR="00ED74B3">
        <w:t>,</w:t>
      </w:r>
      <w:r w:rsidR="0003175F">
        <w:t xml:space="preserve"> </w:t>
      </w:r>
      <w:r w:rsidR="003031B8">
        <w:t xml:space="preserve">and </w:t>
      </w:r>
      <w:r w:rsidR="00BC0EB9">
        <w:t>can eve</w:t>
      </w:r>
      <w:r w:rsidR="003031B8">
        <w:t xml:space="preserve">n </w:t>
      </w:r>
      <w:r w:rsidR="00ED74B3">
        <w:t xml:space="preserve">lower </w:t>
      </w:r>
      <w:r w:rsidR="00902A73">
        <w:t xml:space="preserve">their </w:t>
      </w:r>
      <w:r w:rsidR="00ED74B3">
        <w:t>blood pressure; and</w:t>
      </w:r>
    </w:p>
    <w:p w:rsidR="00ED74B3" w:rsidRDefault="00ED7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CA" w:rsidRDefault="00ED74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E777F">
        <w:t>purchased in October 2017 through victim service funds, Caj began his training as a therapy dog at only eight days old</w:t>
      </w:r>
      <w:r w:rsidR="005E1B5E">
        <w:t xml:space="preserve"> and now s</w:t>
      </w:r>
      <w:r w:rsidR="00AE777F">
        <w:t>erves crime victims in the sheriff</w:t>
      </w:r>
      <w:r w:rsidR="008B545E" w:rsidRPr="008B545E">
        <w:t>’</w:t>
      </w:r>
      <w:r w:rsidR="00AE777F">
        <w:t>s office, court, and community</w:t>
      </w:r>
      <w:r w:rsidR="005E1B5E">
        <w:t>. He</w:t>
      </w:r>
      <w:r w:rsidR="00AE777F">
        <w:t xml:space="preserve"> lives with, and is handled by, </w:t>
      </w:r>
      <w:r w:rsidR="008B3CAD">
        <w:t>v</w:t>
      </w:r>
      <w:r w:rsidR="00AE777F">
        <w:t xml:space="preserve">ictim </w:t>
      </w:r>
      <w:r w:rsidR="008B3CAD">
        <w:t>a</w:t>
      </w:r>
      <w:r w:rsidR="00AE777F">
        <w:t xml:space="preserve">dvocate </w:t>
      </w:r>
      <w:r w:rsidR="008B3CAD">
        <w:t xml:space="preserve">Deputy Tammy </w:t>
      </w:r>
      <w:r w:rsidR="00AE777F">
        <w:t xml:space="preserve">Erwin. </w:t>
      </w:r>
      <w:r w:rsidR="005F2B6D">
        <w:t>Caj visits the sheriff</w:t>
      </w:r>
      <w:r w:rsidR="008B545E" w:rsidRPr="008B545E">
        <w:t>’</w:t>
      </w:r>
      <w:r w:rsidR="005F2B6D">
        <w:t>s office every day and is a tremendous blessing not just to victims but also to staff in lifting everyone</w:t>
      </w:r>
      <w:r w:rsidR="008B545E" w:rsidRPr="008B545E">
        <w:t>’</w:t>
      </w:r>
      <w:r w:rsidR="005F2B6D">
        <w:t>s spirits and improving morale</w:t>
      </w:r>
      <w:r w:rsidR="008F5FCA">
        <w:t>; and</w:t>
      </w:r>
    </w:p>
    <w:p w:rsidR="008F5FCA" w:rsidRDefault="008F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715F" w:rsidRDefault="008F5F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very active in community</w:t>
      </w:r>
      <w:r w:rsidR="00E81DDD">
        <w:t xml:space="preserve"> </w:t>
      </w:r>
      <w:r w:rsidR="000D1B50">
        <w:t>functions</w:t>
      </w:r>
      <w:r w:rsidR="00E81DDD">
        <w:t xml:space="preserve"> and recognized by everyone</w:t>
      </w:r>
      <w:r>
        <w:t xml:space="preserve">, Caj (pronounced “cage”) </w:t>
      </w:r>
      <w:r w:rsidR="00E81DDD">
        <w:t>has become a Facebook sensation</w:t>
      </w:r>
      <w:r w:rsidR="003C6F84">
        <w:t xml:space="preserve"> and often </w:t>
      </w:r>
      <w:r w:rsidR="00B077F8">
        <w:t xml:space="preserve">is </w:t>
      </w:r>
      <w:r w:rsidR="003C6F84">
        <w:t>called the sheriff</w:t>
      </w:r>
      <w:r w:rsidR="008B545E" w:rsidRPr="008B545E">
        <w:t>’</w:t>
      </w:r>
      <w:r w:rsidR="003C6F84">
        <w:t xml:space="preserve">s office mascot. </w:t>
      </w:r>
      <w:r w:rsidR="00681A3F">
        <w:t>A</w:t>
      </w:r>
      <w:r w:rsidR="005D490A">
        <w:t>lso a regular visitor to the local preschool and nursing home</w:t>
      </w:r>
      <w:r w:rsidR="00681A3F">
        <w:t>, he</w:t>
      </w:r>
      <w:r w:rsidR="005D490A">
        <w:t xml:space="preserve"> most </w:t>
      </w:r>
      <w:r w:rsidR="005D490A">
        <w:lastRenderedPageBreak/>
        <w:t xml:space="preserve">recently held a presentation at a county school. </w:t>
      </w:r>
      <w:r w:rsidR="00363072">
        <w:t>At this event, approximately three hundred students lined up to pet Caj, some of them never having had the opportunity to pet a dog before</w:t>
      </w:r>
      <w:r w:rsidR="002F7CEF">
        <w:t>. Th</w:t>
      </w:r>
      <w:r w:rsidR="00964954">
        <w:t xml:space="preserve">is positive encounter </w:t>
      </w:r>
      <w:r w:rsidR="00352B91">
        <w:t xml:space="preserve">also </w:t>
      </w:r>
      <w:r w:rsidR="00964954">
        <w:t>taught the</w:t>
      </w:r>
      <w:r w:rsidR="002F7CEF">
        <w:t xml:space="preserve"> children they can trust </w:t>
      </w:r>
      <w:r w:rsidR="00964954">
        <w:t>the Mar</w:t>
      </w:r>
      <w:r w:rsidR="002F7CEF">
        <w:t>ion County Sheriff</w:t>
      </w:r>
      <w:r w:rsidR="008B545E" w:rsidRPr="008B545E">
        <w:t>’</w:t>
      </w:r>
      <w:r w:rsidR="002F7CEF">
        <w:t>s Office</w:t>
      </w:r>
      <w:r w:rsidR="00EB205C">
        <w:t>. Further, with his badge and vest Caj goes forth to the citizenry at large as an ambassador for the Marion County Sheriff</w:t>
      </w:r>
      <w:r w:rsidR="008B545E" w:rsidRPr="008B545E">
        <w:t>’</w:t>
      </w:r>
      <w:r w:rsidR="00EB205C">
        <w:t xml:space="preserve">s Office, giving many their first positive encounter with </w:t>
      </w:r>
      <w:r w:rsidR="00CB0437">
        <w:t>a “deputy”</w:t>
      </w:r>
      <w:r w:rsidR="00EB205C">
        <w:t>; and</w:t>
      </w:r>
    </w:p>
    <w:p w:rsidR="0085715F" w:rsidRDefault="00857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0E8" w:rsidRDefault="007330E8" w:rsidP="00733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4770">
        <w:t>grateful for the</w:t>
      </w:r>
      <w:r>
        <w:t xml:space="preserve"> pride and recognition </w:t>
      </w:r>
      <w:r w:rsidR="00874770">
        <w:t xml:space="preserve">Caj has brought </w:t>
      </w:r>
      <w:r>
        <w:t xml:space="preserve">to his county and State, </w:t>
      </w:r>
      <w:r w:rsidR="00874770">
        <w:t>t</w:t>
      </w:r>
      <w:r>
        <w:t xml:space="preserve">he General Assembly </w:t>
      </w:r>
      <w:r w:rsidR="005C3705">
        <w:t xml:space="preserve">takes immense pleasure in saluting </w:t>
      </w:r>
      <w:r w:rsidR="004120A2">
        <w:t>this</w:t>
      </w:r>
      <w:r>
        <w:t xml:space="preserve"> </w:t>
      </w:r>
      <w:r w:rsidR="00FB74E7">
        <w:t xml:space="preserve">beloved </w:t>
      </w:r>
      <w:r>
        <w:t xml:space="preserve">canine </w:t>
      </w:r>
      <w:r w:rsidR="00931E7F">
        <w:t>spaniel</w:t>
      </w:r>
      <w:r w:rsidR="004120A2">
        <w:t>,</w:t>
      </w:r>
      <w:r w:rsidR="005C3705">
        <w:t xml:space="preserve"> who </w:t>
      </w:r>
      <w:r w:rsidR="00874770">
        <w:t>represents</w:t>
      </w:r>
      <w:r w:rsidR="00FB74E7">
        <w:t xml:space="preserve"> </w:t>
      </w:r>
      <w:r w:rsidR="005C3705">
        <w:t xml:space="preserve">joy and comfort </w:t>
      </w:r>
      <w:r w:rsidR="00FB74E7">
        <w:t>to so many</w:t>
      </w:r>
      <w:r>
        <w:t>. Now, therefore,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02BF" w:rsidRDefault="00261199" w:rsidP="000002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FD61AD">
        <w:t xml:space="preserve"> </w:t>
      </w:r>
      <w:r w:rsidR="000002BF">
        <w:rPr>
          <w:color w:val="000000" w:themeColor="text1"/>
        </w:rPr>
        <w:t xml:space="preserve">the members of the South Carolina General Assembly, by this resolution, </w:t>
      </w:r>
      <w:r w:rsidR="00A84D63">
        <w:t>celebrate Caj the Comfort Dog of the Marion County Sheriff</w:t>
      </w:r>
      <w:r w:rsidR="008B545E" w:rsidRPr="008B545E">
        <w:t>’</w:t>
      </w:r>
      <w:r w:rsidR="00A84D63">
        <w:t xml:space="preserve">s </w:t>
      </w:r>
      <w:r w:rsidR="004C154C">
        <w:t>Office</w:t>
      </w:r>
      <w:r w:rsidR="00A84D63">
        <w:t xml:space="preserve"> and thank the </w:t>
      </w:r>
      <w:r w:rsidR="004C154C">
        <w:t>agency</w:t>
      </w:r>
      <w:r w:rsidR="00A84D63">
        <w:t xml:space="preserve"> for its wonderful gift to the community of this comforting canine charmer.</w:t>
      </w: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199" w:rsidRDefault="002611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D524D">
        <w:t xml:space="preserve"> Caj the Comfort Dog and the Marion County Sheriff</w:t>
      </w:r>
      <w:r w:rsidR="008B545E" w:rsidRPr="008B545E">
        <w:t>’</w:t>
      </w:r>
      <w:r w:rsidR="004D524D">
        <w:t xml:space="preserve">s </w:t>
      </w:r>
      <w:r w:rsidR="004C154C">
        <w:t>Office</w:t>
      </w:r>
      <w:r w:rsidR="004D524D">
        <w:t>.</w:t>
      </w:r>
    </w:p>
    <w:p w:rsidR="00295AFA" w:rsidRDefault="008B545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104E" w:rsidRDefault="00DF104E" w:rsidP="00DF104E">
      <w:pPr>
        <w:suppressAutoHyphens/>
      </w:pPr>
    </w:p>
    <w:sectPr w:rsidR="00DF104E" w:rsidSect="00DF104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199" w:rsidRDefault="00261199" w:rsidP="009F0C77">
      <w:r>
        <w:separator/>
      </w:r>
    </w:p>
  </w:endnote>
  <w:endnote w:type="continuationSeparator" w:id="0">
    <w:p w:rsidR="00261199" w:rsidRDefault="002611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852E124-7AD0-46FE-A89D-790388F46B18}"/>
    <w:embedBold r:id="rId2" w:fontKey="{82D50323-1FEB-4992-BE42-3D3225A82F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AB8021F-2D0E-40AC-A99E-5538347D766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E079D6B-03BB-49EE-9D7E-5D65712A68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B5515AE-DC03-4B35-AEA5-94EB9BE5AB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AFA" w:rsidRPr="00DF104E" w:rsidRDefault="00DF104E" w:rsidP="00DF10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199" w:rsidRDefault="00261199" w:rsidP="009F0C77">
      <w:r>
        <w:separator/>
      </w:r>
    </w:p>
  </w:footnote>
  <w:footnote w:type="continuationSeparator" w:id="0">
    <w:p w:rsidR="00261199" w:rsidRDefault="002611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0SD18"/>
    <w:docVar w:name="CoverBillType" w:val="c"/>
    <w:docVar w:name="DocPath" w:val="L:\Council\bills\RM\1370SD18.DOCX"/>
    <w:docVar w:name="dvBillNumber" w:val="519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61199"/>
    <w:rsid w:val="000002BF"/>
    <w:rsid w:val="00011869"/>
    <w:rsid w:val="00015CD6"/>
    <w:rsid w:val="00030F33"/>
    <w:rsid w:val="0003175F"/>
    <w:rsid w:val="000D1B50"/>
    <w:rsid w:val="000E0100"/>
    <w:rsid w:val="000E1785"/>
    <w:rsid w:val="000F40FA"/>
    <w:rsid w:val="001035F1"/>
    <w:rsid w:val="0010776B"/>
    <w:rsid w:val="00133E66"/>
    <w:rsid w:val="00135B8A"/>
    <w:rsid w:val="001435A3"/>
    <w:rsid w:val="00144CB6"/>
    <w:rsid w:val="00146ED3"/>
    <w:rsid w:val="00151044"/>
    <w:rsid w:val="001561FC"/>
    <w:rsid w:val="00195598"/>
    <w:rsid w:val="001D08F2"/>
    <w:rsid w:val="001D3A58"/>
    <w:rsid w:val="001D525B"/>
    <w:rsid w:val="001D7F4F"/>
    <w:rsid w:val="002024EA"/>
    <w:rsid w:val="00205238"/>
    <w:rsid w:val="00225602"/>
    <w:rsid w:val="002321B6"/>
    <w:rsid w:val="00250967"/>
    <w:rsid w:val="002543C8"/>
    <w:rsid w:val="0025541D"/>
    <w:rsid w:val="00261199"/>
    <w:rsid w:val="00267CF7"/>
    <w:rsid w:val="00284AAE"/>
    <w:rsid w:val="00295AFA"/>
    <w:rsid w:val="00297CD0"/>
    <w:rsid w:val="002E5912"/>
    <w:rsid w:val="002F7CEF"/>
    <w:rsid w:val="00301B21"/>
    <w:rsid w:val="003031B8"/>
    <w:rsid w:val="00310CF2"/>
    <w:rsid w:val="00325348"/>
    <w:rsid w:val="0032732C"/>
    <w:rsid w:val="00336AD0"/>
    <w:rsid w:val="00352B91"/>
    <w:rsid w:val="00363072"/>
    <w:rsid w:val="0037079A"/>
    <w:rsid w:val="00385EF5"/>
    <w:rsid w:val="00395C9B"/>
    <w:rsid w:val="003C4DAB"/>
    <w:rsid w:val="003C6F84"/>
    <w:rsid w:val="003D01E8"/>
    <w:rsid w:val="003E5288"/>
    <w:rsid w:val="003F6D79"/>
    <w:rsid w:val="004120A2"/>
    <w:rsid w:val="0041760A"/>
    <w:rsid w:val="00417C01"/>
    <w:rsid w:val="004403BD"/>
    <w:rsid w:val="00461441"/>
    <w:rsid w:val="004809EE"/>
    <w:rsid w:val="004C154C"/>
    <w:rsid w:val="004D524D"/>
    <w:rsid w:val="004E7D54"/>
    <w:rsid w:val="00506666"/>
    <w:rsid w:val="005273C6"/>
    <w:rsid w:val="00530A69"/>
    <w:rsid w:val="00545593"/>
    <w:rsid w:val="00556EBF"/>
    <w:rsid w:val="00562BE1"/>
    <w:rsid w:val="00577C6C"/>
    <w:rsid w:val="005A5E63"/>
    <w:rsid w:val="005A62FE"/>
    <w:rsid w:val="005C2FE2"/>
    <w:rsid w:val="005C3705"/>
    <w:rsid w:val="005D490A"/>
    <w:rsid w:val="005E1B5E"/>
    <w:rsid w:val="005E2BC9"/>
    <w:rsid w:val="005F2B6D"/>
    <w:rsid w:val="00605102"/>
    <w:rsid w:val="006215AA"/>
    <w:rsid w:val="00643D29"/>
    <w:rsid w:val="00681A3F"/>
    <w:rsid w:val="006913C9"/>
    <w:rsid w:val="0069470D"/>
    <w:rsid w:val="006D58AA"/>
    <w:rsid w:val="007330E8"/>
    <w:rsid w:val="00734F00"/>
    <w:rsid w:val="007A5F84"/>
    <w:rsid w:val="007A70AE"/>
    <w:rsid w:val="007C0F56"/>
    <w:rsid w:val="008362E8"/>
    <w:rsid w:val="0085715F"/>
    <w:rsid w:val="0085786E"/>
    <w:rsid w:val="00874770"/>
    <w:rsid w:val="008A1768"/>
    <w:rsid w:val="008A489F"/>
    <w:rsid w:val="008A5770"/>
    <w:rsid w:val="008B3CAD"/>
    <w:rsid w:val="008B545E"/>
    <w:rsid w:val="008F0F33"/>
    <w:rsid w:val="008F4429"/>
    <w:rsid w:val="008F5FCA"/>
    <w:rsid w:val="00902A73"/>
    <w:rsid w:val="00931E7F"/>
    <w:rsid w:val="0094021A"/>
    <w:rsid w:val="00964954"/>
    <w:rsid w:val="009971C8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4D63"/>
    <w:rsid w:val="00A9741D"/>
    <w:rsid w:val="00AC34A2"/>
    <w:rsid w:val="00AD1C9A"/>
    <w:rsid w:val="00AD4B17"/>
    <w:rsid w:val="00AE777F"/>
    <w:rsid w:val="00B077F8"/>
    <w:rsid w:val="00B412D4"/>
    <w:rsid w:val="00BC0EB9"/>
    <w:rsid w:val="00BC6EE6"/>
    <w:rsid w:val="00BE3C22"/>
    <w:rsid w:val="00C0345E"/>
    <w:rsid w:val="00C145AA"/>
    <w:rsid w:val="00C31C95"/>
    <w:rsid w:val="00C3483A"/>
    <w:rsid w:val="00C74E9D"/>
    <w:rsid w:val="00C826DD"/>
    <w:rsid w:val="00C82FD3"/>
    <w:rsid w:val="00C83EFC"/>
    <w:rsid w:val="00C92819"/>
    <w:rsid w:val="00CB034F"/>
    <w:rsid w:val="00CB0437"/>
    <w:rsid w:val="00CC6B7B"/>
    <w:rsid w:val="00CD2089"/>
    <w:rsid w:val="00D273E8"/>
    <w:rsid w:val="00D73A67"/>
    <w:rsid w:val="00D76DAC"/>
    <w:rsid w:val="00D970A9"/>
    <w:rsid w:val="00DF104E"/>
    <w:rsid w:val="00DF3845"/>
    <w:rsid w:val="00E41911"/>
    <w:rsid w:val="00E44B57"/>
    <w:rsid w:val="00E81DDD"/>
    <w:rsid w:val="00E92EEF"/>
    <w:rsid w:val="00EB205C"/>
    <w:rsid w:val="00ED74B3"/>
    <w:rsid w:val="00EF2368"/>
    <w:rsid w:val="00F24442"/>
    <w:rsid w:val="00F50AE3"/>
    <w:rsid w:val="00F655B7"/>
    <w:rsid w:val="00F656BA"/>
    <w:rsid w:val="00F67CF1"/>
    <w:rsid w:val="00F728AA"/>
    <w:rsid w:val="00F743D8"/>
    <w:rsid w:val="00F840F0"/>
    <w:rsid w:val="00FB0D0D"/>
    <w:rsid w:val="00FB43B4"/>
    <w:rsid w:val="00FB6B0B"/>
    <w:rsid w:val="00FB74E7"/>
    <w:rsid w:val="00FD61AD"/>
    <w:rsid w:val="00FE346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35B12D-7DFE-4A8E-A1F6-59D10C92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5E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6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4D0CB-7DE1-4216-9CBA-4CD9F21F1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B123AEBA.dotm</Template>
  <TotalTime>0</TotalTime>
  <Pages>2</Pages>
  <Words>458</Words>
  <Characters>2342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5192 Text of Previous Version (Apr. 3, 2018) - South Carolina Legislature Online</dc:title>
  <dc:creator>Rosanne McDowell</dc:creator>
  <cp:lastModifiedBy>S Volk</cp:lastModifiedBy>
  <cp:revision>2</cp:revision>
  <cp:lastPrinted>2018-03-28T18:43:00Z</cp:lastPrinted>
  <dcterms:created xsi:type="dcterms:W3CDTF">2018-04-03T20:44:00Z</dcterms:created>
  <dcterms:modified xsi:type="dcterms:W3CDTF">2018-04-03T20:44:00Z</dcterms:modified>
</cp:coreProperties>
</file>