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934" w:rsidRDefault="009C09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0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21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THE LIFE AND LEGACY OF WILLIAM HENRY RIGGS OF CHARLESTON AND TO EXPRESS </w:t>
      </w:r>
      <w:r w:rsidR="008957E9">
        <w:t xml:space="preserve">THE </w:t>
      </w:r>
      <w:r>
        <w:t>DEEPEST SYMPATHY TO HIS LOVING FAMILY AND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058D" w:rsidRDefault="00592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058D">
        <w:t>the members of the South Carolina House of Representatives deem it absolutely fitting to pause in their deliberations to celebrate the memory of William Henry Riggs</w:t>
      </w:r>
      <w:r w:rsidR="008957E9">
        <w:t>, who passed to his eternal home on March 16, 2018</w:t>
      </w:r>
      <w:r w:rsidR="00BF058D">
        <w:t>; and</w:t>
      </w:r>
    </w:p>
    <w:p w:rsidR="00BF058D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58D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William Henry Riggs, known to many as Billy, was born on July 12, 1922, in Clifton Forge, </w:t>
      </w:r>
      <w:r w:rsidR="008957E9">
        <w:t>Virginia</w:t>
      </w:r>
      <w:r w:rsidR="00F1142A">
        <w:t>,</w:t>
      </w:r>
      <w:r>
        <w:t xml:space="preserve"> to Thomas Salkeld and Ottie Sheppard Riggs. </w:t>
      </w:r>
      <w:r w:rsidR="00F1142A">
        <w:t xml:space="preserve"> </w:t>
      </w:r>
      <w:r>
        <w:t>He attended public</w:t>
      </w:r>
      <w:r w:rsidR="008957E9">
        <w:t xml:space="preserve"> </w:t>
      </w:r>
      <w:r>
        <w:t>s</w:t>
      </w:r>
      <w:r w:rsidR="008957E9">
        <w:t>chools</w:t>
      </w:r>
      <w:r>
        <w:t xml:space="preserve"> in the </w:t>
      </w:r>
      <w:r w:rsidR="00A66EE8">
        <w:t>C</w:t>
      </w:r>
      <w:r>
        <w:t>ity of Charleston and graduated from high school in 1947, where he was president of the student body and lettered in four sports.</w:t>
      </w:r>
      <w:r w:rsidR="00F1142A">
        <w:t xml:space="preserve"> </w:t>
      </w:r>
      <w:r>
        <w:t xml:space="preserve"> At the age of seventeen, he j</w:t>
      </w:r>
      <w:r w:rsidR="008957E9">
        <w:t>oined the Naval Re</w:t>
      </w:r>
      <w:r w:rsidR="00F1142A">
        <w:t>s</w:t>
      </w:r>
      <w:r w:rsidR="008957E9">
        <w:t>er</w:t>
      </w:r>
      <w:r w:rsidR="00F1142A">
        <w:t>v</w:t>
      </w:r>
      <w:r w:rsidR="008957E9">
        <w:t xml:space="preserve">e and actively served from </w:t>
      </w:r>
      <w:r>
        <w:t>1941</w:t>
      </w:r>
      <w:r w:rsidR="008957E9">
        <w:t xml:space="preserve"> through </w:t>
      </w:r>
      <w:r>
        <w:t>1945; and</w:t>
      </w:r>
    </w:p>
    <w:p w:rsidR="00BF058D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58D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March 1944, he married the love of his life</w:t>
      </w:r>
      <w:r w:rsidR="00DD5FD8">
        <w:t>,</w:t>
      </w:r>
      <w:r>
        <w:t xml:space="preserve"> Sara Louise Neese</w:t>
      </w:r>
      <w:r w:rsidR="00DD5FD8">
        <w:t>,</w:t>
      </w:r>
      <w:r>
        <w:t xml:space="preserve"> in Arlingto</w:t>
      </w:r>
      <w:r w:rsidR="00F1142A">
        <w:t>n, Virginia.  Shortly thereafter</w:t>
      </w:r>
      <w:r>
        <w:t xml:space="preserve"> he </w:t>
      </w:r>
      <w:r w:rsidR="00F1142A">
        <w:t>deployed with</w:t>
      </w:r>
      <w:r>
        <w:t xml:space="preserve"> the United States Navy </w:t>
      </w:r>
      <w:r w:rsidR="00F1142A">
        <w:t>and served</w:t>
      </w:r>
      <w:r>
        <w:t xml:space="preserve"> in the Pacific Theatre </w:t>
      </w:r>
      <w:r w:rsidR="00F1142A">
        <w:t>for the remainder of</w:t>
      </w:r>
      <w:r>
        <w:t xml:space="preserve"> World War II. </w:t>
      </w:r>
      <w:r w:rsidR="00F1142A">
        <w:t xml:space="preserve"> </w:t>
      </w:r>
      <w:r>
        <w:t xml:space="preserve">He earned five Battle Stars during his service: Okinawa, Iwo Jima, Tokyo Bay, Philippines, </w:t>
      </w:r>
      <w:r w:rsidR="007C4EB0">
        <w:t xml:space="preserve">and </w:t>
      </w:r>
      <w:r>
        <w:t>Ulithi; and</w:t>
      </w:r>
    </w:p>
    <w:p w:rsidR="00BF058D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58D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F1142A">
        <w:t>,</w:t>
      </w:r>
      <w:r>
        <w:t xml:space="preserve"> upon his discharge in 1945, he returned to Charleston to work alongside his father</w:t>
      </w:r>
      <w:r w:rsidR="007C4EB0">
        <w:noBreakHyphen/>
      </w:r>
      <w:r>
        <w:t>in</w:t>
      </w:r>
      <w:r w:rsidR="007C4EB0">
        <w:noBreakHyphen/>
      </w:r>
      <w:r>
        <w:t>law</w:t>
      </w:r>
      <w:r w:rsidR="00DD5FD8">
        <w:t>,</w:t>
      </w:r>
      <w:r>
        <w:t xml:space="preserve"> Alpha O. N</w:t>
      </w:r>
      <w:r w:rsidR="007C4EB0">
        <w:t>eese</w:t>
      </w:r>
      <w:r w:rsidR="00DD5FD8">
        <w:t>,</w:t>
      </w:r>
      <w:r w:rsidR="007C4EB0">
        <w:t xml:space="preserve"> at what was then known as T</w:t>
      </w:r>
      <w:r>
        <w:t>he White House Grocery on King Street.</w:t>
      </w:r>
      <w:r w:rsidR="00F1142A">
        <w:t xml:space="preserve"> </w:t>
      </w:r>
      <w:r>
        <w:t xml:space="preserve"> He and his wife acquired the property at 282 King Street and owned and operated </w:t>
      </w:r>
      <w:r w:rsidR="007C4EB0">
        <w:t>Raley</w:t>
      </w:r>
      <w:r w:rsidR="007C4EB0" w:rsidRPr="007C4EB0">
        <w:t>’</w:t>
      </w:r>
      <w:r w:rsidR="007C4EB0">
        <w:t>s</w:t>
      </w:r>
      <w:r>
        <w:t xml:space="preserve"> </w:t>
      </w:r>
      <w:r w:rsidR="007C4EB0">
        <w:t>Cafeteria</w:t>
      </w:r>
      <w:r>
        <w:t xml:space="preserve"> until 1971; and</w:t>
      </w:r>
    </w:p>
    <w:p w:rsidR="00BF058D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58D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1980, Mr. Riggs</w:t>
      </w:r>
      <w:r w:rsidR="007C4EB0" w:rsidRPr="007C4EB0">
        <w:t>’</w:t>
      </w:r>
      <w:r>
        <w:t xml:space="preserve"> son</w:t>
      </w:r>
      <w:r w:rsidR="008957E9">
        <w:t>,</w:t>
      </w:r>
      <w:r>
        <w:t xml:space="preserve"> Thomas A. Riggs</w:t>
      </w:r>
      <w:r w:rsidR="008957E9">
        <w:t>,</w:t>
      </w:r>
      <w:r>
        <w:t xml:space="preserve"> decided to reopen The White House Grocery. </w:t>
      </w:r>
      <w:r w:rsidR="008957E9">
        <w:t>William</w:t>
      </w:r>
      <w:r>
        <w:t xml:space="preserve"> operated the business </w:t>
      </w:r>
      <w:r>
        <w:lastRenderedPageBreak/>
        <w:t>until his retirement in 1988</w:t>
      </w:r>
      <w:r w:rsidR="008957E9">
        <w:t>. In retirement, he could be found on the golf course at Patriots Point, Dunes West, or The Municipal; and</w:t>
      </w:r>
    </w:p>
    <w:p w:rsidR="008957E9" w:rsidRDefault="008957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7E9" w:rsidRDefault="008957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1142A">
        <w:t xml:space="preserve"> among his many accomplishments</w:t>
      </w:r>
      <w:r>
        <w:t xml:space="preserve"> he could include </w:t>
      </w:r>
      <w:r w:rsidR="00DD5FD8">
        <w:t xml:space="preserve">being a </w:t>
      </w:r>
      <w:r>
        <w:t>devoted husband, father, and grandfather. Those left to forever cherish his memory include his t</w:t>
      </w:r>
      <w:r w:rsidR="007C4EB0">
        <w:t>wo beloved sons, Robert William</w:t>
      </w:r>
      <w:r>
        <w:t xml:space="preserve"> Riggs (Robin) and Edward Wilson Riggs (Becky); five grandchildren, Edward Wilson Riggs, Jr. (Kimberly), Rebecca Riggs Lesesne (Daniel), Ryan William Riggs, William Henry Riggs IV (Maari Suorsa), and Sara Riggs Straughn (Palmer); and four great</w:t>
      </w:r>
      <w:r w:rsidR="007C4EB0">
        <w:noBreakHyphen/>
      </w:r>
      <w:r>
        <w:t>grandchildren, Edward Wilson Riggs III, Lena Kennedy Riggs, Henry Grady Lesesne, and Gabriel Somers Lesesne; as well as many nieces and nephews; and</w:t>
      </w:r>
    </w:p>
    <w:p w:rsidR="00BF058D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133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House of Representatives are grateful for the legacy of William Riggs and offer their sincerest condolences to his family and friends</w:t>
      </w:r>
      <w:r w:rsidR="00592133">
        <w:t>.  Now, therefore,</w:t>
      </w:r>
    </w:p>
    <w:p w:rsidR="00592133" w:rsidRDefault="00592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133" w:rsidRDefault="00592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2133" w:rsidRDefault="00592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133" w:rsidRDefault="00592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058D">
        <w:t xml:space="preserve"> the members of the House of Representatives of South Carolina, by this resolution, honor the life and legacy of William Henry </w:t>
      </w:r>
      <w:r w:rsidR="008957E9">
        <w:t xml:space="preserve">Riggs of Charleston and express the </w:t>
      </w:r>
      <w:r w:rsidR="00BF058D">
        <w:t>deepest sympathy to his loving family and friends.</w:t>
      </w:r>
    </w:p>
    <w:p w:rsidR="00592133" w:rsidRDefault="00592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133" w:rsidRDefault="00592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F058D">
        <w:t xml:space="preserve"> the family of William H. Riggs.</w:t>
      </w:r>
    </w:p>
    <w:p w:rsidR="00F7706E" w:rsidRDefault="007C4E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0934" w:rsidRDefault="009C0934" w:rsidP="009C0934">
      <w:pPr>
        <w:suppressAutoHyphens/>
      </w:pPr>
    </w:p>
    <w:sectPr w:rsidR="009C0934" w:rsidSect="009C09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7E9" w:rsidRDefault="008957E9" w:rsidP="009F0C77">
      <w:r>
        <w:separator/>
      </w:r>
    </w:p>
  </w:endnote>
  <w:endnote w:type="continuationSeparator" w:id="0">
    <w:p w:rsidR="008957E9" w:rsidRDefault="008957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4B95C0-7D11-4B2E-84AB-368BAADBBF63}"/>
    <w:embedBold r:id="rId2" w:fontKey="{076DE230-0E60-4454-AE89-BC3F3A411E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59874A0-BCF6-4293-BB9C-EE3C573269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F092A88-F390-4CD8-9927-F207F67514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E98E32-A826-4717-BAFA-1F9DA1C3D3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06E" w:rsidRPr="009C0934" w:rsidRDefault="009C0934" w:rsidP="009C09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7E9" w:rsidRDefault="008957E9" w:rsidP="009F0C77">
      <w:r>
        <w:separator/>
      </w:r>
    </w:p>
  </w:footnote>
  <w:footnote w:type="continuationSeparator" w:id="0">
    <w:p w:rsidR="008957E9" w:rsidRDefault="008957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68ZW18"/>
    <w:docVar w:name="CoverBillType" w:val="r"/>
    <w:docVar w:name="DocPath" w:val="L:\Council\bills\RT\17368ZW18.DOCX"/>
    <w:docVar w:name="dvBillNumber" w:val="522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9213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2133"/>
    <w:rsid w:val="005A62FE"/>
    <w:rsid w:val="005C2FE2"/>
    <w:rsid w:val="005E2BC9"/>
    <w:rsid w:val="00605102"/>
    <w:rsid w:val="006215AA"/>
    <w:rsid w:val="006463D2"/>
    <w:rsid w:val="006913C9"/>
    <w:rsid w:val="0069470D"/>
    <w:rsid w:val="006A51DB"/>
    <w:rsid w:val="006D58AA"/>
    <w:rsid w:val="00734F00"/>
    <w:rsid w:val="007A70AE"/>
    <w:rsid w:val="007C4EB0"/>
    <w:rsid w:val="008362E8"/>
    <w:rsid w:val="0085786E"/>
    <w:rsid w:val="008957E9"/>
    <w:rsid w:val="008A1768"/>
    <w:rsid w:val="008A489F"/>
    <w:rsid w:val="008F0F33"/>
    <w:rsid w:val="008F4429"/>
    <w:rsid w:val="0094021A"/>
    <w:rsid w:val="009B44AF"/>
    <w:rsid w:val="009C0934"/>
    <w:rsid w:val="009C6A0B"/>
    <w:rsid w:val="009F0C77"/>
    <w:rsid w:val="009F4DD1"/>
    <w:rsid w:val="00A02543"/>
    <w:rsid w:val="00A41684"/>
    <w:rsid w:val="00A64E80"/>
    <w:rsid w:val="00A66EE8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058D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5FD8"/>
    <w:rsid w:val="00DF3845"/>
    <w:rsid w:val="00E41911"/>
    <w:rsid w:val="00E44B57"/>
    <w:rsid w:val="00E92EEF"/>
    <w:rsid w:val="00EF2368"/>
    <w:rsid w:val="00F1142A"/>
    <w:rsid w:val="00F24442"/>
    <w:rsid w:val="00F50AE3"/>
    <w:rsid w:val="00F655B7"/>
    <w:rsid w:val="00F656BA"/>
    <w:rsid w:val="00F67CF1"/>
    <w:rsid w:val="00F728AA"/>
    <w:rsid w:val="00F7706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B61E52-9158-448B-B21F-222DB1EF7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4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4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9239D-FB4B-41F0-9442-63DFB4141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DD38CC01.dotm</Template>
  <TotalTime>0</TotalTime>
  <Pages>1</Pages>
  <Words>468</Words>
  <Characters>2370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5224 Text of Previous Version (Apr. 10, 2018) - South Carolina Legislature Online</dc:title>
  <dc:creator>Rebecca Turner</dc:creator>
  <cp:lastModifiedBy>S Volk</cp:lastModifiedBy>
  <cp:revision>2</cp:revision>
  <cp:lastPrinted>2018-04-03T14:29:00Z</cp:lastPrinted>
  <dcterms:created xsi:type="dcterms:W3CDTF">2018-04-10T16:19:00Z</dcterms:created>
  <dcterms:modified xsi:type="dcterms:W3CDTF">2018-04-10T16:19:00Z</dcterms:modified>
</cp:coreProperties>
</file>