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65C2" w:rsidRP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2018</w:t>
      </w:r>
    </w:p>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5C2" w:rsidRPr="00C265C2" w:rsidRDefault="00C265C2" w:rsidP="00C265C2">
      <w:pPr>
        <w:tabs>
          <w:tab w:val="right" w:pos="5933"/>
        </w:tabs>
        <w:suppressAutoHyphens/>
      </w:pPr>
      <w:r>
        <w:tab/>
      </w:r>
      <w:r>
        <w:rPr>
          <w:b/>
          <w:sz w:val="36"/>
        </w:rPr>
        <w:t>H. 5231</w:t>
      </w:r>
    </w:p>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5C2" w:rsidRDefault="00C265C2" w:rsidP="00C2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Pitts, West and White</w:t>
      </w:r>
    </w:p>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4/10/18--H.</w:t>
      </w:r>
    </w:p>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2018.</w:t>
      </w:r>
    </w:p>
    <w:p w:rsidR="00C265C2" w:rsidRPr="00C265C2" w:rsidRDefault="00C265C2" w:rsidP="00C2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65C2" w:rsidSect="00C265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687A" w:rsidRDefault="00AA68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16A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3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9</w:t>
      </w:r>
      <w:r>
        <w:noBreakHyphen/>
        <w:t>920, CODE OF LAWS OF SOUTH CAROLINA, 1976, RELATING TO THE DISTRIBUTION OF REVENUES GENERATED FROM THE SALE OF PRIVILEGES TO HUNT AND FISH BY THE DEPARTMENT OF NATURAL RESOURCES, SO AS TO REVISE THE DISTRIBUTION OF REVENUE GENERATED FROM THE SALE OF RECREATIONAL AND COMMERCIAL MARINE LICENSES, PERMITS, AND TAGS.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3A3C">
        <w:t>Section 50</w:t>
      </w:r>
      <w:r w:rsidR="00E03A3C">
        <w:noBreakHyphen/>
        <w:t>9</w:t>
      </w:r>
      <w:r w:rsidR="00E03A3C">
        <w:noBreakHyphen/>
        <w:t>920(C) of the 1976 Code is amended to read:</w:t>
      </w:r>
    </w:p>
    <w:p w:rsidR="00E03A3C" w:rsidRDefault="00E03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tab/>
      </w:r>
      <w:r w:rsidRPr="00B073DB">
        <w:t xml:space="preserve">Revenue generated from the sale of recreational and commercial marine licenses, permits, and tags shall be deposited to the Marine Resources Fund </w:t>
      </w:r>
      <w:r w:rsidRPr="00E03A3C">
        <w:rPr>
          <w:strike/>
        </w:rPr>
        <w:t>unless otherwise required by law</w:t>
      </w:r>
      <w:r w:rsidRPr="00B073DB">
        <w:t xml:space="preserve">. Revenue </w:t>
      </w:r>
      <w:r w:rsidRPr="00E03A3C">
        <w:rPr>
          <w:strike/>
        </w:rPr>
        <w:t>shall be distributed as follows, from each</w:t>
      </w:r>
      <w:r>
        <w:rPr>
          <w:strike/>
        </w:rPr>
        <w:t>:</w:t>
      </w:r>
      <w:r>
        <w:t xml:space="preserve"> </w:t>
      </w:r>
      <w:r>
        <w:rPr>
          <w:u w:val="single"/>
        </w:rPr>
        <w:t>generated from the sale of recreational licenses, permits, and tags must be distributed in accordance with the provisions of Sections 50</w:t>
      </w:r>
      <w:r>
        <w:rPr>
          <w:u w:val="single"/>
        </w:rPr>
        <w:noBreakHyphen/>
        <w:t>9</w:t>
      </w:r>
      <w:r>
        <w:rPr>
          <w:u w:val="single"/>
        </w:rPr>
        <w:noBreakHyphen/>
        <w:t>960 and 50</w:t>
      </w:r>
      <w:r>
        <w:rPr>
          <w:u w:val="single"/>
        </w:rPr>
        <w:noBreakHyphen/>
        <w:t>9</w:t>
      </w:r>
      <w:r>
        <w:rPr>
          <w:u w:val="single"/>
        </w:rPr>
        <w:noBreakHyphen/>
        <w:t>965</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03A3C">
        <w:rPr>
          <w:strike/>
        </w:rPr>
        <w:t>(1)</w:t>
      </w:r>
      <w:r w:rsidRPr="00E03A3C">
        <w:tab/>
      </w:r>
      <w:r w:rsidRPr="00E03A3C">
        <w:rPr>
          <w:strike/>
        </w:rPr>
        <w:t>annual or temporary recreational saltwater fishing license:</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twenty</w:t>
      </w:r>
      <w:r>
        <w:rPr>
          <w:strike/>
        </w:rPr>
        <w:noBreakHyphen/>
      </w:r>
      <w:r w:rsidRPr="00E03A3C">
        <w:rPr>
          <w:strike/>
        </w:rPr>
        <w:t>five cents to saltwater administration;</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one dollar to law enforcement; and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(c)</w:t>
      </w:r>
      <w:r w:rsidRPr="00E03A3C">
        <w:tab/>
      </w:r>
      <w:r w:rsidRPr="00E03A3C">
        <w:rPr>
          <w:strike/>
        </w:rPr>
        <w:t>the balance to recreational saltwater programs;</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rPr>
          <w:strike/>
        </w:rPr>
        <w:t>(2)</w:t>
      </w:r>
      <w:r w:rsidRPr="00E03A3C">
        <w:tab/>
      </w:r>
      <w:r w:rsidRPr="00E03A3C">
        <w:rPr>
          <w:strike/>
        </w:rPr>
        <w:t>charter vessel license:</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five percent to saltwater administration;</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twenty percent to law enforcement; and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(c)</w:t>
      </w:r>
      <w:r w:rsidRPr="00E03A3C">
        <w:tab/>
      </w:r>
      <w:r w:rsidRPr="00E03A3C">
        <w:rPr>
          <w:strike/>
        </w:rPr>
        <w:t>the balance to recreational saltwater programs;</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rPr>
          <w:strike/>
        </w:rPr>
        <w:t>(3)</w:t>
      </w:r>
      <w:r w:rsidRPr="00E03A3C">
        <w:tab/>
      </w:r>
      <w:r w:rsidRPr="00E03A3C">
        <w:rPr>
          <w:strike/>
        </w:rPr>
        <w:t>saltwater fishing pier license:</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five percent to saltwater administration;</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lastRenderedPageBreak/>
        <w:tab/>
      </w:r>
      <w:r w:rsidRPr="00E03A3C">
        <w:tab/>
      </w:r>
      <w:r w:rsidRPr="00E03A3C">
        <w:tab/>
      </w:r>
      <w:r w:rsidRPr="00E03A3C">
        <w:rPr>
          <w:strike/>
        </w:rPr>
        <w:t>(b)</w:t>
      </w:r>
      <w:r w:rsidRPr="00E03A3C">
        <w:tab/>
      </w:r>
      <w:r w:rsidRPr="00E03A3C">
        <w:rPr>
          <w:strike/>
        </w:rPr>
        <w:t>twenty percent to law enforcement; and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(c)</w:t>
      </w:r>
      <w:r w:rsidRPr="00E03A3C">
        <w:tab/>
      </w:r>
      <w:r w:rsidRPr="00E03A3C">
        <w:rPr>
          <w:strike/>
        </w:rPr>
        <w:t>the balance to recreational saltwater programs;</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rPr>
          <w:strike/>
        </w:rPr>
        <w:t>(4)</w:t>
      </w:r>
      <w:r w:rsidRPr="00E03A3C">
        <w:tab/>
      </w:r>
      <w:r w:rsidRPr="00E03A3C">
        <w:rPr>
          <w:strike/>
        </w:rPr>
        <w:t>shrimp baiting license:</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seventy percent for additional enforcement efforts during the established shrimp baiting period to assist existing law enforcement personnel in monitoring and enforcement of the shrimp baiting laws; and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the balance to the Marine Resources Fund;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rPr>
          <w:strike/>
        </w:rPr>
        <w:t>(5)</w:t>
      </w:r>
      <w:r w:rsidRPr="00E03A3C">
        <w:tab/>
      </w:r>
      <w:r w:rsidRPr="00E03A3C">
        <w:rPr>
          <w:strike/>
        </w:rPr>
        <w:t>sale of stamps, prints, and related articles:</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five percent to saltwater administration;</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twenty percent to saltwater enforcement; and</w:t>
      </w:r>
    </w:p>
    <w:p w:rsid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A3C">
        <w:tab/>
      </w:r>
      <w:r w:rsidRPr="00E03A3C">
        <w:tab/>
      </w:r>
      <w:r w:rsidRPr="00E03A3C">
        <w:tab/>
      </w:r>
      <w:r w:rsidRPr="00E03A3C">
        <w:rPr>
          <w:strike/>
        </w:rPr>
        <w:t>(c)</w:t>
      </w:r>
      <w:r w:rsidRPr="00E03A3C">
        <w:tab/>
      </w:r>
      <w:r w:rsidRPr="00E03A3C">
        <w:rPr>
          <w:strike/>
        </w:rPr>
        <w:t>the balance to recreational saltwater programs</w:t>
      </w:r>
      <w:r w:rsidRPr="00B073DB">
        <w:t>.</w:t>
      </w:r>
      <w:r w:rsidR="00CC74C8">
        <w:t>”</w:t>
      </w: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3A3C">
        <w:t>2</w:t>
      </w:r>
      <w:r>
        <w:t>.</w:t>
      </w:r>
      <w:r>
        <w:tab/>
        <w:t>This act takes effect upon approval by the Governor.</w:t>
      </w:r>
    </w:p>
    <w:p w:rsidR="00FA42EF" w:rsidRDefault="00E03A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5172" w:rsidRDefault="006A5172" w:rsidP="006A5172">
      <w:pPr>
        <w:suppressAutoHyphens/>
      </w:pPr>
    </w:p>
    <w:sectPr w:rsidR="006A5172" w:rsidSect="00C265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A3C" w:rsidRDefault="00E03A3C" w:rsidP="009F0C77">
      <w:r>
        <w:separator/>
      </w:r>
    </w:p>
  </w:endnote>
  <w:endnote w:type="continuationSeparator" w:id="0">
    <w:p w:rsidR="00E03A3C" w:rsidRDefault="00E03A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9400F4-9FC1-4E3D-8DBF-A6680135F336}"/>
    <w:embedBold r:id="rId2" w:fontKey="{BD2453D8-F092-4390-B178-84F2CFE739F3}"/>
  </w:font>
  <w:font w:name="Calibri">
    <w:panose1 w:val="020F0502020204030204"/>
    <w:charset w:val="00"/>
    <w:family w:val="swiss"/>
    <w:pitch w:val="variable"/>
    <w:sig w:usb0="E00002FF" w:usb1="4000ACFF" w:usb2="00000001" w:usb3="00000000" w:csb0="0000019F" w:csb1="00000000"/>
    <w:embedRegular r:id="rId3" w:fontKey="{17B37083-F861-45EA-B188-E38483981B80}"/>
  </w:font>
  <w:font w:name="Segoe UI">
    <w:panose1 w:val="020B0502040204020203"/>
    <w:charset w:val="00"/>
    <w:family w:val="swiss"/>
    <w:pitch w:val="variable"/>
    <w:sig w:usb0="E10022FF" w:usb1="C000E47F" w:usb2="00000029" w:usb3="00000000" w:csb0="000001DF" w:csb1="00000000"/>
    <w:embedRegular r:id="rId4" w:fontKey="{2766ABCC-2E7E-438F-8B57-BDC5AF372362}"/>
  </w:font>
  <w:font w:name="Cambria">
    <w:panose1 w:val="02040503050406030204"/>
    <w:charset w:val="00"/>
    <w:family w:val="roman"/>
    <w:pitch w:val="variable"/>
    <w:sig w:usb0="E00002FF" w:usb1="400004FF" w:usb2="00000000" w:usb3="00000000" w:csb0="0000019F" w:csb1="00000000"/>
    <w:embedRegular r:id="rId5" w:fontKey="{74F79DCE-877C-4C94-9B75-3256BC9885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2EF" w:rsidRPr="00AA687A" w:rsidRDefault="00AA687A" w:rsidP="00AA687A">
    <w:pPr>
      <w:pStyle w:val="Footer"/>
      <w:tabs>
        <w:tab w:val="clear" w:pos="4680"/>
        <w:tab w:val="clear" w:pos="9360"/>
        <w:tab w:val="center" w:pos="2995"/>
      </w:tabs>
      <w:spacing w:before="120"/>
    </w:pPr>
    <w:r>
      <w:t>[5231</w:t>
    </w:r>
    <w:r w:rsidR="00C265C2">
      <w:t>-</w:t>
    </w:r>
    <w:r w:rsidR="00C265C2">
      <w:fldChar w:fldCharType="begin"/>
    </w:r>
    <w:r w:rsidR="00C265C2">
      <w:instrText xml:space="preserve"> PAGE  \* MERGEFORMAT </w:instrText>
    </w:r>
    <w:r w:rsidR="00C265C2">
      <w:fldChar w:fldCharType="separate"/>
    </w:r>
    <w:r w:rsidR="00890787">
      <w:rPr>
        <w:noProof/>
      </w:rPr>
      <w:t>1</w:t>
    </w:r>
    <w:r w:rsidR="00C265C2">
      <w:fldChar w:fldCharType="end"/>
    </w:r>
    <w:r w:rsidR="00C265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C2" w:rsidRPr="00AA687A" w:rsidRDefault="00C265C2" w:rsidP="00AA687A">
    <w:pPr>
      <w:pStyle w:val="Footer"/>
      <w:tabs>
        <w:tab w:val="clear" w:pos="4680"/>
        <w:tab w:val="clear" w:pos="9360"/>
        <w:tab w:val="center" w:pos="2995"/>
      </w:tabs>
      <w:spacing w:before="120"/>
    </w:pPr>
    <w:r>
      <w:t>[5231]</w:t>
    </w:r>
    <w:r>
      <w:tab/>
    </w:r>
    <w:r>
      <w:fldChar w:fldCharType="begin"/>
    </w:r>
    <w:r>
      <w:instrText xml:space="preserve"> PAGE  \* MERGEFORMAT </w:instrText>
    </w:r>
    <w:r>
      <w:fldChar w:fldCharType="separate"/>
    </w:r>
    <w:r w:rsidR="006A51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A3C" w:rsidRDefault="00E03A3C" w:rsidP="009F0C77">
      <w:r>
        <w:separator/>
      </w:r>
    </w:p>
  </w:footnote>
  <w:footnote w:type="continuationSeparator" w:id="0">
    <w:p w:rsidR="00E03A3C" w:rsidRDefault="00E03A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2CM18"/>
    <w:docVar w:name="CoverBillType" w:val="b"/>
    <w:docVar w:name="DocPath" w:val="L:\Council\bills\GT\5502CM18.DOCX"/>
    <w:docVar w:name="dvBillNumber" w:val="5231"/>
    <w:docVar w:name="dvBillNumberPrefix" w:val="H. "/>
    <w:docVar w:name="dvOriginalBody" w:val="House"/>
    <w:docVar w:name="dvSteno" w:val="GT"/>
    <w:docVar w:name="NameofBody" w:val="h"/>
    <w:docVar w:name="vGroup2" w:val="Council"/>
  </w:docVars>
  <w:rsids>
    <w:rsidRoot w:val="00C16AD6"/>
    <w:rsid w:val="00011869"/>
    <w:rsid w:val="00015CD6"/>
    <w:rsid w:val="000E0100"/>
    <w:rsid w:val="000E1785"/>
    <w:rsid w:val="000F40FA"/>
    <w:rsid w:val="001035F1"/>
    <w:rsid w:val="0010776B"/>
    <w:rsid w:val="00133E66"/>
    <w:rsid w:val="001435A3"/>
    <w:rsid w:val="00146ED3"/>
    <w:rsid w:val="00151044"/>
    <w:rsid w:val="00164096"/>
    <w:rsid w:val="001D08F2"/>
    <w:rsid w:val="001D3A58"/>
    <w:rsid w:val="001D525B"/>
    <w:rsid w:val="001D7F4F"/>
    <w:rsid w:val="00202A7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7CAE"/>
    <w:rsid w:val="00605102"/>
    <w:rsid w:val="006215AA"/>
    <w:rsid w:val="006913C9"/>
    <w:rsid w:val="0069470D"/>
    <w:rsid w:val="006A5172"/>
    <w:rsid w:val="006D58AA"/>
    <w:rsid w:val="00734F00"/>
    <w:rsid w:val="007A70AE"/>
    <w:rsid w:val="008362E8"/>
    <w:rsid w:val="0085786E"/>
    <w:rsid w:val="0089078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87A"/>
    <w:rsid w:val="00AC34A2"/>
    <w:rsid w:val="00AD1C9A"/>
    <w:rsid w:val="00AD4B17"/>
    <w:rsid w:val="00B412D4"/>
    <w:rsid w:val="00BE3C22"/>
    <w:rsid w:val="00C0345E"/>
    <w:rsid w:val="00C16AD6"/>
    <w:rsid w:val="00C265C2"/>
    <w:rsid w:val="00C31C95"/>
    <w:rsid w:val="00C3483A"/>
    <w:rsid w:val="00C74E9D"/>
    <w:rsid w:val="00C826DD"/>
    <w:rsid w:val="00C82FD3"/>
    <w:rsid w:val="00C92819"/>
    <w:rsid w:val="00CC6B7B"/>
    <w:rsid w:val="00CC74C8"/>
    <w:rsid w:val="00CD2089"/>
    <w:rsid w:val="00D73A67"/>
    <w:rsid w:val="00D970A9"/>
    <w:rsid w:val="00DF3845"/>
    <w:rsid w:val="00E03A3C"/>
    <w:rsid w:val="00E41911"/>
    <w:rsid w:val="00E44B57"/>
    <w:rsid w:val="00E92EEF"/>
    <w:rsid w:val="00EF2368"/>
    <w:rsid w:val="00F24442"/>
    <w:rsid w:val="00F50AE3"/>
    <w:rsid w:val="00F655B7"/>
    <w:rsid w:val="00F656BA"/>
    <w:rsid w:val="00F67CF1"/>
    <w:rsid w:val="00F728AA"/>
    <w:rsid w:val="00F840F0"/>
    <w:rsid w:val="00FA42E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666698-9CD9-4A5A-AD81-6DDA0D432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4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4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5E525-0034-468B-B1A6-D208714B6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F5240B29.dotm</Template>
  <TotalTime>0</TotalTime>
  <Pages>3</Pages>
  <Words>329</Words>
  <Characters>1835</Characters>
  <Application>Microsoft Office Word</Application>
  <DocSecurity>0</DocSecurity>
  <Lines>72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5231 Text of Previous Version (Apr. 10, 2018) - South Carolina Legislature Online</dc:title>
  <dc:creator>Gwen Thurmond</dc:creator>
  <cp:lastModifiedBy>Lavarres Lynch</cp:lastModifiedBy>
  <cp:revision>2</cp:revision>
  <cp:lastPrinted>2018-04-04T12:45:00Z</cp:lastPrinted>
  <dcterms:created xsi:type="dcterms:W3CDTF">2018-04-10T21:50:00Z</dcterms:created>
  <dcterms:modified xsi:type="dcterms:W3CDTF">2018-04-10T21:50:00Z</dcterms:modified>
</cp:coreProperties>
</file>