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A0F" w:rsidRDefault="00303A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3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6C9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5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RICHLAND COUNTY SHERIFF</w:t>
      </w:r>
      <w:r w:rsidR="004F6EC3" w:rsidRPr="004F6EC3">
        <w:t>’</w:t>
      </w:r>
      <w:r w:rsidR="004F6EC3">
        <w:t>S</w:t>
      </w:r>
      <w:r>
        <w:t xml:space="preserve"> DEPARTMEN</w:t>
      </w:r>
      <w:r w:rsidR="002E566C">
        <w:t>T FOR ITS PARTICIPATION ON THE ARTS AND ENTERTAINMENT</w:t>
      </w:r>
      <w:r>
        <w:t xml:space="preserve"> </w:t>
      </w:r>
      <w:r w:rsidR="00054FBA">
        <w:t xml:space="preserve">NETWORK </w:t>
      </w:r>
      <w:r>
        <w:t xml:space="preserve">DOCUMENTARY SERIES “LIVE PD” AND TO EXPRESS GRATITUDE FOR </w:t>
      </w:r>
      <w:r w:rsidR="000569BA">
        <w:t xml:space="preserve">THE LEGACY OF PROFESSIONALISM THE MEMBERS OF THE DEPARTMENT HAVE </w:t>
      </w:r>
      <w:r w:rsidR="004F6EC3">
        <w:t>SHOWCASED AND FOR THE PRESTIGE THIS HAS</w:t>
      </w:r>
      <w:r w:rsidR="000569BA">
        <w:t xml:space="preserve"> BROUGHT TO OUR GREAT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5BAF" w:rsidRDefault="00F36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C5BAF">
        <w:t>the members of the South Carolina House of Representatives deem i</w:t>
      </w:r>
      <w:r w:rsidR="004F6EC3">
        <w:t>t absolutely fitting and</w:t>
      </w:r>
      <w:r w:rsidR="007C5BAF">
        <w:t xml:space="preserve"> appropriate to pause in their deliberations to appl</w:t>
      </w:r>
      <w:r w:rsidR="004F6EC3">
        <w:t>aud the Richland County Sheriff</w:t>
      </w:r>
      <w:r w:rsidR="004F6EC3" w:rsidRPr="004F6EC3">
        <w:t>’</w:t>
      </w:r>
      <w:r w:rsidR="004F6EC3">
        <w:t xml:space="preserve">s </w:t>
      </w:r>
      <w:r w:rsidR="007C5BAF">
        <w:t>Department (RCSD) for its efforts to establish positive relationships within the community</w:t>
      </w:r>
      <w:r w:rsidR="004F6EC3">
        <w:t xml:space="preserve"> and for the recognition its participation in “Live PD” has brought to the department</w:t>
      </w:r>
      <w:r w:rsidR="004F6EC3" w:rsidRPr="004F6EC3">
        <w:t>’</w:t>
      </w:r>
      <w:r w:rsidR="004F6EC3">
        <w:t>s efficacy and professionalism</w:t>
      </w:r>
      <w:r w:rsidR="007C5BAF">
        <w:t>; and</w:t>
      </w:r>
    </w:p>
    <w:p w:rsidR="007C5BAF" w:rsidRDefault="007C5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BAF" w:rsidRDefault="007C5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“Live PD” is a documentary series on the A</w:t>
      </w:r>
      <w:r w:rsidR="002E566C">
        <w:t xml:space="preserve">rts and </w:t>
      </w:r>
      <w:r>
        <w:t>E</w:t>
      </w:r>
      <w:r w:rsidR="002E566C">
        <w:t>ntertainment</w:t>
      </w:r>
      <w:r>
        <w:t xml:space="preserve"> </w:t>
      </w:r>
      <w:r w:rsidR="000C77E7">
        <w:t>N</w:t>
      </w:r>
      <w:r w:rsidR="00054FBA">
        <w:t>etwork</w:t>
      </w:r>
      <w:r>
        <w:t xml:space="preserve"> which follows law enforcement agencies across the </w:t>
      </w:r>
      <w:r w:rsidR="004F6EC3">
        <w:t>United States</w:t>
      </w:r>
      <w:r>
        <w:t>. The show originated in October 2016. RCSD has had the privilege of being the only agency to be featured on the show since its inception; and</w:t>
      </w:r>
    </w:p>
    <w:p w:rsidR="007C5BAF" w:rsidRDefault="007C5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BAF" w:rsidRDefault="007C5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originally</w:t>
      </w:r>
      <w:r w:rsidR="004F6EC3">
        <w:t xml:space="preserve"> only</w:t>
      </w:r>
      <w:r>
        <w:t xml:space="preserve"> airing an episode on Friday nights, the show has</w:t>
      </w:r>
      <w:r w:rsidR="004F6EC3">
        <w:t xml:space="preserve"> since</w:t>
      </w:r>
      <w:r>
        <w:t xml:space="preserve"> expanded and now airs two episodes per week. RCSD h</w:t>
      </w:r>
      <w:r w:rsidR="004F6EC3">
        <w:t>as become the face of “Live PD”, and b</w:t>
      </w:r>
      <w:r>
        <w:t>ecause of the professionalism exhibited by the deputies of RCSD, “Live PD” has become a top</w:t>
      </w:r>
      <w:r w:rsidR="004F6EC3">
        <w:noBreakHyphen/>
      </w:r>
      <w:r>
        <w:t>rated show; and</w:t>
      </w:r>
    </w:p>
    <w:p w:rsidR="007C5BAF" w:rsidRDefault="007C5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5BAF" w:rsidRDefault="007C5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RCSD, through “Live PD”, has </w:t>
      </w:r>
      <w:r w:rsidR="004F6EC3">
        <w:t>been able</w:t>
      </w:r>
      <w:r>
        <w:t xml:space="preserve"> </w:t>
      </w:r>
      <w:r w:rsidR="00BD38E9">
        <w:t xml:space="preserve">to </w:t>
      </w:r>
      <w:r>
        <w:t>build positive relationships with</w:t>
      </w:r>
      <w:r w:rsidR="004F6EC3">
        <w:t>in</w:t>
      </w:r>
      <w:r>
        <w:t xml:space="preserve"> the community. People of all ages and backgrounds watch the show</w:t>
      </w:r>
      <w:r w:rsidR="004F6EC3">
        <w:t>, resulting in t</w:t>
      </w:r>
      <w:r w:rsidR="000569BA">
        <w:t xml:space="preserve">he </w:t>
      </w:r>
      <w:r w:rsidR="004F6EC3">
        <w:t xml:space="preserve">fame of the </w:t>
      </w:r>
      <w:r w:rsidR="000569BA">
        <w:t>deputies</w:t>
      </w:r>
      <w:r w:rsidR="004F6EC3">
        <w:t xml:space="preserve"> </w:t>
      </w:r>
      <w:r w:rsidR="004F6EC3">
        <w:lastRenderedPageBreak/>
        <w:t>who are</w:t>
      </w:r>
      <w:r w:rsidR="000569BA">
        <w:t xml:space="preserve"> showcased on “Live PD”</w:t>
      </w:r>
      <w:r w:rsidR="004F6EC3">
        <w:t>, not only locally</w:t>
      </w:r>
      <w:r w:rsidR="000569BA">
        <w:t>, but throughout the United States; and</w:t>
      </w:r>
    </w:p>
    <w:p w:rsidR="000569BA" w:rsidRDefault="000569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9BA" w:rsidRDefault="000569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using the show to demonstrate transparency in law enforcement, the RCSD has effectively displayed the true meaning of community policing and shown what good law enforcement looks like; and</w:t>
      </w:r>
    </w:p>
    <w:p w:rsidR="007C5BAF" w:rsidRDefault="007C5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C95" w:rsidRDefault="007C5B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</w:t>
      </w:r>
      <w:r w:rsidR="002E566C">
        <w:t xml:space="preserve"> South Carolina </w:t>
      </w:r>
      <w:r>
        <w:t xml:space="preserve">House of </w:t>
      </w:r>
      <w:r w:rsidR="000569BA">
        <w:t>Representatives</w:t>
      </w:r>
      <w:r>
        <w:t xml:space="preserve"> are grateful for the Richland County Sheriff</w:t>
      </w:r>
      <w:r w:rsidR="00BD38E9">
        <w:t>’s</w:t>
      </w:r>
      <w:r>
        <w:t xml:space="preserve"> Department</w:t>
      </w:r>
      <w:r w:rsidR="004F6EC3" w:rsidRPr="004F6EC3">
        <w:t>’</w:t>
      </w:r>
      <w:r>
        <w:t xml:space="preserve">s commitment to the safety and security of the citizens of Richland </w:t>
      </w:r>
      <w:r w:rsidR="00F75647">
        <w:t xml:space="preserve">County </w:t>
      </w:r>
      <w:r>
        <w:t>and wish the department much continued success</w:t>
      </w:r>
      <w:r w:rsidR="00F36C95">
        <w:t>.  Now, therefore,</w:t>
      </w:r>
    </w:p>
    <w:p w:rsidR="00F36C95" w:rsidRDefault="00F36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C95" w:rsidRDefault="00F36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6C95" w:rsidRDefault="00F36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C95" w:rsidRDefault="00F36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5BAF">
        <w:t xml:space="preserve"> the members of the </w:t>
      </w:r>
      <w:r w:rsidR="002E566C">
        <w:t>South Carolina House of Representatives</w:t>
      </w:r>
      <w:r w:rsidR="007C5BAF">
        <w:t xml:space="preserve">, by this resolution, </w:t>
      </w:r>
      <w:r w:rsidR="000569BA">
        <w:t>recognize</w:t>
      </w:r>
      <w:r w:rsidR="007C5BAF">
        <w:t xml:space="preserve"> and honor the Richland County Sheriff</w:t>
      </w:r>
      <w:r w:rsidR="00BD38E9">
        <w:t>’s</w:t>
      </w:r>
      <w:r w:rsidR="007C5BAF">
        <w:t xml:space="preserve"> Department for its participation on the A</w:t>
      </w:r>
      <w:r w:rsidR="00054FBA">
        <w:t xml:space="preserve">rts and </w:t>
      </w:r>
      <w:r w:rsidR="007C5BAF">
        <w:t>E</w:t>
      </w:r>
      <w:r w:rsidR="00054FBA">
        <w:t>ntertainment Network</w:t>
      </w:r>
      <w:r w:rsidR="007C5BAF">
        <w:t xml:space="preserve"> documentary series “Live PD” and express gratitude for</w:t>
      </w:r>
      <w:r w:rsidR="000569BA">
        <w:t xml:space="preserve"> the legacy of professionalism the members of the department have </w:t>
      </w:r>
      <w:r w:rsidR="004F6EC3">
        <w:t>showcased and for the prestige this has brought to our great State.</w:t>
      </w:r>
    </w:p>
    <w:p w:rsidR="00F36C95" w:rsidRDefault="00F36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C95" w:rsidRDefault="00F36C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C5BAF">
        <w:t xml:space="preserve"> the Richland County Sheriff</w:t>
      </w:r>
      <w:r w:rsidR="00BD38E9">
        <w:t>’s</w:t>
      </w:r>
      <w:r w:rsidR="007C5BAF">
        <w:t xml:space="preserve"> Department</w:t>
      </w:r>
      <w:r w:rsidR="004F6EC3">
        <w:t>.</w:t>
      </w:r>
    </w:p>
    <w:p w:rsidR="00340B89" w:rsidRDefault="004F6E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3A0F" w:rsidRDefault="00303A0F" w:rsidP="00303A0F">
      <w:pPr>
        <w:suppressAutoHyphens/>
      </w:pPr>
    </w:p>
    <w:sectPr w:rsidR="00303A0F" w:rsidSect="00303A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9BA" w:rsidRDefault="000569BA" w:rsidP="009F0C77">
      <w:r>
        <w:separator/>
      </w:r>
    </w:p>
  </w:endnote>
  <w:endnote w:type="continuationSeparator" w:id="0">
    <w:p w:rsidR="000569BA" w:rsidRDefault="000569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4CA8018-C058-4C05-BD1C-9B3689ABC029}"/>
    <w:embedBold r:id="rId2" w:fontKey="{0D6573AF-CBFF-41ED-BBD5-885EDFE50C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6F8431-CEA4-48E7-ABF5-E1620B98DE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5A37873-CD88-48B4-A61A-33D374B8D8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20A1E1-1010-4D31-ABE5-FDAD77E956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B89" w:rsidRPr="00303A0F" w:rsidRDefault="00303A0F" w:rsidP="00303A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9BA" w:rsidRDefault="000569BA" w:rsidP="009F0C77">
      <w:r>
        <w:separator/>
      </w:r>
    </w:p>
  </w:footnote>
  <w:footnote w:type="continuationSeparator" w:id="0">
    <w:p w:rsidR="000569BA" w:rsidRDefault="000569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79ZW18"/>
    <w:docVar w:name="CoverBillType" w:val="r"/>
    <w:docVar w:name="DocPath" w:val="L:\Council\bills\RT\17379ZW18.DOCX"/>
    <w:docVar w:name="dvBillNumber" w:val="523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F36C95"/>
    <w:rsid w:val="00011869"/>
    <w:rsid w:val="00015CD6"/>
    <w:rsid w:val="00054FBA"/>
    <w:rsid w:val="000569BA"/>
    <w:rsid w:val="000C77E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44A6"/>
    <w:rsid w:val="00250967"/>
    <w:rsid w:val="002543C8"/>
    <w:rsid w:val="0025541D"/>
    <w:rsid w:val="00284AAE"/>
    <w:rsid w:val="002E566C"/>
    <w:rsid w:val="002E5912"/>
    <w:rsid w:val="00301B21"/>
    <w:rsid w:val="00303A0F"/>
    <w:rsid w:val="00325348"/>
    <w:rsid w:val="0032732C"/>
    <w:rsid w:val="00336AD0"/>
    <w:rsid w:val="00340B89"/>
    <w:rsid w:val="0037079A"/>
    <w:rsid w:val="0037612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6EC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5BA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38E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6C95"/>
    <w:rsid w:val="00F50AE3"/>
    <w:rsid w:val="00F655B7"/>
    <w:rsid w:val="00F656BA"/>
    <w:rsid w:val="00F67CF1"/>
    <w:rsid w:val="00F728AA"/>
    <w:rsid w:val="00F75647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7DBAA3-4F16-4266-AACC-66B4F46DB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4F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F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DF94B-9403-4225-AFD6-C24861817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518B978B.dotm</Template>
  <TotalTime>0</TotalTime>
  <Pages>1</Pages>
  <Words>408</Words>
  <Characters>2194</Characters>
  <Application>Microsoft Office Word</Application>
  <DocSecurity>0</DocSecurity>
  <Lines>69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5233 Text of Previous Version (Apr. 11, 2018) - South Carolina Legislature Online</dc:title>
  <dc:creator>Rebecca Turner</dc:creator>
  <cp:lastModifiedBy>S Volk</cp:lastModifiedBy>
  <cp:revision>2</cp:revision>
  <cp:lastPrinted>2018-04-10T14:12:00Z</cp:lastPrinted>
  <dcterms:created xsi:type="dcterms:W3CDTF">2018-04-11T14:19:00Z</dcterms:created>
  <dcterms:modified xsi:type="dcterms:W3CDTF">2018-04-11T14:19:00Z</dcterms:modified>
</cp:coreProperties>
</file>