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433" w:rsidRDefault="00CE24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56E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1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56E7" w:rsidRDefault="000656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1B8">
        <w:t>2</w:t>
      </w:r>
      <w:r>
        <w:t>.</w:t>
      </w:r>
      <w:r>
        <w:tab/>
        <w:t>This joint resolution takes effect upon approval by the Governor.</w:t>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656E7"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Pr="00E75BBE">
        <w:rPr>
          <w:color w:val="000000" w:themeColor="text1"/>
        </w:rPr>
        <w:noBreakHyphen/>
        <w:t xml:space="preserve">590) are not adequate to address wilderness therapeutic camps for children. These proposed regulations set forth the requirements for wilderness therapeutic camps to be licensed by the Department and enable the </w:t>
      </w:r>
      <w:r w:rsidRPr="00E75BBE">
        <w:rPr>
          <w:color w:val="000000" w:themeColor="text1"/>
        </w:rPr>
        <w:lastRenderedPageBreak/>
        <w:t>Department to enforce health and safety standards for wilderness therapeutic camps. These regulations protect the health, safety, and well</w:t>
      </w:r>
      <w:r w:rsidRPr="00E75BBE">
        <w:rPr>
          <w:color w:val="000000" w:themeColor="text1"/>
        </w:rPr>
        <w:noBreakHyphen/>
        <w:t>being of children residing at or receiving services through wilderness therapeutic camps.</w:t>
      </w: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656E7" w:rsidRPr="00E75BBE" w:rsidRDefault="000656E7" w:rsidP="00065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E75BBE">
        <w:rPr>
          <w:color w:val="000000" w:themeColor="text1"/>
        </w:rPr>
        <w:t xml:space="preserve">The Notice of Drafting was published in the </w:t>
      </w:r>
      <w:r w:rsidRPr="00E75BBE">
        <w:rPr>
          <w:i/>
          <w:color w:val="000000" w:themeColor="text1"/>
        </w:rPr>
        <w:t>State Register</w:t>
      </w:r>
      <w:r w:rsidRPr="00E75BBE">
        <w:rPr>
          <w:color w:val="000000" w:themeColor="text1"/>
        </w:rPr>
        <w:t xml:space="preserve"> on August 25, 2017.</w:t>
      </w:r>
    </w:p>
    <w:p w:rsidR="00730A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E2433" w:rsidRDefault="00CE2433" w:rsidP="00CE2433">
      <w:pPr>
        <w:suppressAutoHyphens/>
      </w:pPr>
    </w:p>
    <w:sectPr w:rsidR="00CE2433" w:rsidSect="00CE2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6E7" w:rsidRDefault="000656E7" w:rsidP="009F0C77">
      <w:r>
        <w:separator/>
      </w:r>
    </w:p>
  </w:endnote>
  <w:endnote w:type="continuationSeparator" w:id="0">
    <w:p w:rsidR="000656E7" w:rsidRDefault="000656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7D5A7C-40C4-406C-8789-0FA8AA94CF68}"/>
    <w:embedBold r:id="rId2" w:fontKey="{83543C7A-1FC6-4EEA-B94D-21B91CC7D049}"/>
    <w:embedItalic r:id="rId3" w:fontKey="{30398424-7E50-45AB-A895-5345764E0980}"/>
  </w:font>
  <w:font w:name="Calibri">
    <w:panose1 w:val="020F0502020204030204"/>
    <w:charset w:val="00"/>
    <w:family w:val="swiss"/>
    <w:pitch w:val="variable"/>
    <w:sig w:usb0="E00002FF" w:usb1="4000ACFF" w:usb2="00000001" w:usb3="00000000" w:csb0="0000019F" w:csb1="00000000"/>
    <w:embedRegular r:id="rId4" w:fontKey="{8A6DB719-A8BA-44AD-A4D9-4FA68BBA1FA8}"/>
  </w:font>
  <w:font w:name="Segoe UI">
    <w:panose1 w:val="020B0502040204020203"/>
    <w:charset w:val="00"/>
    <w:family w:val="swiss"/>
    <w:pitch w:val="variable"/>
    <w:sig w:usb0="E10022FF" w:usb1="C000E47F" w:usb2="00000029" w:usb3="00000000" w:csb0="000001DF" w:csb1="00000000"/>
    <w:embedRegular r:id="rId5" w:fontKey="{833AA3D3-CFE1-43D1-BA07-A388C903EC5F}"/>
  </w:font>
  <w:font w:name="Cambria">
    <w:panose1 w:val="02040503050406030204"/>
    <w:charset w:val="00"/>
    <w:family w:val="roman"/>
    <w:pitch w:val="variable"/>
    <w:sig w:usb0="E00002FF" w:usb1="400004FF" w:usb2="00000000" w:usb3="00000000" w:csb0="0000019F" w:csb1="00000000"/>
    <w:embedRegular r:id="rId6" w:fontKey="{6474CC39-7FA7-4C65-872A-4B12CEBB6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91" w:rsidRPr="00CE2433" w:rsidRDefault="00CE2433" w:rsidP="00CE2433">
    <w:pPr>
      <w:pStyle w:val="Footer"/>
      <w:tabs>
        <w:tab w:val="clear" w:pos="4680"/>
        <w:tab w:val="clear" w:pos="9360"/>
        <w:tab w:val="center" w:pos="2995"/>
      </w:tabs>
      <w:spacing w:before="120"/>
    </w:pPr>
    <w:r>
      <w:t>[5248]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6E7" w:rsidRDefault="000656E7" w:rsidP="009F0C77">
      <w:r>
        <w:separator/>
      </w:r>
    </w:p>
  </w:footnote>
  <w:footnote w:type="continuationSeparator" w:id="0">
    <w:p w:rsidR="000656E7" w:rsidRDefault="000656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7CZ18"/>
    <w:docVar w:name="CoverBillType" w:val="a"/>
    <w:docVar w:name="DocPath" w:val="L:\Council\bills\DBS\31477CZ18.DOCX"/>
    <w:docVar w:name="dvBillNumber" w:val="5248"/>
    <w:docVar w:name="dvBillNumberPrefix" w:val="H. "/>
    <w:docVar w:name="dvOriginalBody" w:val="House"/>
    <w:docVar w:name="dvSteno" w:val="DBS"/>
    <w:docVar w:name="NameofBody" w:val="h"/>
    <w:docVar w:name="vGroup2" w:val="Council"/>
  </w:docVars>
  <w:rsids>
    <w:rsidRoot w:val="000656E7"/>
    <w:rsid w:val="00011869"/>
    <w:rsid w:val="00015CD6"/>
    <w:rsid w:val="000656E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A91"/>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E2433"/>
    <w:rsid w:val="00D73A67"/>
    <w:rsid w:val="00D970A9"/>
    <w:rsid w:val="00DF3845"/>
    <w:rsid w:val="00E41911"/>
    <w:rsid w:val="00E44B57"/>
    <w:rsid w:val="00E83565"/>
    <w:rsid w:val="00E92EEF"/>
    <w:rsid w:val="00EB57A2"/>
    <w:rsid w:val="00EF2368"/>
    <w:rsid w:val="00EF71B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E8C02-998F-4BF1-A63F-3CC1A3EE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1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1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30F02-4840-42DF-9F74-7AA940D0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1</Pages>
  <Words>262</Words>
  <Characters>1470</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5248 Text of Previous Version (Apr. 17, 2018) - South Carolina Legislature Online</dc:title>
  <dc:creator>DeirdreBrevardSmith</dc:creator>
  <cp:lastModifiedBy>S Volk</cp:lastModifiedBy>
  <cp:revision>2</cp:revision>
  <cp:lastPrinted>2018-03-15T20:39:00Z</cp:lastPrinted>
  <dcterms:created xsi:type="dcterms:W3CDTF">2018-04-17T16:25:00Z</dcterms:created>
  <dcterms:modified xsi:type="dcterms:W3CDTF">2018-04-17T16:25:00Z</dcterms:modified>
</cp:coreProperties>
</file>