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852" w:rsidRDefault="00FF48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F4852" w:rsidRDefault="00FF48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17, 2018</w:t>
      </w:r>
    </w:p>
    <w:p w:rsidR="00FF4852" w:rsidRDefault="00FF48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852" w:rsidRPr="00FF4852" w:rsidRDefault="00FF4852" w:rsidP="00FF4852">
      <w:pPr>
        <w:tabs>
          <w:tab w:val="right" w:pos="5933"/>
        </w:tabs>
        <w:suppressAutoHyphens/>
      </w:pPr>
      <w:r>
        <w:tab/>
      </w:r>
      <w:r>
        <w:rPr>
          <w:b/>
          <w:sz w:val="36"/>
        </w:rPr>
        <w:t>H. 5250</w:t>
      </w:r>
    </w:p>
    <w:p w:rsidR="00FF4852" w:rsidRDefault="00FF48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852" w:rsidRDefault="00FF48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003DC">
        <w:t>Regulations and Administrative Procedures Committee</w:t>
      </w:r>
    </w:p>
    <w:p w:rsidR="00FF4852" w:rsidRDefault="00FF48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852" w:rsidRDefault="00FF48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4/17/18--H.</w:t>
      </w:r>
    </w:p>
    <w:p w:rsidR="00FF4852" w:rsidRDefault="00FF48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2018.</w:t>
      </w:r>
    </w:p>
    <w:p w:rsidR="00FF4852" w:rsidRPr="00FF4852" w:rsidRDefault="00FF4852" w:rsidP="00FF4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4852" w:rsidRDefault="00FF48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852" w:rsidRDefault="00FF48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F4852" w:rsidSect="00FF48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A5A1D" w:rsidRDefault="005A5A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5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262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06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INVESTIGATION AND PRODUCTION OF EVIDENCE, DESIGNATED AS REGULATION DOCUMENT NUMBER 4758, PURSUANT TO THE PROVISIONS OF ARTICLE 1, CHAPTER 23, TITLE 1 OF THE 1976 CODE.</w:t>
      </w:r>
      <w:bookmarkEnd w:id="1"/>
    </w:p>
    <w:p w:rsidR="003B262D" w:rsidRDefault="003B26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62D" w:rsidRDefault="003B26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262D" w:rsidRDefault="003B26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62D" w:rsidRDefault="003B26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Investigation and Production of Evidence, designated as Regulation Document Number 4758, and submitted to the General Assembly pursuant to the provisions of Article 1, Chapter 23, Title 1 of the 1976 Code, are approved.</w:t>
      </w:r>
    </w:p>
    <w:p w:rsidR="003B262D" w:rsidRDefault="003B26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62D" w:rsidRDefault="003B26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0602">
        <w:t>2</w:t>
      </w:r>
      <w:r>
        <w:t>.</w:t>
      </w:r>
      <w:r>
        <w:tab/>
        <w:t>This joint resolution takes effect upon approval by the Governor.</w:t>
      </w:r>
    </w:p>
    <w:p w:rsidR="003B262D" w:rsidRDefault="003B262D" w:rsidP="003B2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B262D" w:rsidRDefault="003B262D" w:rsidP="003B2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B262D" w:rsidRDefault="003B262D" w:rsidP="003B2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B262D" w:rsidRDefault="003B262D" w:rsidP="003B2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B262D" w:rsidRPr="004863F1" w:rsidRDefault="003B262D" w:rsidP="003B2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3F1">
        <w:t>Regulation 65</w:t>
      </w:r>
      <w:r w:rsidRPr="004863F1">
        <w:noBreakHyphen/>
        <w:t xml:space="preserve">3 governs procedures for Agency investigations based on complaints of unlawful conduct under the Human Affairs Law. </w:t>
      </w:r>
    </w:p>
    <w:p w:rsidR="003B262D" w:rsidRPr="004863F1" w:rsidRDefault="003B262D" w:rsidP="003B2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262D" w:rsidRPr="004863F1" w:rsidRDefault="003B262D" w:rsidP="003B2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3F1">
        <w:t xml:space="preserve">Notice of Drafting for the proposed amended regulation was published in the </w:t>
      </w:r>
      <w:r w:rsidRPr="004863F1">
        <w:rPr>
          <w:i/>
          <w:iCs/>
        </w:rPr>
        <w:t xml:space="preserve">State Register </w:t>
      </w:r>
      <w:r w:rsidRPr="004863F1">
        <w:t xml:space="preserve">on August 25, 2017. </w:t>
      </w:r>
    </w:p>
    <w:p w:rsidR="00336E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F318C" w:rsidRDefault="00BF318C" w:rsidP="00BF318C">
      <w:pPr>
        <w:suppressAutoHyphens/>
      </w:pPr>
    </w:p>
    <w:sectPr w:rsidR="00BF318C" w:rsidSect="00FF48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62D" w:rsidRDefault="003B262D" w:rsidP="009F0C77">
      <w:r>
        <w:separator/>
      </w:r>
    </w:p>
  </w:endnote>
  <w:endnote w:type="continuationSeparator" w:id="0">
    <w:p w:rsidR="003B262D" w:rsidRDefault="003B26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C6268B-D772-4549-AF51-2D9B79A8B9E9}"/>
    <w:embedBold r:id="rId2" w:fontKey="{2585F5FD-B1C1-45BC-B1AA-1D79DD0BF03F}"/>
    <w:embedItalic r:id="rId3" w:fontKey="{5988AFB3-06C4-4FA4-861F-02FB1394E6B1}"/>
  </w:font>
  <w:font w:name="Calibri">
    <w:panose1 w:val="020F0502020204030204"/>
    <w:charset w:val="00"/>
    <w:family w:val="swiss"/>
    <w:pitch w:val="variable"/>
    <w:sig w:usb0="E00002FF" w:usb1="4000ACFF" w:usb2="00000001" w:usb3="00000000" w:csb0="0000019F" w:csb1="00000000"/>
    <w:embedRegular r:id="rId4" w:fontKey="{A9579AB7-74AA-4323-82C3-55003B8EE0A9}"/>
  </w:font>
  <w:font w:name="Segoe UI">
    <w:panose1 w:val="020B0502040204020203"/>
    <w:charset w:val="00"/>
    <w:family w:val="swiss"/>
    <w:pitch w:val="variable"/>
    <w:sig w:usb0="E10022FF" w:usb1="C000E47F" w:usb2="00000029" w:usb3="00000000" w:csb0="000001DF" w:csb1="00000000"/>
    <w:embedRegular r:id="rId5" w:fontKey="{DCE8271E-06C1-4A7E-A632-ACEE457B95A9}"/>
  </w:font>
  <w:font w:name="Cambria">
    <w:panose1 w:val="02040503050406030204"/>
    <w:charset w:val="00"/>
    <w:family w:val="roman"/>
    <w:pitch w:val="variable"/>
    <w:sig w:usb0="E00002FF" w:usb1="400004FF" w:usb2="00000000" w:usb3="00000000" w:csb0="0000019F" w:csb1="00000000"/>
    <w:embedRegular r:id="rId6" w:fontKey="{85D37989-D164-4D8C-9C7F-909EBA8991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EC3" w:rsidRPr="005A5A1D" w:rsidRDefault="005A5A1D" w:rsidP="005A5A1D">
    <w:pPr>
      <w:pStyle w:val="Footer"/>
      <w:tabs>
        <w:tab w:val="clear" w:pos="4680"/>
        <w:tab w:val="clear" w:pos="9360"/>
        <w:tab w:val="center" w:pos="2995"/>
      </w:tabs>
      <w:spacing w:before="120"/>
    </w:pPr>
    <w:r>
      <w:t>[5250</w:t>
    </w:r>
    <w:r w:rsidR="00FF4852">
      <w:t>-</w:t>
    </w:r>
    <w:r w:rsidR="00FF4852">
      <w:fldChar w:fldCharType="begin"/>
    </w:r>
    <w:r w:rsidR="00FF4852">
      <w:instrText xml:space="preserve"> PAGE  \* MERGEFORMAT </w:instrText>
    </w:r>
    <w:r w:rsidR="00FF4852">
      <w:fldChar w:fldCharType="separate"/>
    </w:r>
    <w:r w:rsidR="00460216">
      <w:rPr>
        <w:noProof/>
      </w:rPr>
      <w:t>1</w:t>
    </w:r>
    <w:r w:rsidR="00FF4852">
      <w:fldChar w:fldCharType="end"/>
    </w:r>
    <w:r w:rsidR="00FF485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852" w:rsidRPr="005A5A1D" w:rsidRDefault="00FF4852" w:rsidP="005A5A1D">
    <w:pPr>
      <w:pStyle w:val="Footer"/>
      <w:tabs>
        <w:tab w:val="clear" w:pos="4680"/>
        <w:tab w:val="clear" w:pos="9360"/>
        <w:tab w:val="center" w:pos="2995"/>
      </w:tabs>
      <w:spacing w:before="120"/>
    </w:pPr>
    <w:r>
      <w:t>[5250]</w:t>
    </w:r>
    <w:r>
      <w:tab/>
    </w:r>
    <w:r>
      <w:fldChar w:fldCharType="begin"/>
    </w:r>
    <w:r>
      <w:instrText xml:space="preserve"> PAGE  \* MERGEFORMAT </w:instrText>
    </w:r>
    <w:r>
      <w:fldChar w:fldCharType="separate"/>
    </w:r>
    <w:r w:rsidR="00BF31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62D" w:rsidRDefault="003B262D" w:rsidP="009F0C77">
      <w:r>
        <w:separator/>
      </w:r>
    </w:p>
  </w:footnote>
  <w:footnote w:type="continuationSeparator" w:id="0">
    <w:p w:rsidR="003B262D" w:rsidRDefault="003B26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73CZ18"/>
    <w:docVar w:name="CoverBillType" w:val="a"/>
    <w:docVar w:name="DocPath" w:val="L:\Council\bills\DBS\31473CZ18.DOCX"/>
    <w:docVar w:name="dvBillNumber" w:val="5250"/>
    <w:docVar w:name="dvBillNumberPrefix" w:val="H. "/>
    <w:docVar w:name="dvOriginalBody" w:val="House"/>
    <w:docVar w:name="dvSteno" w:val="DBS"/>
    <w:docVar w:name="NameofBody" w:val="h"/>
    <w:docVar w:name="vGroup2" w:val="Council"/>
  </w:docVars>
  <w:rsids>
    <w:rsidRoot w:val="003B262D"/>
    <w:rsid w:val="00011869"/>
    <w:rsid w:val="00015CD6"/>
    <w:rsid w:val="000E0100"/>
    <w:rsid w:val="000E1785"/>
    <w:rsid w:val="000F40FA"/>
    <w:rsid w:val="001035F1"/>
    <w:rsid w:val="0010776B"/>
    <w:rsid w:val="00133E66"/>
    <w:rsid w:val="001435A3"/>
    <w:rsid w:val="00146ED3"/>
    <w:rsid w:val="00151044"/>
    <w:rsid w:val="001D08F2"/>
    <w:rsid w:val="001D1BE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36EC3"/>
    <w:rsid w:val="0037079A"/>
    <w:rsid w:val="003B262D"/>
    <w:rsid w:val="003C4DAB"/>
    <w:rsid w:val="003D01E8"/>
    <w:rsid w:val="003E5288"/>
    <w:rsid w:val="003F6D79"/>
    <w:rsid w:val="0041760A"/>
    <w:rsid w:val="00417C01"/>
    <w:rsid w:val="004403BD"/>
    <w:rsid w:val="00460216"/>
    <w:rsid w:val="00461441"/>
    <w:rsid w:val="004809EE"/>
    <w:rsid w:val="004E7D54"/>
    <w:rsid w:val="005273C6"/>
    <w:rsid w:val="00530A69"/>
    <w:rsid w:val="00545593"/>
    <w:rsid w:val="00556EBF"/>
    <w:rsid w:val="00577C6C"/>
    <w:rsid w:val="005A5A1D"/>
    <w:rsid w:val="005A62FE"/>
    <w:rsid w:val="005C2FE2"/>
    <w:rsid w:val="005E2BC9"/>
    <w:rsid w:val="00605102"/>
    <w:rsid w:val="006215AA"/>
    <w:rsid w:val="006913C9"/>
    <w:rsid w:val="0069470D"/>
    <w:rsid w:val="006D58AA"/>
    <w:rsid w:val="00734F00"/>
    <w:rsid w:val="00740602"/>
    <w:rsid w:val="007A70AE"/>
    <w:rsid w:val="008362E8"/>
    <w:rsid w:val="0085786E"/>
    <w:rsid w:val="008A1768"/>
    <w:rsid w:val="008A489F"/>
    <w:rsid w:val="008F0F33"/>
    <w:rsid w:val="008F27EC"/>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318C"/>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485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A42C13-1EA0-4210-84F6-DBB3C6A42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06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6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D31FE-2AD7-43A9-9C69-CDBB94862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5F1E735C.dotm</Template>
  <TotalTime>0</TotalTime>
  <Pages>2</Pages>
  <Words>183</Words>
  <Characters>1012</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5250 Text of Previous Version (Apr. 17, 2018) - South Carolina Legislature Online</dc:title>
  <dc:creator>DeirdreBrevardSmith</dc:creator>
  <cp:lastModifiedBy>Lavarres Lynch</cp:lastModifiedBy>
  <cp:revision>2</cp:revision>
  <cp:lastPrinted>2018-03-15T20:11:00Z</cp:lastPrinted>
  <dcterms:created xsi:type="dcterms:W3CDTF">2018-04-17T22:05:00Z</dcterms:created>
  <dcterms:modified xsi:type="dcterms:W3CDTF">2018-04-17T22:05:00Z</dcterms:modified>
</cp:coreProperties>
</file>