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ECC" w:rsidRDefault="002E0E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E0ECC" w:rsidRDefault="002E0E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2017</w:t>
      </w:r>
    </w:p>
    <w:p w:rsidR="002E0ECC" w:rsidRDefault="002E0E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ECC" w:rsidRPr="002E0ECC" w:rsidRDefault="002E0ECC" w:rsidP="002E0ECC">
      <w:pPr>
        <w:tabs>
          <w:tab w:val="right" w:pos="5933"/>
        </w:tabs>
        <w:suppressAutoHyphens/>
      </w:pPr>
      <w:r>
        <w:tab/>
      </w:r>
      <w:r>
        <w:rPr>
          <w:b/>
          <w:sz w:val="36"/>
        </w:rPr>
        <w:t>S. 526</w:t>
      </w:r>
    </w:p>
    <w:p w:rsidR="002E0ECC" w:rsidRDefault="002E0E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ECC" w:rsidRDefault="002E0ECC" w:rsidP="002E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E24A7">
        <w:t>Education Committee</w:t>
      </w:r>
    </w:p>
    <w:p w:rsidR="002E0ECC" w:rsidRDefault="002E0E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ECC" w:rsidRDefault="002E0E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3/8/17--S.</w:t>
      </w:r>
    </w:p>
    <w:p w:rsidR="002E0ECC" w:rsidRDefault="002E0E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2017.</w:t>
      </w:r>
    </w:p>
    <w:p w:rsidR="002E0ECC" w:rsidRPr="002E0ECC" w:rsidRDefault="002E0ECC" w:rsidP="002E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0ECC" w:rsidRDefault="002E0E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ECC" w:rsidRDefault="002E0E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E0ECC" w:rsidSect="002E0E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042D" w:rsidRDefault="00D404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6590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9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ADVANCED PLACEMENT, DESIGNATED AS REGULATION DOCUMENT NUMBER 4696, PURSUANT TO THE PROVISIONS OF ARTICLE 1, CHAPTER 23, TITLE 1 OF THE 1976 CODE.</w:t>
      </w:r>
      <w:bookmarkEnd w:id="1"/>
    </w:p>
    <w:p w:rsidR="0086590C" w:rsidRDefault="008659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90C" w:rsidRDefault="008659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590C" w:rsidRDefault="008659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90C" w:rsidRDefault="008659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Advanced Placement, designated as Regulation Document Number 4696, and submitted to the General Assembly pursuant to the provisions of Article 1, Chapter 23, Title 1 of the 1976 Code, are approved.</w:t>
      </w:r>
    </w:p>
    <w:p w:rsidR="0086590C" w:rsidRDefault="008659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90C" w:rsidRDefault="008659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4987">
        <w:t>2</w:t>
      </w:r>
      <w:r>
        <w:t>.</w:t>
      </w:r>
      <w:r>
        <w:tab/>
        <w:t>This joint resolution takes effect upon approval by the Governor.</w:t>
      </w:r>
    </w:p>
    <w:p w:rsidR="0086590C" w:rsidRDefault="0086590C"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6590C" w:rsidRDefault="0086590C"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6590C" w:rsidRDefault="0086590C"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6590C" w:rsidRDefault="0086590C"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6590C" w:rsidRPr="00E46967" w:rsidRDefault="0086590C"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rPr>
      </w:pPr>
      <w:r w:rsidRPr="00E46967">
        <w:rPr>
          <w:rFonts w:eastAsia="Calibri"/>
        </w:rPr>
        <w:t>State Board of Education Regulation 43</w:t>
      </w:r>
      <w:r w:rsidRPr="00E46967">
        <w:rPr>
          <w:rFonts w:eastAsia="Calibri"/>
        </w:rPr>
        <w:noBreakHyphen/>
        <w:t>258.1 governs the requirements for advanced placement (AP) courses, students, and educators in South Carolina. Amendments to Regulation 43</w:t>
      </w:r>
      <w:r w:rsidRPr="00E46967">
        <w:rPr>
          <w:rFonts w:eastAsia="Calibri"/>
        </w:rPr>
        <w:noBreakHyphen/>
        <w:t>258.1 will update the teacher special endorsement requirement to allow more flexibility.</w:t>
      </w:r>
    </w:p>
    <w:p w:rsidR="0086590C" w:rsidRPr="00E46967" w:rsidRDefault="0086590C"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86590C" w:rsidRPr="00E46967" w:rsidRDefault="0086590C"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46967">
        <w:rPr>
          <w:rFonts w:eastAsia="Calibri"/>
        </w:rPr>
        <w:t xml:space="preserve">Notice of Drafting for the proposed amendments to the regulation was published in the </w:t>
      </w:r>
      <w:r w:rsidRPr="00E46967">
        <w:rPr>
          <w:rFonts w:eastAsia="Calibri"/>
          <w:i/>
        </w:rPr>
        <w:t>State Register</w:t>
      </w:r>
      <w:r w:rsidRPr="00E46967">
        <w:rPr>
          <w:rFonts w:eastAsia="Calibri"/>
        </w:rPr>
        <w:t xml:space="preserve"> on August 26, 2016.</w:t>
      </w:r>
    </w:p>
    <w:p w:rsidR="00336C6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A6580" w:rsidRDefault="00FA6580" w:rsidP="00FA6580">
      <w:pPr>
        <w:suppressAutoHyphens/>
      </w:pPr>
    </w:p>
    <w:sectPr w:rsidR="00FA6580" w:rsidSect="002E0E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90C" w:rsidRDefault="0086590C" w:rsidP="009F0C77">
      <w:r>
        <w:separator/>
      </w:r>
    </w:p>
  </w:endnote>
  <w:endnote w:type="continuationSeparator" w:id="0">
    <w:p w:rsidR="0086590C" w:rsidRDefault="008659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198955-F04C-413D-BC95-5497577F239D}"/>
    <w:embedBold r:id="rId2" w:fontKey="{F08B7896-F059-498B-B97C-C9698DBE33DD}"/>
    <w:embedItalic r:id="rId3" w:fontKey="{7A1B99C8-87E0-4FA8-A1FA-EEC95FB28160}"/>
  </w:font>
  <w:font w:name="Calibri">
    <w:panose1 w:val="020F0502020204030204"/>
    <w:charset w:val="00"/>
    <w:family w:val="swiss"/>
    <w:pitch w:val="variable"/>
    <w:sig w:usb0="E00002FF" w:usb1="4000ACFF" w:usb2="00000001" w:usb3="00000000" w:csb0="0000019F" w:csb1="00000000"/>
    <w:embedRegular r:id="rId4" w:fontKey="{B9DE2528-06B4-4AEC-BF5A-77F7BD75D28A}"/>
    <w:embedItalic r:id="rId5" w:fontKey="{CEDAE75F-9670-404A-A11A-EAA7A651670B}"/>
  </w:font>
  <w:font w:name="Segoe UI">
    <w:panose1 w:val="020B0502040204020203"/>
    <w:charset w:val="00"/>
    <w:family w:val="swiss"/>
    <w:pitch w:val="variable"/>
    <w:sig w:usb0="E10022FF" w:usb1="C000E47F" w:usb2="00000029" w:usb3="00000000" w:csb0="000001DF" w:csb1="00000000"/>
    <w:embedRegular r:id="rId6" w:fontKey="{1A8C9808-6711-411C-9F8D-2E629B157E99}"/>
  </w:font>
  <w:font w:name="Cambria">
    <w:panose1 w:val="02040503050406030204"/>
    <w:charset w:val="00"/>
    <w:family w:val="roman"/>
    <w:pitch w:val="variable"/>
    <w:sig w:usb0="E00002FF" w:usb1="400004FF" w:usb2="00000000" w:usb3="00000000" w:csb0="0000019F" w:csb1="00000000"/>
    <w:embedRegular r:id="rId7" w:fontKey="{65F7AA11-A9F0-4417-B071-B05828F5E1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C64" w:rsidRPr="00D4042D" w:rsidRDefault="00D4042D" w:rsidP="00D4042D">
    <w:pPr>
      <w:pStyle w:val="Footer"/>
      <w:tabs>
        <w:tab w:val="clear" w:pos="4680"/>
        <w:tab w:val="clear" w:pos="9360"/>
        <w:tab w:val="center" w:pos="2995"/>
      </w:tabs>
      <w:spacing w:before="120"/>
    </w:pPr>
    <w:r>
      <w:t>[526</w:t>
    </w:r>
    <w:r w:rsidR="002E0ECC">
      <w:t>-</w:t>
    </w:r>
    <w:r w:rsidR="002E0ECC">
      <w:fldChar w:fldCharType="begin"/>
    </w:r>
    <w:r w:rsidR="002E0ECC">
      <w:instrText xml:space="preserve"> PAGE  \* MERGEFORMAT </w:instrText>
    </w:r>
    <w:r w:rsidR="002E0ECC">
      <w:fldChar w:fldCharType="separate"/>
    </w:r>
    <w:r w:rsidR="00832D2D">
      <w:rPr>
        <w:noProof/>
      </w:rPr>
      <w:t>1</w:t>
    </w:r>
    <w:r w:rsidR="002E0ECC">
      <w:fldChar w:fldCharType="end"/>
    </w:r>
    <w:r w:rsidR="002E0E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ECC" w:rsidRPr="00D4042D" w:rsidRDefault="002E0ECC" w:rsidP="00D4042D">
    <w:pPr>
      <w:pStyle w:val="Footer"/>
      <w:tabs>
        <w:tab w:val="clear" w:pos="4680"/>
        <w:tab w:val="clear" w:pos="9360"/>
        <w:tab w:val="center" w:pos="2995"/>
      </w:tabs>
      <w:spacing w:before="120"/>
    </w:pPr>
    <w:r>
      <w:t>[526]</w:t>
    </w:r>
    <w:r>
      <w:tab/>
    </w:r>
    <w:r>
      <w:fldChar w:fldCharType="begin"/>
    </w:r>
    <w:r>
      <w:instrText xml:space="preserve"> PAGE  \* MERGEFORMAT </w:instrText>
    </w:r>
    <w:r>
      <w:fldChar w:fldCharType="separate"/>
    </w:r>
    <w:r w:rsidR="00FA65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90C" w:rsidRDefault="0086590C" w:rsidP="009F0C77">
      <w:r>
        <w:separator/>
      </w:r>
    </w:p>
  </w:footnote>
  <w:footnote w:type="continuationSeparator" w:id="0">
    <w:p w:rsidR="0086590C" w:rsidRDefault="008659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3CZ17"/>
    <w:docVar w:name="CoverBillType" w:val="a"/>
    <w:docVar w:name="DocPath" w:val="L:\Council\bills\DBS\31403CZ17.DOCX"/>
    <w:docVar w:name="dvBillNumber" w:val="526"/>
    <w:docVar w:name="dvBillNumberPrefix" w:val="S. "/>
    <w:docVar w:name="dvOriginalBody" w:val="Senate"/>
    <w:docVar w:name="dvSteno" w:val="DBS"/>
    <w:docVar w:name="NameofBody" w:val="s"/>
    <w:docVar w:name="vGroup2" w:val="Council"/>
  </w:docVars>
  <w:rsids>
    <w:rsidRoot w:val="0086590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0ECC"/>
    <w:rsid w:val="00325348"/>
    <w:rsid w:val="00336C64"/>
    <w:rsid w:val="00393688"/>
    <w:rsid w:val="003D411E"/>
    <w:rsid w:val="003E3C1E"/>
    <w:rsid w:val="003E6148"/>
    <w:rsid w:val="003E7D04"/>
    <w:rsid w:val="00400EAA"/>
    <w:rsid w:val="0041760A"/>
    <w:rsid w:val="004203D7"/>
    <w:rsid w:val="004809EE"/>
    <w:rsid w:val="004B2A8B"/>
    <w:rsid w:val="00511EE9"/>
    <w:rsid w:val="00513A5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2D2D"/>
    <w:rsid w:val="00834A12"/>
    <w:rsid w:val="0086590C"/>
    <w:rsid w:val="00872729"/>
    <w:rsid w:val="008F4429"/>
    <w:rsid w:val="00925ED2"/>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42D"/>
    <w:rsid w:val="00D405E7"/>
    <w:rsid w:val="00D40DD2"/>
    <w:rsid w:val="00D41D56"/>
    <w:rsid w:val="00D6260D"/>
    <w:rsid w:val="00D6662B"/>
    <w:rsid w:val="00D95E2F"/>
    <w:rsid w:val="00D970A9"/>
    <w:rsid w:val="00DB3AC0"/>
    <w:rsid w:val="00DC6813"/>
    <w:rsid w:val="00DE68F0"/>
    <w:rsid w:val="00DF3845"/>
    <w:rsid w:val="00DF7E17"/>
    <w:rsid w:val="00E64987"/>
    <w:rsid w:val="00EB00A2"/>
    <w:rsid w:val="00EB1BF3"/>
    <w:rsid w:val="00EF3EEE"/>
    <w:rsid w:val="00F149A7"/>
    <w:rsid w:val="00F50BAF"/>
    <w:rsid w:val="00F52C10"/>
    <w:rsid w:val="00F81FFD"/>
    <w:rsid w:val="00F85228"/>
    <w:rsid w:val="00F907F7"/>
    <w:rsid w:val="00FA658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538540-9E63-44A7-8020-74EF49916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649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9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E6B88-A1D5-4CA0-931A-44B66B019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EFF66F45.dotm</Template>
  <TotalTime>0</TotalTime>
  <Pages>2</Pages>
  <Words>191</Words>
  <Characters>1041</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526 Text of Previous Version (Mar. 8, 2017) - South Carolina Legislature Online</dc:title>
  <dc:subject/>
  <dc:creator>DeirdreBrevardSmith</dc:creator>
  <cp:keywords/>
  <dc:description/>
  <cp:lastModifiedBy>Lauren Hicks</cp:lastModifiedBy>
  <cp:revision>2</cp:revision>
  <cp:lastPrinted>2017-03-07T22:20:00Z</cp:lastPrinted>
  <dcterms:created xsi:type="dcterms:W3CDTF">2017-03-08T23:10:00Z</dcterms:created>
  <dcterms:modified xsi:type="dcterms:W3CDTF">2017-03-08T23:10:00Z</dcterms:modified>
</cp:coreProperties>
</file>