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2D18" w:rsidRDefault="00182D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2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47F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73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REGISTRATION FOR FORESTERS, RELATING TO LICENSURE FEES, DESIGNATED AS REGULATION DOCUMENT NUMBER 4769, PURSUANT TO THE PROVISIONS OF ARTICLE 1, CHAPTER 23, TITLE 1 OF THE 1976 CODE.</w:t>
      </w:r>
    </w:p>
    <w:p w:rsidR="002847F2" w:rsidRDefault="00284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7F2" w:rsidRDefault="00284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47F2" w:rsidRDefault="00284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7F2" w:rsidRDefault="00284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Registration for Foresters, relating to Licensure Fees, designated as Regulation Document Number 4769, and submitted to the General Assembly pursuant to the provisions of Article 1, Chapter 23, Title 1 of the 1976 Code, are approved.</w:t>
      </w:r>
    </w:p>
    <w:p w:rsidR="002847F2" w:rsidRDefault="00284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7F2" w:rsidRDefault="00284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573B4">
        <w:t>2</w:t>
      </w:r>
      <w:r>
        <w:t>.</w:t>
      </w:r>
      <w:r>
        <w:tab/>
        <w:t>This joint resolution takes effect upon approval by the Governor.</w:t>
      </w:r>
    </w:p>
    <w:p w:rsidR="002847F2" w:rsidRDefault="002847F2" w:rsidP="00284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2847F2" w:rsidRDefault="002847F2" w:rsidP="00284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847F2" w:rsidRDefault="002847F2" w:rsidP="00284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2847F2" w:rsidRDefault="002847F2" w:rsidP="00284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2847F2" w:rsidRPr="00A56A6E" w:rsidRDefault="002847F2" w:rsidP="00284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A6E">
        <w:t>The South Carolina Board of Registration for Foresters proposes to amend its regulations to delete the fees as they have been moved into Chapter 10, the chapter containing the Department of Labor, Licensing and Regulation’s boards’ and commissions’ fee schedules.</w:t>
      </w:r>
    </w:p>
    <w:p w:rsidR="002847F2" w:rsidRPr="00A56A6E" w:rsidRDefault="002847F2" w:rsidP="00284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47F2" w:rsidRPr="00A56A6E" w:rsidRDefault="002847F2" w:rsidP="00284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A6E">
        <w:t xml:space="preserve">A Notice of Drafting was published in the </w:t>
      </w:r>
      <w:r w:rsidRPr="00A56A6E">
        <w:rPr>
          <w:i/>
        </w:rPr>
        <w:t>State Register</w:t>
      </w:r>
      <w:r w:rsidRPr="00A56A6E">
        <w:t xml:space="preserve"> on July 28, 2017.</w:t>
      </w:r>
    </w:p>
    <w:p w:rsidR="009962D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lastRenderedPageBreak/>
        <w:noBreakHyphen/>
      </w:r>
      <w:r>
        <w:noBreakHyphen/>
      </w:r>
      <w:r>
        <w:noBreakHyphen/>
      </w:r>
      <w:r>
        <w:noBreakHyphen/>
        <w:t>XX</w:t>
      </w:r>
      <w:r>
        <w:noBreakHyphen/>
      </w:r>
      <w:r>
        <w:noBreakHyphen/>
      </w:r>
      <w:r>
        <w:noBreakHyphen/>
      </w:r>
      <w:r>
        <w:noBreakHyphen/>
      </w:r>
    </w:p>
    <w:p w:rsidR="00182D18" w:rsidRDefault="00182D18" w:rsidP="00182D18">
      <w:pPr>
        <w:suppressAutoHyphens/>
      </w:pPr>
    </w:p>
    <w:sectPr w:rsidR="00182D18" w:rsidSect="00182D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7F2" w:rsidRDefault="002847F2" w:rsidP="009F0C77">
      <w:r>
        <w:separator/>
      </w:r>
    </w:p>
  </w:endnote>
  <w:endnote w:type="continuationSeparator" w:id="0">
    <w:p w:rsidR="002847F2" w:rsidRDefault="002847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83BFD89-8B0D-4AAE-84AE-AE4095976348}"/>
    <w:embedBold r:id="rId2" w:fontKey="{0E4D97EC-80D0-40C0-BF09-DFF0B6F1D0A1}"/>
    <w:embedItalic r:id="rId3" w:fontKey="{D5C52F1B-3642-4B58-AC65-DF43422B79AB}"/>
  </w:font>
  <w:font w:name="Calibri">
    <w:panose1 w:val="020F0502020204030204"/>
    <w:charset w:val="00"/>
    <w:family w:val="swiss"/>
    <w:pitch w:val="variable"/>
    <w:sig w:usb0="E00002FF" w:usb1="4000ACFF" w:usb2="00000001" w:usb3="00000000" w:csb0="0000019F" w:csb1="00000000"/>
    <w:embedRegular r:id="rId4" w:fontKey="{809B32F5-4446-40A8-9A9E-8E48BB535265}"/>
  </w:font>
  <w:font w:name="Segoe UI">
    <w:panose1 w:val="020B0502040204020203"/>
    <w:charset w:val="00"/>
    <w:family w:val="swiss"/>
    <w:pitch w:val="variable"/>
    <w:sig w:usb0="E10022FF" w:usb1="C000E47F" w:usb2="00000029" w:usb3="00000000" w:csb0="000001DF" w:csb1="00000000"/>
    <w:embedRegular r:id="rId5" w:fontKey="{232E2AD3-8993-40C7-A9DB-52DF79196071}"/>
  </w:font>
  <w:font w:name="Cambria">
    <w:panose1 w:val="02040503050406030204"/>
    <w:charset w:val="00"/>
    <w:family w:val="roman"/>
    <w:pitch w:val="variable"/>
    <w:sig w:usb0="E00002FF" w:usb1="400004FF" w:usb2="00000000" w:usb3="00000000" w:csb0="0000019F" w:csb1="00000000"/>
    <w:embedRegular r:id="rId6" w:fontKey="{375F016D-24BE-4903-AAC5-BF81DCBE56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2DD" w:rsidRPr="00182D18" w:rsidRDefault="00182D18" w:rsidP="00182D18">
    <w:pPr>
      <w:pStyle w:val="Footer"/>
      <w:tabs>
        <w:tab w:val="clear" w:pos="4680"/>
        <w:tab w:val="clear" w:pos="9360"/>
        <w:tab w:val="center" w:pos="2995"/>
      </w:tabs>
      <w:spacing w:before="120"/>
    </w:pPr>
    <w:r>
      <w:t>[5275]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7F2" w:rsidRDefault="002847F2" w:rsidP="009F0C77">
      <w:r>
        <w:separator/>
      </w:r>
    </w:p>
  </w:footnote>
  <w:footnote w:type="continuationSeparator" w:id="0">
    <w:p w:rsidR="002847F2" w:rsidRDefault="002847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90CZ18"/>
    <w:docVar w:name="CoverBillType" w:val="a"/>
    <w:docVar w:name="DocPath" w:val="L:\Council\bills\DBS\31490CZ18.DOCX"/>
    <w:docVar w:name="dvBillNumber" w:val="5275"/>
    <w:docVar w:name="dvBillNumberPrefix" w:val="H. "/>
    <w:docVar w:name="dvOriginalBody" w:val="House"/>
    <w:docVar w:name="dvSteno" w:val="DBS"/>
    <w:docVar w:name="NameofBody" w:val="h"/>
    <w:docVar w:name="vGroup2" w:val="Council"/>
  </w:docVars>
  <w:rsids>
    <w:rsidRoot w:val="002847F2"/>
    <w:rsid w:val="00011869"/>
    <w:rsid w:val="00015CD6"/>
    <w:rsid w:val="000E0100"/>
    <w:rsid w:val="000E1785"/>
    <w:rsid w:val="000F40FA"/>
    <w:rsid w:val="001035F1"/>
    <w:rsid w:val="0010776B"/>
    <w:rsid w:val="00133E66"/>
    <w:rsid w:val="001435A3"/>
    <w:rsid w:val="00146ED3"/>
    <w:rsid w:val="00151044"/>
    <w:rsid w:val="00182D18"/>
    <w:rsid w:val="001D08F2"/>
    <w:rsid w:val="001D3A58"/>
    <w:rsid w:val="001D525B"/>
    <w:rsid w:val="001D7F4F"/>
    <w:rsid w:val="00205238"/>
    <w:rsid w:val="002321B6"/>
    <w:rsid w:val="00250967"/>
    <w:rsid w:val="002543C8"/>
    <w:rsid w:val="0025541D"/>
    <w:rsid w:val="00255D65"/>
    <w:rsid w:val="002573B4"/>
    <w:rsid w:val="002847F2"/>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6947"/>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962D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1244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D58F16-B8CE-4C4C-8232-471E0BE89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73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73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421AC-F448-4F89-AA5F-B31E6B986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8727F131.dotm</Template>
  <TotalTime>0</TotalTime>
  <Pages>2</Pages>
  <Words>185</Words>
  <Characters>984</Characters>
  <Application>Microsoft Office Word</Application>
  <DocSecurity>0</DocSecurity>
  <Lines>43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5275 Text of Previous Version (Apr. 19, 2018) - South Carolina Legislature Online</dc:title>
  <dc:creator>DeirdreBrevardSmith</dc:creator>
  <cp:lastModifiedBy>S Volk</cp:lastModifiedBy>
  <cp:revision>2</cp:revision>
  <cp:lastPrinted>2018-04-18T19:04:00Z</cp:lastPrinted>
  <dcterms:created xsi:type="dcterms:W3CDTF">2018-04-19T15:03:00Z</dcterms:created>
  <dcterms:modified xsi:type="dcterms:W3CDTF">2018-04-19T15:03:00Z</dcterms:modified>
</cp:coreProperties>
</file>