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053" w:rsidRDefault="00A62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62053" w:rsidRDefault="00A62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A62053" w:rsidRDefault="00A62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053" w:rsidRPr="00A62053" w:rsidRDefault="00A62053" w:rsidP="00A62053">
      <w:pPr>
        <w:tabs>
          <w:tab w:val="right" w:pos="5933"/>
        </w:tabs>
        <w:suppressAutoHyphens/>
      </w:pPr>
      <w:r>
        <w:tab/>
      </w:r>
      <w:r>
        <w:rPr>
          <w:b/>
          <w:sz w:val="36"/>
        </w:rPr>
        <w:t>H. 5275</w:t>
      </w:r>
    </w:p>
    <w:p w:rsidR="00A62053" w:rsidRDefault="00A62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053" w:rsidRDefault="00A62053" w:rsidP="00A6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85B36">
        <w:t>Regulations and Administrative Procedures Committee</w:t>
      </w:r>
    </w:p>
    <w:p w:rsidR="00A62053" w:rsidRDefault="00A62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053" w:rsidRDefault="00A62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4/19/18--H.</w:t>
      </w:r>
    </w:p>
    <w:p w:rsidR="00A62053" w:rsidRDefault="00A62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2018.</w:t>
      </w:r>
    </w:p>
    <w:p w:rsidR="00A62053" w:rsidRPr="00A62053" w:rsidRDefault="00A62053" w:rsidP="00A6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2053" w:rsidRDefault="00A62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053" w:rsidRDefault="00A62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2053" w:rsidSect="00A620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2D18" w:rsidRDefault="00182D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2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47F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7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REGISTRATION FOR FORESTERS, RELATING TO LICENSURE FEES, DESIGNATED AS REGULATION DOCUMENT NUMBER 4769, PURSUANT TO THE PROVISIONS OF ARTICLE 1, CHAPTER 23, TITLE 1 OF THE 1976 CODE.</w:t>
      </w:r>
      <w:bookmarkEnd w:id="1"/>
    </w:p>
    <w:p w:rsidR="002847F2" w:rsidRDefault="00284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7F2" w:rsidRDefault="00284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7F2" w:rsidRDefault="00284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7F2" w:rsidRDefault="00284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Registration for Foresters, relating to Licensure Fees, designated as Regulation Document Number 4769, and submitted to the General Assembly pursuant to the provisions of Article 1, Chapter 23, Title 1 of the 1976 Code, are approved.</w:t>
      </w:r>
    </w:p>
    <w:p w:rsidR="002847F2" w:rsidRDefault="00284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7F2" w:rsidRDefault="00284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73B4">
        <w:t>2</w:t>
      </w:r>
      <w:r>
        <w:t>.</w:t>
      </w:r>
      <w:r>
        <w:tab/>
        <w:t>This joint resolution takes effect upon approval by the Governor.</w:t>
      </w:r>
    </w:p>
    <w:p w:rsidR="002847F2"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847F2"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47F2"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847F2"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847F2" w:rsidRPr="00A56A6E"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A6E">
        <w:t>The South Carolina Board of Registration for Foresters proposes to amend its regulations to delete the fees as they have been moved into Chapter 10, the chapter containing the Department of Labor, Licensing and Regulation’s boards’ and commissions’ fee schedules.</w:t>
      </w:r>
    </w:p>
    <w:p w:rsidR="002847F2" w:rsidRPr="00A56A6E"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47F2" w:rsidRPr="00A56A6E" w:rsidRDefault="002847F2" w:rsidP="0028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A6E">
        <w:t xml:space="preserve">A Notice of Drafting was published in the </w:t>
      </w:r>
      <w:r w:rsidRPr="00A56A6E">
        <w:rPr>
          <w:i/>
        </w:rPr>
        <w:t>State Register</w:t>
      </w:r>
      <w:r w:rsidRPr="00A56A6E">
        <w:t xml:space="preserve"> on July 28, 2017.</w:t>
      </w:r>
    </w:p>
    <w:p w:rsidR="009962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FB58B3" w:rsidRDefault="00FB58B3" w:rsidP="00FB58B3">
      <w:pPr>
        <w:suppressAutoHyphens/>
      </w:pPr>
    </w:p>
    <w:sectPr w:rsidR="00FB58B3" w:rsidSect="00A620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7F2" w:rsidRDefault="002847F2" w:rsidP="009F0C77">
      <w:r>
        <w:separator/>
      </w:r>
    </w:p>
  </w:endnote>
  <w:endnote w:type="continuationSeparator" w:id="0">
    <w:p w:rsidR="002847F2" w:rsidRDefault="002847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B7DD8F-43EF-4EFD-8D16-5B1613F88A74}"/>
    <w:embedBold r:id="rId2" w:fontKey="{107F5E8D-9440-404E-A4BE-CCD8F876FECF}"/>
    <w:embedItalic r:id="rId3" w:fontKey="{A2E1489F-7B89-4E7E-BC45-B39DC547990A}"/>
  </w:font>
  <w:font w:name="Calibri">
    <w:panose1 w:val="020F0502020204030204"/>
    <w:charset w:val="00"/>
    <w:family w:val="swiss"/>
    <w:pitch w:val="variable"/>
    <w:sig w:usb0="E00002FF" w:usb1="4000ACFF" w:usb2="00000001" w:usb3="00000000" w:csb0="0000019F" w:csb1="00000000"/>
    <w:embedRegular r:id="rId4" w:fontKey="{4D7BCF03-F900-4A76-A1B2-B4C35C1E91CD}"/>
  </w:font>
  <w:font w:name="Segoe UI">
    <w:panose1 w:val="020B0502040204020203"/>
    <w:charset w:val="00"/>
    <w:family w:val="swiss"/>
    <w:pitch w:val="variable"/>
    <w:sig w:usb0="E10022FF" w:usb1="C000E47F" w:usb2="00000029" w:usb3="00000000" w:csb0="000001DF" w:csb1="00000000"/>
    <w:embedRegular r:id="rId5" w:fontKey="{ED5DD858-7104-4969-8C0E-6DDE8041A968}"/>
  </w:font>
  <w:font w:name="Cambria">
    <w:panose1 w:val="02040503050406030204"/>
    <w:charset w:val="00"/>
    <w:family w:val="roman"/>
    <w:pitch w:val="variable"/>
    <w:sig w:usb0="E00002FF" w:usb1="400004FF" w:usb2="00000000" w:usb3="00000000" w:csb0="0000019F" w:csb1="00000000"/>
    <w:embedRegular r:id="rId6" w:fontKey="{32CFB5BC-B7BF-4D04-9BC0-32704E69E9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2DD" w:rsidRPr="00182D18" w:rsidRDefault="00182D18" w:rsidP="00182D18">
    <w:pPr>
      <w:pStyle w:val="Footer"/>
      <w:tabs>
        <w:tab w:val="clear" w:pos="4680"/>
        <w:tab w:val="clear" w:pos="9360"/>
        <w:tab w:val="center" w:pos="2995"/>
      </w:tabs>
      <w:spacing w:before="120"/>
    </w:pPr>
    <w:r>
      <w:t>[5275</w:t>
    </w:r>
    <w:r w:rsidR="00A62053">
      <w:t>-</w:t>
    </w:r>
    <w:r w:rsidR="00A62053">
      <w:fldChar w:fldCharType="begin"/>
    </w:r>
    <w:r w:rsidR="00A62053">
      <w:instrText xml:space="preserve"> PAGE  \* MERGEFORMAT </w:instrText>
    </w:r>
    <w:r w:rsidR="00A62053">
      <w:fldChar w:fldCharType="separate"/>
    </w:r>
    <w:r w:rsidR="008A46F4">
      <w:rPr>
        <w:noProof/>
      </w:rPr>
      <w:t>1</w:t>
    </w:r>
    <w:r w:rsidR="00A62053">
      <w:fldChar w:fldCharType="end"/>
    </w:r>
    <w:r w:rsidR="00A6205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053" w:rsidRPr="00182D18" w:rsidRDefault="00A62053" w:rsidP="00182D18">
    <w:pPr>
      <w:pStyle w:val="Footer"/>
      <w:tabs>
        <w:tab w:val="clear" w:pos="4680"/>
        <w:tab w:val="clear" w:pos="9360"/>
        <w:tab w:val="center" w:pos="2995"/>
      </w:tabs>
      <w:spacing w:before="120"/>
    </w:pPr>
    <w:r>
      <w:t>[5275]</w:t>
    </w:r>
    <w:r>
      <w:tab/>
    </w:r>
    <w:r>
      <w:fldChar w:fldCharType="begin"/>
    </w:r>
    <w:r>
      <w:instrText xml:space="preserve"> PAGE  \* MERGEFORMAT </w:instrText>
    </w:r>
    <w:r>
      <w:fldChar w:fldCharType="separate"/>
    </w:r>
    <w:r w:rsidR="00FB58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7F2" w:rsidRDefault="002847F2" w:rsidP="009F0C77">
      <w:r>
        <w:separator/>
      </w:r>
    </w:p>
  </w:footnote>
  <w:footnote w:type="continuationSeparator" w:id="0">
    <w:p w:rsidR="002847F2" w:rsidRDefault="002847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90CZ18"/>
    <w:docVar w:name="CoverBillType" w:val="a"/>
    <w:docVar w:name="DocPath" w:val="L:\Council\bills\DBS\31490CZ18.DOCX"/>
    <w:docVar w:name="dvBillNumber" w:val="5275"/>
    <w:docVar w:name="dvBillNumberPrefix" w:val="H. "/>
    <w:docVar w:name="dvOriginalBody" w:val="House"/>
    <w:docVar w:name="dvSteno" w:val="DBS"/>
    <w:docVar w:name="NameofBody" w:val="h"/>
    <w:docVar w:name="vGroup2" w:val="Council"/>
  </w:docVars>
  <w:rsids>
    <w:rsidRoot w:val="002847F2"/>
    <w:rsid w:val="00011869"/>
    <w:rsid w:val="00015CD6"/>
    <w:rsid w:val="000E0100"/>
    <w:rsid w:val="000E1785"/>
    <w:rsid w:val="000F40FA"/>
    <w:rsid w:val="001035F1"/>
    <w:rsid w:val="0010776B"/>
    <w:rsid w:val="00133E66"/>
    <w:rsid w:val="001435A3"/>
    <w:rsid w:val="00146ED3"/>
    <w:rsid w:val="00151044"/>
    <w:rsid w:val="00182D18"/>
    <w:rsid w:val="001D08F2"/>
    <w:rsid w:val="001D3A58"/>
    <w:rsid w:val="001D525B"/>
    <w:rsid w:val="001D7F4F"/>
    <w:rsid w:val="00205238"/>
    <w:rsid w:val="002321B6"/>
    <w:rsid w:val="00250967"/>
    <w:rsid w:val="002543C8"/>
    <w:rsid w:val="0025541D"/>
    <w:rsid w:val="00255D65"/>
    <w:rsid w:val="002573B4"/>
    <w:rsid w:val="002847F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6947"/>
    <w:rsid w:val="005E2BC9"/>
    <w:rsid w:val="00605102"/>
    <w:rsid w:val="006215AA"/>
    <w:rsid w:val="006913C9"/>
    <w:rsid w:val="0069470D"/>
    <w:rsid w:val="006D58AA"/>
    <w:rsid w:val="00734F00"/>
    <w:rsid w:val="007A70AE"/>
    <w:rsid w:val="008362E8"/>
    <w:rsid w:val="0085786E"/>
    <w:rsid w:val="008A1768"/>
    <w:rsid w:val="008A46F4"/>
    <w:rsid w:val="008A489F"/>
    <w:rsid w:val="008F0F33"/>
    <w:rsid w:val="008F4429"/>
    <w:rsid w:val="0094021A"/>
    <w:rsid w:val="009962DD"/>
    <w:rsid w:val="009B44AF"/>
    <w:rsid w:val="009C6A0B"/>
    <w:rsid w:val="009F0C77"/>
    <w:rsid w:val="009F4DD1"/>
    <w:rsid w:val="00A02543"/>
    <w:rsid w:val="00A41684"/>
    <w:rsid w:val="00A62053"/>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244A"/>
    <w:rsid w:val="00F24442"/>
    <w:rsid w:val="00F50AE3"/>
    <w:rsid w:val="00F655B7"/>
    <w:rsid w:val="00F656BA"/>
    <w:rsid w:val="00F67CF1"/>
    <w:rsid w:val="00F728AA"/>
    <w:rsid w:val="00F840F0"/>
    <w:rsid w:val="00FB0D0D"/>
    <w:rsid w:val="00FB43B4"/>
    <w:rsid w:val="00FB58B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D58F16-B8CE-4C4C-8232-471E0BE8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3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3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628EF-F84F-4034-A963-CAB48DD38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3</Pages>
  <Words>209</Words>
  <Characters>1120</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5275 Text of Previous Version (Apr. 19, 2018) - South Carolina Legislature Online</dc:title>
  <dc:creator>DeirdreBrevardSmith</dc:creator>
  <cp:lastModifiedBy>Warren Wilson</cp:lastModifiedBy>
  <cp:revision>2</cp:revision>
  <cp:lastPrinted>2018-04-18T19:04:00Z</cp:lastPrinted>
  <dcterms:created xsi:type="dcterms:W3CDTF">2018-04-19T18:47:00Z</dcterms:created>
  <dcterms:modified xsi:type="dcterms:W3CDTF">2018-04-19T18:47:00Z</dcterms:modified>
</cp:coreProperties>
</file>