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171B" w:rsidRDefault="0024171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24171B" w:rsidRDefault="0024171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19, 2018</w:t>
      </w:r>
    </w:p>
    <w:p w:rsidR="0024171B" w:rsidRDefault="0024171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171B" w:rsidRPr="0024171B" w:rsidRDefault="0024171B" w:rsidP="0024171B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5281</w:t>
      </w:r>
    </w:p>
    <w:p w:rsidR="0024171B" w:rsidRDefault="0024171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171B" w:rsidRDefault="0024171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5954A7">
        <w:t>Regulations and Administrative Procedures Committee</w:t>
      </w:r>
    </w:p>
    <w:p w:rsidR="0024171B" w:rsidRDefault="0024171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171B" w:rsidRDefault="0011708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4/19</w:t>
      </w:r>
      <w:r w:rsidR="0024171B">
        <w:t>/18--H.</w:t>
      </w:r>
    </w:p>
    <w:p w:rsidR="0024171B" w:rsidRDefault="0024171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19, 2018.</w:t>
      </w:r>
    </w:p>
    <w:p w:rsidR="0024171B" w:rsidRPr="0024171B" w:rsidRDefault="0024171B" w:rsidP="002417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24171B" w:rsidRDefault="0024171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171B" w:rsidRDefault="0024171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24171B" w:rsidSect="0024171B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7E04DE" w:rsidRDefault="007E04D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E04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22784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30F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BOARD OF EXAMINERS FOR LICENSURE OF PROFESSIONAL COUNSELORS, MARRIAGE AND FAMILY THERAPISTS AND PSYCHO-EDUCATIONAL SPECIALISTS, RELATING TO BOARD OF EXAMINERS FOR LICENSURE OF PROFESSIONAL COUNSELORS, MARRIAGE AND FAMILY THERAPISTS AND PSYCHO-EDUCATIONAL SPECIALISTS, DESIGNATED AS REGULATION DOCUMENT NUMBER 4795, PURSUANT TO THE PROVISIONS OF ARTICLE 1, CHAPTER 23, TITLE 1 OF THE 1976 CODE.</w:t>
      </w:r>
      <w:bookmarkEnd w:id="1"/>
    </w:p>
    <w:p w:rsidR="00222784" w:rsidRDefault="002227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2784" w:rsidRDefault="002227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22784" w:rsidRDefault="002227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2784" w:rsidRDefault="002227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Board of Examiners for Licensure of Professional Counselors, Marriage and Family Therapists and Psycho-Educational Specialists, relating to Board of Examiners for Licensure of Professional Counselors, Marriage and Family Therapists and Psycho-Educational Specialists, designated as Regulation Document Number 4795, and submitted to the General Assembly pursuant to the provisions of Article 1, Chapter 23, Title 1 of the 1976 Code, are approved.</w:t>
      </w:r>
    </w:p>
    <w:p w:rsidR="00222784" w:rsidRDefault="002227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2784" w:rsidRDefault="002227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30FB3">
        <w:t>2</w:t>
      </w:r>
      <w:r>
        <w:t>.</w:t>
      </w:r>
      <w:r>
        <w:tab/>
        <w:t>This joint resolution takes effect upon approval by the Governor.</w:t>
      </w:r>
    </w:p>
    <w:p w:rsidR="00222784" w:rsidRDefault="00222784" w:rsidP="002227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222784" w:rsidRDefault="00222784" w:rsidP="002227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222784" w:rsidRDefault="00222784" w:rsidP="002227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222784" w:rsidRDefault="00222784" w:rsidP="002227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222784" w:rsidRPr="003D6B04" w:rsidRDefault="00222784" w:rsidP="002227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D6B04">
        <w:lastRenderedPageBreak/>
        <w:t>The South Carolina Board of Examiners for Licensure of Professional Counselors, Marriage and Family Therapists, and Psycho</w:t>
      </w:r>
      <w:r w:rsidRPr="003D6B04">
        <w:noBreakHyphen/>
        <w:t xml:space="preserve">Educational Specialists proposes to amend its regulations to revise and update licensing requirements, decrease the number of intern practicum hours, revise the allocation of supervised clinical experience hours, allow a portion of the required supervision to be obtained online, and revise the continuing education requirements. </w:t>
      </w:r>
    </w:p>
    <w:p w:rsidR="00222784" w:rsidRPr="003D6B04" w:rsidRDefault="00222784" w:rsidP="002227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22784" w:rsidRPr="003D6B04" w:rsidRDefault="00222784" w:rsidP="002227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D6B04">
        <w:t xml:space="preserve">A Notice of Drafting was published in the </w:t>
      </w:r>
      <w:r w:rsidRPr="003D6B04">
        <w:rPr>
          <w:i/>
        </w:rPr>
        <w:t>State Register</w:t>
      </w:r>
      <w:r w:rsidRPr="003D6B04">
        <w:t xml:space="preserve"> on July 28, 2017.</w:t>
      </w:r>
    </w:p>
    <w:p w:rsidR="00CF7534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02CF7" w:rsidRDefault="00E02CF7" w:rsidP="00E02CF7">
      <w:pPr>
        <w:suppressAutoHyphens/>
      </w:pPr>
    </w:p>
    <w:sectPr w:rsidR="00E02CF7" w:rsidSect="0024171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2784" w:rsidRDefault="00222784" w:rsidP="009F0C77">
      <w:r>
        <w:separator/>
      </w:r>
    </w:p>
  </w:endnote>
  <w:endnote w:type="continuationSeparator" w:id="0">
    <w:p w:rsidR="00222784" w:rsidRDefault="0022278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D8FFCAA-B9BD-458B-A795-7BC0AE2F5FF1}"/>
    <w:embedBold r:id="rId2" w:fontKey="{C312E2DD-3D13-4CB0-B73C-4FB9DE2BBC4E}"/>
    <w:embedItalic r:id="rId3" w:fontKey="{1FB905A3-A04F-462D-906A-08B65371787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4731ABD6-0F5A-4EDC-B485-21989664C1B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196D9214-9735-4BE7-BC1F-80CA42D6943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FA85379-4D0E-4D39-AA6E-B76A9BBC6F5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7534" w:rsidRPr="007E04DE" w:rsidRDefault="007E04DE" w:rsidP="007E04D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[5281</w:t>
    </w:r>
    <w:r w:rsidR="0024171B">
      <w:t>-</w:t>
    </w:r>
    <w:r w:rsidR="0024171B">
      <w:fldChar w:fldCharType="begin"/>
    </w:r>
    <w:r w:rsidR="0024171B">
      <w:instrText xml:space="preserve"> PAGE  \* MERGEFORMAT </w:instrText>
    </w:r>
    <w:r w:rsidR="0024171B">
      <w:fldChar w:fldCharType="separate"/>
    </w:r>
    <w:r w:rsidR="00656D2D">
      <w:rPr>
        <w:noProof/>
      </w:rPr>
      <w:t>1</w:t>
    </w:r>
    <w:r w:rsidR="0024171B">
      <w:fldChar w:fldCharType="end"/>
    </w:r>
    <w:r w:rsidR="0024171B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171B" w:rsidRPr="007E04DE" w:rsidRDefault="0024171B" w:rsidP="007E04D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[5281]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02CF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2784" w:rsidRDefault="00222784" w:rsidP="009F0C77">
      <w:r>
        <w:separator/>
      </w:r>
    </w:p>
  </w:footnote>
  <w:footnote w:type="continuationSeparator" w:id="0">
    <w:p w:rsidR="00222784" w:rsidRDefault="0022278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483CZ18"/>
    <w:docVar w:name="CoverBillType" w:val="a"/>
    <w:docVar w:name="DocPath" w:val="L:\Council\bills\DBS\31483CZ18.DOCX"/>
    <w:docVar w:name="dvBillNumber" w:val="5281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222784"/>
    <w:rsid w:val="00011869"/>
    <w:rsid w:val="00015CD6"/>
    <w:rsid w:val="00037FE2"/>
    <w:rsid w:val="000E0100"/>
    <w:rsid w:val="000E1785"/>
    <w:rsid w:val="000F40FA"/>
    <w:rsid w:val="001035F1"/>
    <w:rsid w:val="0010776B"/>
    <w:rsid w:val="00117086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2784"/>
    <w:rsid w:val="002321B6"/>
    <w:rsid w:val="0024171B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56D2D"/>
    <w:rsid w:val="006913C9"/>
    <w:rsid w:val="0069470D"/>
    <w:rsid w:val="006D58AA"/>
    <w:rsid w:val="00734F00"/>
    <w:rsid w:val="007A70AE"/>
    <w:rsid w:val="007E04DE"/>
    <w:rsid w:val="00830FB3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F7534"/>
    <w:rsid w:val="00D73A67"/>
    <w:rsid w:val="00D970A9"/>
    <w:rsid w:val="00DF3845"/>
    <w:rsid w:val="00E02CF7"/>
    <w:rsid w:val="00E41911"/>
    <w:rsid w:val="00E44B57"/>
    <w:rsid w:val="00E92EEF"/>
    <w:rsid w:val="00EF2368"/>
    <w:rsid w:val="00F0745E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88D5EA7-FAD7-4CEE-AEC6-412068357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0FB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0FB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802572-6609-48B7-A0E9-58E8A027A5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F660241B</Template>
  <TotalTime>0</TotalTime>
  <Pages>3</Pages>
  <Words>276</Words>
  <Characters>1648</Characters>
  <Application>Microsoft Office Word</Application>
  <DocSecurity>0</DocSecurity>
  <Lines>65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5281 Text of Previous Version (Apr. 19, 2018) - South Carolina Legislature Online</dc:title>
  <dc:creator>DeirdreBrevardSmith</dc:creator>
  <cp:lastModifiedBy>Warren Wilson</cp:lastModifiedBy>
  <cp:revision>2</cp:revision>
  <cp:lastPrinted>2018-03-16T13:48:00Z</cp:lastPrinted>
  <dcterms:created xsi:type="dcterms:W3CDTF">2018-04-19T18:40:00Z</dcterms:created>
  <dcterms:modified xsi:type="dcterms:W3CDTF">2018-04-19T18:40:00Z</dcterms:modified>
</cp:coreProperties>
</file>