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120" w:rsidRDefault="00C65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D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THE DILLON HIGH SCHOOL RED CROSS CLUB FOR THEIR SIGNIFICANT CONTRIBUTIONS IN AIDING THE AMERICAN RED CROSS </w:t>
      </w:r>
      <w:r w:rsidR="0083339E">
        <w:t xml:space="preserve">IN </w:t>
      </w:r>
      <w:r>
        <w:t>CARRY</w:t>
      </w:r>
      <w:r w:rsidR="0083339E">
        <w:t>ING</w:t>
      </w:r>
      <w:r>
        <w:t xml:space="preserve"> OUT ITS MISSION AND TO EXPRESS GRATITUDE FOR THE IMPORTANT VOLUNTEER WORK THEY HAVE COMPLETED IN THEIR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Carolina deem it absolutely proper to pause in their deliberations to honor the students of the Dillon High School Red Cross Club for their </w:t>
      </w:r>
      <w:r w:rsidR="000B502C">
        <w:t>indefatigable</w:t>
      </w:r>
      <w:r>
        <w:t xml:space="preserve"> efforts to better their community; and</w:t>
      </w: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2C"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F6A03">
        <w:t xml:space="preserve"> the Dillon High School Red Cross Club has </w:t>
      </w:r>
      <w:r w:rsidR="000B502C">
        <w:t xml:space="preserve">worked to aid their community in a multitude of </w:t>
      </w:r>
      <w:r w:rsidR="0083339E">
        <w:t>ways</w:t>
      </w:r>
      <w:r w:rsidR="000B502C">
        <w:t xml:space="preserve">. As a result of their efforts, they have </w:t>
      </w:r>
      <w:r w:rsidR="00AF6A03">
        <w:t>collected over one hundred pints of blood at their school blood drives</w:t>
      </w:r>
      <w:r w:rsidR="000B502C">
        <w:t xml:space="preserve"> and</w:t>
      </w:r>
      <w:r w:rsidR="00AF6A03">
        <w:t xml:space="preserve"> completed over three hun</w:t>
      </w:r>
      <w:r w:rsidR="000B502C">
        <w:t>dred hours of community service. They additionally sought to better the community by</w:t>
      </w:r>
      <w:r w:rsidR="00AF6A03">
        <w:t xml:space="preserve"> gather</w:t>
      </w:r>
      <w:r w:rsidR="000B502C">
        <w:t>ing</w:t>
      </w:r>
      <w:r w:rsidR="00AF6A03">
        <w:t xml:space="preserve"> food for underprivileged</w:t>
      </w:r>
      <w:r w:rsidR="000B502C">
        <w:t xml:space="preserve"> students in the area; and</w:t>
      </w:r>
    </w:p>
    <w:p w:rsidR="000B502C" w:rsidRDefault="000B5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A03" w:rsidRDefault="000B5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students of Dillon High School</w:t>
      </w:r>
      <w:r w:rsidRPr="000B502C">
        <w:t>’</w:t>
      </w:r>
      <w:r>
        <w:t>s Red Cross Club even</w:t>
      </w:r>
      <w:r w:rsidR="00AF6A03">
        <w:t xml:space="preserve"> worked with Lake View High School to improve their blood drives</w:t>
      </w:r>
      <w:r>
        <w:t xml:space="preserve">. The </w:t>
      </w:r>
      <w:r w:rsidR="00AF6A03">
        <w:t>result</w:t>
      </w:r>
      <w:r>
        <w:t xml:space="preserve"> of this effort was a highly successful blood drive, concluding with the collection of thirty pints of blood</w:t>
      </w:r>
      <w:r w:rsidR="00AF6A03">
        <w:t>; and</w:t>
      </w: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club </w:t>
      </w:r>
      <w:r w:rsidR="0083339E">
        <w:t xml:space="preserve">also </w:t>
      </w:r>
      <w:r>
        <w:t xml:space="preserve">has received cardiopulmonary resuscitation (CPR) certification, as well as biomedical volunteer training. Their efforts </w:t>
      </w:r>
      <w:r w:rsidR="0083339E">
        <w:t xml:space="preserve">similarly </w:t>
      </w:r>
      <w:r>
        <w:t>have led them to install fire alarms in four hundred houses in Dillon County and to educate elementary students on the importance of the American Red Cross; and</w:t>
      </w: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 club has helped raise two thousand dollars for the American Red Cross through various donations</w:t>
      </w:r>
      <w:r w:rsidR="000B502C">
        <w:t>; and</w:t>
      </w:r>
      <w:r>
        <w:t xml:space="preserve"> </w:t>
      </w: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41"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w:t>
      </w:r>
      <w:r w:rsidR="000B502C">
        <w:t>Representatives</w:t>
      </w:r>
      <w:r>
        <w:t xml:space="preserve"> of the Palmetto State are thankful for the efforts put forth by the students of the Dillon High School Red Cross Club and wish them much continued success in their endeavors</w:t>
      </w:r>
      <w:r w:rsidR="005C5D41">
        <w:t>.  Now, therefore,</w:t>
      </w: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6A03">
        <w:t xml:space="preserve"> the members</w:t>
      </w:r>
      <w:r w:rsidR="000B502C">
        <w:t xml:space="preserve"> </w:t>
      </w:r>
      <w:r w:rsidR="00AF6A03">
        <w:t xml:space="preserve">of the South </w:t>
      </w:r>
      <w:r w:rsidR="000B502C">
        <w:t>Carolina</w:t>
      </w:r>
      <w:r w:rsidR="00AF6A03">
        <w:t xml:space="preserve"> House of </w:t>
      </w:r>
      <w:r w:rsidR="000B502C">
        <w:t>Representatives</w:t>
      </w:r>
      <w:r w:rsidR="00AF6A03">
        <w:t xml:space="preserve">, by this resolution, honor and commend the Dillon High School Red Cross </w:t>
      </w:r>
      <w:r w:rsidR="0083339E">
        <w:t>C</w:t>
      </w:r>
      <w:r w:rsidR="00AF6A03">
        <w:t xml:space="preserve">lub for their significant </w:t>
      </w:r>
      <w:r w:rsidR="000B502C">
        <w:t>contributions</w:t>
      </w:r>
      <w:r w:rsidR="00AF6A03">
        <w:t xml:space="preserve"> in aiding the American Red Cross </w:t>
      </w:r>
      <w:r w:rsidR="0083339E">
        <w:t xml:space="preserve">in </w:t>
      </w:r>
      <w:r w:rsidR="00AF6A03">
        <w:t>carry</w:t>
      </w:r>
      <w:r w:rsidR="0083339E">
        <w:t>ing</w:t>
      </w:r>
      <w:r w:rsidR="00AF6A03">
        <w:t xml:space="preserve"> out its mission and express gratitude for the important volunteer work they</w:t>
      </w:r>
      <w:r w:rsidR="000B502C">
        <w:t xml:space="preserve"> </w:t>
      </w:r>
      <w:r w:rsidR="00AF6A03">
        <w:t>have completed in their community.</w:t>
      </w: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6A03">
        <w:t xml:space="preserve"> the Dillon High School Red Cross Club.</w:t>
      </w:r>
    </w:p>
    <w:p w:rsidR="007E5DEA" w:rsidRDefault="000B5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120" w:rsidRDefault="00C65120" w:rsidP="00C65120">
      <w:pPr>
        <w:suppressAutoHyphens/>
      </w:pPr>
    </w:p>
    <w:sectPr w:rsidR="00C65120" w:rsidSect="00C651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D41" w:rsidRDefault="005C5D41" w:rsidP="009F0C77">
      <w:r>
        <w:separator/>
      </w:r>
    </w:p>
  </w:endnote>
  <w:endnote w:type="continuationSeparator" w:id="0">
    <w:p w:rsidR="005C5D41" w:rsidRDefault="005C5D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A26CE7-5BBD-449E-839D-B10982D9367C}"/>
    <w:embedBold r:id="rId2" w:fontKey="{E6A35B58-6AC4-4A7E-9D15-6CB99E240A86}"/>
  </w:font>
  <w:font w:name="Calibri">
    <w:panose1 w:val="020F0502020204030204"/>
    <w:charset w:val="00"/>
    <w:family w:val="swiss"/>
    <w:pitch w:val="variable"/>
    <w:sig w:usb0="E00002FF" w:usb1="4000ACFF" w:usb2="00000001" w:usb3="00000000" w:csb0="0000019F" w:csb1="00000000"/>
    <w:embedRegular r:id="rId3" w:fontKey="{9A4904BA-C411-4D68-8E41-71F999C6EE71}"/>
  </w:font>
  <w:font w:name="Segoe UI">
    <w:panose1 w:val="020B0502040204020203"/>
    <w:charset w:val="00"/>
    <w:family w:val="swiss"/>
    <w:pitch w:val="variable"/>
    <w:sig w:usb0="E10022FF" w:usb1="C000E47F" w:usb2="00000029" w:usb3="00000000" w:csb0="000001DF" w:csb1="00000000"/>
    <w:embedRegular r:id="rId4" w:fontKey="{A57F1774-BFD2-4EEE-95D3-9E504C740898}"/>
  </w:font>
  <w:font w:name="Cambria">
    <w:panose1 w:val="02040503050406030204"/>
    <w:charset w:val="00"/>
    <w:family w:val="roman"/>
    <w:pitch w:val="variable"/>
    <w:sig w:usb0="E00002FF" w:usb1="400004FF" w:usb2="00000000" w:usb3="00000000" w:csb0="0000019F" w:csb1="00000000"/>
    <w:embedRegular r:id="rId5" w:fontKey="{A28B9AF6-C594-49FC-8A5C-8D046A291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DEA" w:rsidRPr="00C65120" w:rsidRDefault="00C65120" w:rsidP="00C65120">
    <w:pPr>
      <w:pStyle w:val="Footer"/>
      <w:tabs>
        <w:tab w:val="clear" w:pos="4680"/>
        <w:tab w:val="clear" w:pos="9360"/>
        <w:tab w:val="center" w:pos="2995"/>
      </w:tabs>
      <w:spacing w:before="120"/>
    </w:pPr>
    <w:r>
      <w:t>[5309]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D41" w:rsidRDefault="005C5D41" w:rsidP="009F0C77">
      <w:r>
        <w:separator/>
      </w:r>
    </w:p>
  </w:footnote>
  <w:footnote w:type="continuationSeparator" w:id="0">
    <w:p w:rsidR="005C5D41" w:rsidRDefault="005C5D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6ZW18"/>
    <w:docVar w:name="CoverBillType" w:val="r"/>
    <w:docVar w:name="DocPath" w:val="L:\Council\bills\RT\17406ZW18.DOCX"/>
    <w:docVar w:name="dvBillNumber" w:val="5309"/>
    <w:docVar w:name="dvBillNumberPrefix" w:val="H. "/>
    <w:docVar w:name="dvOriginalBody" w:val="House"/>
    <w:docVar w:name="dvSteno" w:val="RT"/>
    <w:docVar w:name="NameofBody" w:val="h"/>
    <w:docVar w:name="vGroup2" w:val="Council"/>
  </w:docVars>
  <w:rsids>
    <w:rsidRoot w:val="005C5D41"/>
    <w:rsid w:val="00011869"/>
    <w:rsid w:val="00015CD6"/>
    <w:rsid w:val="000B502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BF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5BA"/>
    <w:rsid w:val="004E7D54"/>
    <w:rsid w:val="005273C6"/>
    <w:rsid w:val="00530A69"/>
    <w:rsid w:val="00545593"/>
    <w:rsid w:val="00556EBF"/>
    <w:rsid w:val="00577C6C"/>
    <w:rsid w:val="005A62FE"/>
    <w:rsid w:val="005C2FE2"/>
    <w:rsid w:val="005C5D41"/>
    <w:rsid w:val="005E2BC9"/>
    <w:rsid w:val="00605102"/>
    <w:rsid w:val="006215AA"/>
    <w:rsid w:val="006913C9"/>
    <w:rsid w:val="0069470D"/>
    <w:rsid w:val="006D58AA"/>
    <w:rsid w:val="00734F00"/>
    <w:rsid w:val="007A70AE"/>
    <w:rsid w:val="007E5DEA"/>
    <w:rsid w:val="0083339E"/>
    <w:rsid w:val="008362E8"/>
    <w:rsid w:val="0085786E"/>
    <w:rsid w:val="008A1768"/>
    <w:rsid w:val="008A489F"/>
    <w:rsid w:val="008F0F33"/>
    <w:rsid w:val="008F4429"/>
    <w:rsid w:val="0094021A"/>
    <w:rsid w:val="009B44AF"/>
    <w:rsid w:val="009C6A0B"/>
    <w:rsid w:val="009F0C77"/>
    <w:rsid w:val="009F4DD1"/>
    <w:rsid w:val="00A02543"/>
    <w:rsid w:val="00A2195A"/>
    <w:rsid w:val="00A41684"/>
    <w:rsid w:val="00A64E80"/>
    <w:rsid w:val="00A72BCD"/>
    <w:rsid w:val="00A741D9"/>
    <w:rsid w:val="00A833AB"/>
    <w:rsid w:val="00A9741D"/>
    <w:rsid w:val="00AC34A2"/>
    <w:rsid w:val="00AD1C9A"/>
    <w:rsid w:val="00AD4B17"/>
    <w:rsid w:val="00AF6A03"/>
    <w:rsid w:val="00B412D4"/>
    <w:rsid w:val="00BE2398"/>
    <w:rsid w:val="00BE3C22"/>
    <w:rsid w:val="00C0345E"/>
    <w:rsid w:val="00C31C95"/>
    <w:rsid w:val="00C3483A"/>
    <w:rsid w:val="00C65120"/>
    <w:rsid w:val="00C74E9D"/>
    <w:rsid w:val="00C826DD"/>
    <w:rsid w:val="00C82FD3"/>
    <w:rsid w:val="00C92819"/>
    <w:rsid w:val="00CC6B7B"/>
    <w:rsid w:val="00CD2089"/>
    <w:rsid w:val="00D217C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3AFBC-1F78-4887-BA2D-FE2972D4E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3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A9E14-B91C-4D7F-9FAC-B8BB40C3B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382</Words>
  <Characters>1978</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5309 Text of Previous Version (Apr. 25, 2018) - South Carolina Legislature Online</dc:title>
  <dc:creator>Rebecca Turner</dc:creator>
  <cp:lastModifiedBy>S Volk</cp:lastModifiedBy>
  <cp:revision>2</cp:revision>
  <cp:lastPrinted>2018-04-24T19:44:00Z</cp:lastPrinted>
  <dcterms:created xsi:type="dcterms:W3CDTF">2018-04-25T15:32:00Z</dcterms:created>
  <dcterms:modified xsi:type="dcterms:W3CDTF">2018-04-25T15:32:00Z</dcterms:modified>
</cp:coreProperties>
</file>