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E24" w:rsidRPr="00522CE0" w:rsidRDefault="009D0E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D0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9471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3DD9" w:rsidRDefault="00D9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59-112-50(C)(2) OF THE 1976 CODE, RELATING TO THE DEFINITION OF ‘COVERED INDIVIDUAL’ FOR THE PURPOSES OF IN-STATE TUITION AND FEES FOR CHILDREN AND SPOUSES OF VETERANS AND ACTIVE DUTY MILITARY PERSONNEL, TO PROVIDE THAT THE DEFINITION INCLUDES A CHILD OR SPOUSE ENROLLING WITHIN THREE YEARS OF A VETERANS DISCHARGE PROVIDED THAT THE CHILD OR SPOUSE </w:t>
      </w:r>
      <w:r w:rsidR="00982F7F">
        <w:rPr>
          <w:rFonts w:eastAsia="Times New Roman"/>
        </w:rPr>
        <w:t>WHO</w:t>
      </w:r>
      <w:r>
        <w:rPr>
          <w:rFonts w:eastAsia="Times New Roman"/>
        </w:rPr>
        <w:t xml:space="preserve"> IS ENTITLED TO AND RECEIVING ASSISTANCE UNDER SECTION </w:t>
      </w:r>
      <w:r>
        <w:t xml:space="preserve">3319, TITLE 38 OF THE UNITED STATES CODE, A CHILD OR SPOUSE OF ACTIVE DUTY MILITARY PERSONNEL WHO </w:t>
      </w:r>
      <w:r>
        <w:rPr>
          <w:rFonts w:eastAsia="Times New Roman"/>
        </w:rPr>
        <w:t xml:space="preserve">IS ENTITLED TO AND RECEIVING ASSISTANCE UNDER SECTION </w:t>
      </w:r>
      <w:r>
        <w:t xml:space="preserve">3319, TITLE 38 OF THE UNITED STATES CODE, AND A CHILD OR SPOUSE OF ACTIVE DUTY MILITARY PERSONNEL KILLED IN THE LINE OF DUTY </w:t>
      </w:r>
      <w:r w:rsidRPr="00D93DD9">
        <w:t>WHO IS ENTITLED TO AND RECEIVING ASSISTANCE UNDER SECTION 3311(b)(9)</w:t>
      </w:r>
      <w:r>
        <w:t>, TITLE 38 OF THE UNITED STATES CODE</w:t>
      </w:r>
      <w:r w:rsidR="00D4167E">
        <w:t xml:space="preserve">; </w:t>
      </w:r>
      <w:r w:rsidR="006D3D2C">
        <w:t xml:space="preserve">AND TO AMEND </w:t>
      </w:r>
      <w:r w:rsidR="006D3D2C">
        <w:rPr>
          <w:rFonts w:eastAsia="Times New Roman"/>
        </w:rPr>
        <w:t xml:space="preserve">SECTION </w:t>
      </w:r>
      <w:r w:rsidR="00D4167E">
        <w:rPr>
          <w:rFonts w:eastAsia="Times New Roman"/>
        </w:rPr>
        <w:t>59-112-50(C)(4), TO PROVIDE ELIGIBILITY FOR CONTINUOUS ENROLLMENT BEYOND THE THREE YEAR INITIAL ELIGIBILITY PERIOD</w:t>
      </w:r>
      <w:r w:rsidR="00D4167E">
        <w:t xml:space="preserve">. </w:t>
      </w:r>
    </w:p>
    <w:p w:rsidR="00D93DD9" w:rsidRDefault="00D93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4716" w:rsidRDefault="00594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594716" w:rsidRDefault="00594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4716" w:rsidRDefault="00594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37627">
        <w:rPr>
          <w:rFonts w:eastAsia="Times New Roman"/>
        </w:rPr>
        <w:t>Section 59-112-50(C)(2) of the 1976 Code is amended to read:</w:t>
      </w:r>
    </w:p>
    <w:p w:rsidR="00737627" w:rsidRDefault="007376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7627" w:rsidRDefault="007376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“(2)</w:t>
      </w:r>
      <w:r>
        <w:rPr>
          <w:rFonts w:eastAsia="Times New Roman"/>
        </w:rPr>
        <w:tab/>
      </w:r>
      <w:r>
        <w:t>For purposes of this subsection, a covered individual is defined as:</w:t>
      </w:r>
    </w:p>
    <w:p w:rsidR="00737627" w:rsidRDefault="007376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(a)</w:t>
      </w:r>
      <w:r>
        <w:tab/>
        <w:t xml:space="preserve">a veteran who served ninety days or longer on active duty in the Uniformed Service of the United States, their respective </w:t>
      </w:r>
      <w:r>
        <w:lastRenderedPageBreak/>
        <w:t xml:space="preserve">Reserve forces, </w:t>
      </w:r>
      <w:r w:rsidRPr="00AF6F53">
        <w:rPr>
          <w:strike/>
        </w:rPr>
        <w:t>and</w:t>
      </w:r>
      <w:r w:rsidR="00AF6F53">
        <w:t xml:space="preserve"> </w:t>
      </w:r>
      <w:r w:rsidR="00AF6F53">
        <w:rPr>
          <w:u w:val="single"/>
        </w:rPr>
        <w:t>or</w:t>
      </w:r>
      <w:r>
        <w:t xml:space="preserve"> the National Guard and who enrolls within three years of discharge; </w:t>
      </w:r>
      <w:r w:rsidRPr="00737627">
        <w:rPr>
          <w:strike/>
        </w:rPr>
        <w:t>or</w:t>
      </w:r>
    </w:p>
    <w:p w:rsidR="00737627" w:rsidRDefault="007376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(b)</w:t>
      </w:r>
      <w:r>
        <w:tab/>
        <w:t xml:space="preserve">a person who is entitled to and receiving assistance under Section </w:t>
      </w:r>
      <w:r w:rsidRPr="00737627">
        <w:rPr>
          <w:strike/>
        </w:rPr>
        <w:t>3311(b)(9) or</w:t>
      </w:r>
      <w:r>
        <w:t xml:space="preserve"> 3319, Title 38 of the United States Code by virtue of the person's relationship to the veteran described in subitem (a) </w:t>
      </w:r>
      <w:r>
        <w:rPr>
          <w:u w:val="single"/>
        </w:rPr>
        <w:t>who enrolls within three years of the veteran’s discharge</w:t>
      </w:r>
      <w:r w:rsidRPr="00737627">
        <w:rPr>
          <w:strike/>
        </w:rPr>
        <w:t>.</w:t>
      </w:r>
      <w:r>
        <w:rPr>
          <w:u w:val="single"/>
        </w:rPr>
        <w:t>;</w:t>
      </w:r>
    </w:p>
    <w:p w:rsidR="00737627" w:rsidRDefault="007376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 xml:space="preserve">a person using transferred </w:t>
      </w:r>
      <w:r w:rsidR="00AF6F53">
        <w:rPr>
          <w:u w:val="single"/>
        </w:rPr>
        <w:t>benefits</w:t>
      </w:r>
      <w:r>
        <w:rPr>
          <w:u w:val="single"/>
        </w:rPr>
        <w:t xml:space="preserve"> under Section 3319, Title 38 of the United States Code while the transferor is on active duty in the </w:t>
      </w:r>
      <w:r w:rsidRPr="00737627">
        <w:rPr>
          <w:u w:val="single"/>
        </w:rPr>
        <w:t xml:space="preserve">Uniformed Service of the United States, their respective Reserve forces, </w:t>
      </w:r>
      <w:r w:rsidR="00AF6F53">
        <w:rPr>
          <w:u w:val="single"/>
        </w:rPr>
        <w:t>or</w:t>
      </w:r>
      <w:r w:rsidRPr="00737627">
        <w:rPr>
          <w:u w:val="single"/>
        </w:rPr>
        <w:t xml:space="preserve"> the National Guard</w:t>
      </w:r>
      <w:r>
        <w:rPr>
          <w:u w:val="single"/>
        </w:rPr>
        <w:t>; or</w:t>
      </w:r>
    </w:p>
    <w:p w:rsidR="00737627" w:rsidRPr="00737627" w:rsidRDefault="007376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>
        <w:rPr>
          <w:u w:val="single"/>
        </w:rPr>
        <w:t>(d)</w:t>
      </w:r>
      <w:r>
        <w:tab/>
      </w:r>
      <w:r>
        <w:rPr>
          <w:u w:val="single"/>
        </w:rPr>
        <w:t>a person who is entitled to and receiving assistance under Section 3311(b)(9), Title 38 of the United States Code.</w:t>
      </w:r>
      <w:r>
        <w:t>”</w:t>
      </w:r>
    </w:p>
    <w:p w:rsidR="00594716" w:rsidRDefault="00594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43F7" w:rsidRDefault="00014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59-112-50(C)(4) of the 1976 Code is amended to read:</w:t>
      </w:r>
    </w:p>
    <w:p w:rsidR="000143F7" w:rsidRDefault="00014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43F7" w:rsidRDefault="00014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“(4)</w:t>
      </w:r>
      <w:r>
        <w:rPr>
          <w:rFonts w:eastAsia="Times New Roman"/>
        </w:rPr>
        <w:tab/>
      </w:r>
      <w:r>
        <w:t xml:space="preserve">At the conclusion of the applicable three year period in subsection (C)(2)(a) </w:t>
      </w:r>
      <w:r>
        <w:rPr>
          <w:u w:val="single"/>
        </w:rPr>
        <w:t>or (C)(2)(b)</w:t>
      </w:r>
      <w:r>
        <w:t>, a covered individual shall remain eligible for in-state rates as long as he remains continuously enrolled in an in-state institution or transfers to another in-state institution during the term or semester, excluding summer terms, immediately following his enrollment at the previous in-state institution. In the event of a transfer, the in-state institution receiving the covered individual shall verify the covered individual's eligibility for in-state rates with the covered individual's prior in-state institution. It is the responsibility of the transferring covered individual to ensure all documents required to verify both the previous and present residency decisions are provided to the in-state institution.”</w:t>
      </w:r>
    </w:p>
    <w:p w:rsidR="000143F7" w:rsidRDefault="000143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4716" w:rsidRPr="00522CE0" w:rsidRDefault="00594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0189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95EDA" w:rsidRDefault="00EA640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D0E24" w:rsidRDefault="009D0E24" w:rsidP="009D0E24">
      <w:pPr>
        <w:suppressAutoHyphens/>
        <w:jc w:val="both"/>
        <w:rPr>
          <w:rFonts w:eastAsia="Times New Roman"/>
        </w:rPr>
      </w:pPr>
    </w:p>
    <w:sectPr w:rsidR="009D0E24" w:rsidSect="009D0E2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627" w:rsidRDefault="00737627" w:rsidP="00522CE0">
      <w:r>
        <w:separator/>
      </w:r>
    </w:p>
  </w:endnote>
  <w:endnote w:type="continuationSeparator" w:id="0">
    <w:p w:rsidR="00737627" w:rsidRDefault="007376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97AA5E-C817-44F4-BE6B-5E9FEFB3CF1D}"/>
    <w:embedBold r:id="rId2" w:fontKey="{D21FCFF8-3D5C-4A0D-89F3-DC1DF53E4F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D785D7-6EFC-4C17-B206-A2DD27EBAA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6349B7-0AE5-4E52-BF42-65A34FEBE9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EDA" w:rsidRPr="009D0E24" w:rsidRDefault="009D0E24" w:rsidP="009D0E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627" w:rsidRDefault="00737627" w:rsidP="00522CE0">
      <w:r>
        <w:separator/>
      </w:r>
    </w:p>
  </w:footnote>
  <w:footnote w:type="continuationSeparator" w:id="0">
    <w:p w:rsidR="00737627" w:rsidRDefault="007376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MILI.KMM.TRY"/>
    <w:docVar w:name="CoverAttorneyInitials" w:val="KMM"/>
    <w:docVar w:name="CoverAttorneyLastName" w:val="Moffitt"/>
    <w:docVar w:name="CoverBillType" w:val="b"/>
    <w:docVar w:name="CoverSenator" w:val="TRY"/>
    <w:docVar w:name="dvBillNumber" w:val="531"/>
    <w:docVar w:name="dvBillNumberPrefix" w:val="S. "/>
    <w:docVar w:name="dvOriginalBody" w:val="Senate"/>
    <w:docVar w:name="fulldraftpath" w:val="L:\S-RES\TRY\016MILI.KMM.TRY.DOCX"/>
    <w:docVar w:name="NameofBody" w:val="S"/>
    <w:docVar w:name="vgroup2" w:val="S-RES"/>
  </w:docVars>
  <w:rsids>
    <w:rsidRoot w:val="00594716"/>
    <w:rsid w:val="000143F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5EDA"/>
    <w:rsid w:val="00197DF1"/>
    <w:rsid w:val="001A5811"/>
    <w:rsid w:val="001B3DD9"/>
    <w:rsid w:val="001B7E5D"/>
    <w:rsid w:val="001D3BAC"/>
    <w:rsid w:val="001F5F3E"/>
    <w:rsid w:val="00216025"/>
    <w:rsid w:val="00245C4E"/>
    <w:rsid w:val="00283269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4716"/>
    <w:rsid w:val="005A413B"/>
    <w:rsid w:val="005A5017"/>
    <w:rsid w:val="005A648C"/>
    <w:rsid w:val="005F07AC"/>
    <w:rsid w:val="005F1745"/>
    <w:rsid w:val="006A1802"/>
    <w:rsid w:val="006C0CBB"/>
    <w:rsid w:val="006C74EA"/>
    <w:rsid w:val="006D3D2C"/>
    <w:rsid w:val="00720D40"/>
    <w:rsid w:val="007318D4"/>
    <w:rsid w:val="00737627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189D"/>
    <w:rsid w:val="00904E16"/>
    <w:rsid w:val="009162B3"/>
    <w:rsid w:val="00927C62"/>
    <w:rsid w:val="00982F7F"/>
    <w:rsid w:val="00983951"/>
    <w:rsid w:val="00984124"/>
    <w:rsid w:val="00984640"/>
    <w:rsid w:val="00995C37"/>
    <w:rsid w:val="009C118A"/>
    <w:rsid w:val="009D0E24"/>
    <w:rsid w:val="00A02011"/>
    <w:rsid w:val="00A4011E"/>
    <w:rsid w:val="00A86015"/>
    <w:rsid w:val="00A9594E"/>
    <w:rsid w:val="00AE59C8"/>
    <w:rsid w:val="00AF6F5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44FC"/>
    <w:rsid w:val="00CF2C98"/>
    <w:rsid w:val="00D1088B"/>
    <w:rsid w:val="00D1286F"/>
    <w:rsid w:val="00D14DE6"/>
    <w:rsid w:val="00D156D2"/>
    <w:rsid w:val="00D35486"/>
    <w:rsid w:val="00D4167E"/>
    <w:rsid w:val="00D53E29"/>
    <w:rsid w:val="00D86943"/>
    <w:rsid w:val="00D93DD9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A640C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D458A87-734A-42E3-9BBE-45220432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581F8EA4.dotm</Template>
  <TotalTime>0</TotalTime>
  <Pages>1</Pages>
  <Words>474</Words>
  <Characters>2502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531 Text of Previous Version (Mar. 9, 2017) - South Carolina Legislature Online</dc:title>
  <dc:subject/>
  <dc:creator>%USERNAME%</dc:creator>
  <cp:keywords/>
  <dc:description/>
  <cp:lastModifiedBy>S Volk</cp:lastModifiedBy>
  <cp:revision>2</cp:revision>
  <dcterms:created xsi:type="dcterms:W3CDTF">2017-03-09T16:21:00Z</dcterms:created>
  <dcterms:modified xsi:type="dcterms:W3CDTF">2017-03-09T16:21:00Z</dcterms:modified>
</cp:coreProperties>
</file>