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80F" w:rsidRDefault="006628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15C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</w:t>
      </w:r>
      <w:r w:rsidR="00F1591E">
        <w:t xml:space="preserve">PAIGE BOWSER AND HER COMPANY, </w:t>
      </w:r>
      <w:r>
        <w:t xml:space="preserve">BREEZY QUARTERS OF ABBEVILLE, SOUTH CAROLINA, </w:t>
      </w:r>
      <w:r w:rsidR="00F1591E">
        <w:t>ON BEING</w:t>
      </w:r>
      <w:r>
        <w:t xml:space="preserve"> NAMED A WINNER OF THE 2018 AMERICAN SMALL </w:t>
      </w:r>
      <w:r w:rsidR="0094484E">
        <w:t>BUSINESS</w:t>
      </w:r>
      <w:r>
        <w:t xml:space="preserve"> CHAMPIONSHIP BY SCORE AND TO WISH </w:t>
      </w:r>
      <w:r w:rsidR="00F1591E">
        <w:t>HER AND HER</w:t>
      </w:r>
      <w:r>
        <w:t xml:space="preserve"> BUSINESS MUCH </w:t>
      </w:r>
      <w:r w:rsidR="0094484E">
        <w:t>CONTINUED</w:t>
      </w:r>
      <w:r>
        <w:t xml:space="preserve">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1DCB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1DCB">
        <w:t xml:space="preserve">local Abbeville </w:t>
      </w:r>
      <w:r w:rsidR="00F1591E">
        <w:t>businesswoman Paige Bowser and her company,</w:t>
      </w:r>
      <w:r w:rsidR="00B11DCB">
        <w:t xml:space="preserve"> Breezy Quarters</w:t>
      </w:r>
      <w:r w:rsidR="00F1591E">
        <w:t>,</w:t>
      </w:r>
      <w:r w:rsidR="00B11DCB">
        <w:t xml:space="preserve"> </w:t>
      </w:r>
      <w:r w:rsidR="00F1591E">
        <w:t>have</w:t>
      </w:r>
      <w:r w:rsidR="00B11DCB">
        <w:t xml:space="preserve"> been named a winner of the 2018 American Small Business Championship by SCORE, the nation</w:t>
      </w:r>
      <w:r w:rsidR="007F1C2B" w:rsidRPr="007F1C2B">
        <w:t>’</w:t>
      </w:r>
      <w:r w:rsidR="00B11DCB">
        <w:t xml:space="preserve">s largest network of volunteer expert business </w:t>
      </w:r>
      <w:r w:rsidR="0094484E">
        <w:t>mentors</w:t>
      </w:r>
      <w:r w:rsidR="00B11DCB">
        <w:t>. This title was awarded to one hundred two entrepreneurs for their dedication to the success of their small businesses, earning them an all</w:t>
      </w:r>
      <w:r w:rsidR="007F1C2B">
        <w:noBreakHyphen/>
      </w:r>
      <w:r w:rsidR="00B11DCB">
        <w:t>expense</w:t>
      </w:r>
      <w:r w:rsidR="007F1C2B">
        <w:noBreakHyphen/>
      </w:r>
      <w:r w:rsidR="00B11DCB">
        <w:t xml:space="preserve">paid trip to a training and networking event, SCORE mentoring and publicity </w:t>
      </w:r>
      <w:r w:rsidR="0094484E">
        <w:t>throughout</w:t>
      </w:r>
      <w:r w:rsidR="00B11DCB">
        <w:t xml:space="preserve"> the year, and a chance to win one of three fifteen thousand dollar grand prizes; and</w:t>
      </w: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591E">
        <w:t xml:space="preserve">Paige Bowser and her company, </w:t>
      </w:r>
      <w:r>
        <w:t>Breezy Quarters</w:t>
      </w:r>
      <w:r w:rsidR="00F1591E">
        <w:t>,</w:t>
      </w:r>
      <w:r>
        <w:t xml:space="preserve"> earned the title of American Small Business Champion by submitting an </w:t>
      </w:r>
      <w:r w:rsidR="0094484E">
        <w:t>online</w:t>
      </w:r>
      <w:r>
        <w:t xml:space="preserve"> application describing what </w:t>
      </w:r>
      <w:r w:rsidR="00F1591E">
        <w:t>makes</w:t>
      </w:r>
      <w:r>
        <w:t xml:space="preserve"> </w:t>
      </w:r>
      <w:r w:rsidR="00F1591E">
        <w:t>her</w:t>
      </w:r>
      <w:r>
        <w:t xml:space="preserve"> business one of the best small businesses in </w:t>
      </w:r>
      <w:r w:rsidR="00F1591E">
        <w:t>her</w:t>
      </w:r>
      <w:r>
        <w:t xml:space="preserve"> community, and how </w:t>
      </w:r>
      <w:r w:rsidR="00F1591E">
        <w:t>she</w:t>
      </w:r>
      <w:r>
        <w:t xml:space="preserve"> plan</w:t>
      </w:r>
      <w:r w:rsidR="00F1591E">
        <w:t>s</w:t>
      </w:r>
      <w:r>
        <w:t xml:space="preserve"> to use the prizes to grow </w:t>
      </w:r>
      <w:r w:rsidR="00F1591E">
        <w:t>her</w:t>
      </w:r>
      <w:r>
        <w:t xml:space="preserve"> business. Nominations that garnered at least one hundred votes were then presented to a </w:t>
      </w:r>
      <w:r w:rsidR="0094484E">
        <w:t>judging</w:t>
      </w:r>
      <w:r>
        <w:t xml:space="preserve"> panel of small business experts that determined one hundred two winners; and</w:t>
      </w: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Breezy Quarters handcrafts bath products like soap, lotion,</w:t>
      </w:r>
      <w:r w:rsidR="0094484E">
        <w:t xml:space="preserve"> </w:t>
      </w:r>
      <w:r>
        <w:t xml:space="preserve">lip balm, bath bombs, and soy candles. </w:t>
      </w:r>
      <w:r w:rsidR="00F1591E">
        <w:t>Ms. Bowser</w:t>
      </w:r>
      <w:r>
        <w:t xml:space="preserve"> began </w:t>
      </w:r>
      <w:r w:rsidR="00F1591E">
        <w:t>her</w:t>
      </w:r>
      <w:r>
        <w:t xml:space="preserve"> business at home and </w:t>
      </w:r>
      <w:r w:rsidR="0094484E">
        <w:t>s</w:t>
      </w:r>
      <w:r>
        <w:t>old</w:t>
      </w:r>
      <w:r w:rsidR="0094484E">
        <w:t xml:space="preserve"> products</w:t>
      </w:r>
      <w:r>
        <w:t xml:space="preserve"> at farmers markets and craft shows across the Carolinas before opening the brick and </w:t>
      </w:r>
      <w:r w:rsidR="0094484E">
        <w:t>mortar</w:t>
      </w:r>
      <w:r>
        <w:t xml:space="preserve"> </w:t>
      </w:r>
      <w:r w:rsidR="0094484E">
        <w:t>store</w:t>
      </w:r>
      <w:r>
        <w:t xml:space="preserve"> in September 2016. With o</w:t>
      </w:r>
      <w:r w:rsidR="00F1591E">
        <w:t xml:space="preserve">nly one employee, Paige Bowser </w:t>
      </w:r>
      <w:r>
        <w:t xml:space="preserve">hopes to grow the business by </w:t>
      </w:r>
      <w:r w:rsidR="0094484E">
        <w:t xml:space="preserve">increasing </w:t>
      </w:r>
      <w:r>
        <w:t xml:space="preserve">awareness </w:t>
      </w:r>
      <w:r w:rsidR="0094484E">
        <w:t>of</w:t>
      </w:r>
      <w:r>
        <w:t xml:space="preserve"> the Abbeville </w:t>
      </w:r>
      <w:r w:rsidR="0094484E">
        <w:t>store</w:t>
      </w:r>
      <w:r>
        <w:t xml:space="preserve">, increasing online sales, and getting their No Melt Lip Balms </w:t>
      </w:r>
      <w:r>
        <w:lastRenderedPageBreak/>
        <w:t xml:space="preserve">into other stores to ensure that they can continue to live the American Dream and be a fixture in the community. Paige dreams of offering more jobs and, one day, owning one of the </w:t>
      </w:r>
      <w:r w:rsidR="0094484E">
        <w:t>buildings</w:t>
      </w:r>
      <w:r>
        <w:t xml:space="preserve"> </w:t>
      </w:r>
      <w:r w:rsidR="00F1591E">
        <w:t>o</w:t>
      </w:r>
      <w:r>
        <w:t xml:space="preserve">n the Historic </w:t>
      </w:r>
      <w:r w:rsidR="0094484E">
        <w:t>Abbeville</w:t>
      </w:r>
      <w:r>
        <w:t xml:space="preserve"> Square; and</w:t>
      </w: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Breezy Quarters has been honored to be selected as Business of the Year in 2017 by </w:t>
      </w:r>
      <w:r w:rsidR="00F1591E">
        <w:t>WCT</w:t>
      </w:r>
      <w:r w:rsidR="007F1C2B">
        <w:t>EL</w:t>
      </w:r>
      <w:r>
        <w:t>, is a member of the Handcrafted Soap and Cosmetics Guild, and a certified advanced soap maker. Breezy Quarters donates soap to the Abbeville Food Bank several times a year, as well as to many school, civic, and religious organizations, and is a big advocate for music education in schools; and</w:t>
      </w:r>
    </w:p>
    <w:p w:rsidR="00B11DCB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5CC" w:rsidRDefault="00B11D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484E">
        <w:t>the members of the General Assembly of South Carolina are grateful for the efforts Breezy Quarters has made in driving our State</w:t>
      </w:r>
      <w:r w:rsidR="007F1C2B" w:rsidRPr="007F1C2B">
        <w:t>’</w:t>
      </w:r>
      <w:r w:rsidR="0094484E">
        <w:t>s economy and wish the business much success in the future</w:t>
      </w:r>
      <w:r w:rsidR="007215CC">
        <w:t xml:space="preserve">.  Now, therefore, </w:t>
      </w: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11DCB">
        <w:t xml:space="preserve"> the members of the South Carolina </w:t>
      </w:r>
      <w:r w:rsidR="0094484E">
        <w:t>General Assembly</w:t>
      </w:r>
      <w:r w:rsidR="00B11DCB">
        <w:t xml:space="preserve">, by this resolution, honor and commend </w:t>
      </w:r>
      <w:r w:rsidR="00F1591E">
        <w:t xml:space="preserve">Paige Bowser and her company, </w:t>
      </w:r>
      <w:r w:rsidR="00B11DCB">
        <w:t xml:space="preserve">Breezy Quarters of Abbeville, South Carolina, </w:t>
      </w:r>
      <w:r w:rsidR="00D4183E">
        <w:t>on being</w:t>
      </w:r>
      <w:r w:rsidR="00B11DCB">
        <w:t xml:space="preserve"> named a </w:t>
      </w:r>
      <w:r w:rsidR="0094484E">
        <w:t>winner</w:t>
      </w:r>
      <w:r w:rsidR="00B11DCB">
        <w:t xml:space="preserve"> of the 2018 American Small Business </w:t>
      </w:r>
      <w:r w:rsidR="0094484E">
        <w:t>Championship</w:t>
      </w:r>
      <w:r w:rsidR="00B11DCB">
        <w:t xml:space="preserve"> by SCORE and wish </w:t>
      </w:r>
      <w:r w:rsidR="00D4183E">
        <w:t xml:space="preserve">her and her </w:t>
      </w:r>
      <w:r w:rsidR="00B11DCB">
        <w:t>business much continued success.</w:t>
      </w: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5CC" w:rsidRDefault="007215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11DCB">
        <w:t xml:space="preserve"> </w:t>
      </w:r>
      <w:r w:rsidR="0094484E">
        <w:t>Paige Bowser</w:t>
      </w:r>
      <w:r w:rsidR="00B11DCB">
        <w:t>.</w:t>
      </w:r>
    </w:p>
    <w:p w:rsidR="005C06D2" w:rsidRDefault="007F1C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280F" w:rsidRDefault="0066280F" w:rsidP="0066280F">
      <w:pPr>
        <w:suppressAutoHyphens/>
      </w:pPr>
    </w:p>
    <w:sectPr w:rsidR="0066280F" w:rsidSect="006628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91E" w:rsidRDefault="00F1591E" w:rsidP="009F0C77">
      <w:r>
        <w:separator/>
      </w:r>
    </w:p>
  </w:endnote>
  <w:endnote w:type="continuationSeparator" w:id="0">
    <w:p w:rsidR="00F1591E" w:rsidRDefault="00F159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A549A6-B9F6-4301-81AE-E4DE9C285E29}"/>
    <w:embedBold r:id="rId2" w:fontKey="{92F61C57-00B8-4515-9E5E-C2599EC939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365552-B3D4-4FEE-A976-7DA811627C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972B7A-92E8-4C97-A312-3D265A072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423E40-55A4-479D-8D60-1A9010D999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6D2" w:rsidRPr="0066280F" w:rsidRDefault="0066280F" w:rsidP="006628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91E" w:rsidRDefault="00F1591E" w:rsidP="009F0C77">
      <w:r>
        <w:separator/>
      </w:r>
    </w:p>
  </w:footnote>
  <w:footnote w:type="continuationSeparator" w:id="0">
    <w:p w:rsidR="00F1591E" w:rsidRDefault="00F159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14CM18"/>
    <w:docVar w:name="CoverBillType" w:val="c"/>
    <w:docVar w:name="DocPath" w:val="L:\Council\bills\RT\17414CM18.DOCX"/>
    <w:docVar w:name="dvBillNumber" w:val="535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215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4A2"/>
    <w:rsid w:val="004E7D54"/>
    <w:rsid w:val="005273C6"/>
    <w:rsid w:val="00530A69"/>
    <w:rsid w:val="00545593"/>
    <w:rsid w:val="00556EBF"/>
    <w:rsid w:val="00577C6C"/>
    <w:rsid w:val="005A62FE"/>
    <w:rsid w:val="005C06D2"/>
    <w:rsid w:val="005C2FE2"/>
    <w:rsid w:val="005E2BC9"/>
    <w:rsid w:val="00605102"/>
    <w:rsid w:val="006215AA"/>
    <w:rsid w:val="0066280F"/>
    <w:rsid w:val="00680F62"/>
    <w:rsid w:val="006913C9"/>
    <w:rsid w:val="0069470D"/>
    <w:rsid w:val="006D58AA"/>
    <w:rsid w:val="007215CC"/>
    <w:rsid w:val="00734F00"/>
    <w:rsid w:val="00752EB8"/>
    <w:rsid w:val="007A70AE"/>
    <w:rsid w:val="007F1C2B"/>
    <w:rsid w:val="008362E8"/>
    <w:rsid w:val="0085786E"/>
    <w:rsid w:val="008A1768"/>
    <w:rsid w:val="008A489F"/>
    <w:rsid w:val="008F0F33"/>
    <w:rsid w:val="008F4429"/>
    <w:rsid w:val="0094021A"/>
    <w:rsid w:val="0094484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DC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183E"/>
    <w:rsid w:val="00D73A67"/>
    <w:rsid w:val="00D970A9"/>
    <w:rsid w:val="00DF3845"/>
    <w:rsid w:val="00E41911"/>
    <w:rsid w:val="00E44B57"/>
    <w:rsid w:val="00E92EEF"/>
    <w:rsid w:val="00EF2368"/>
    <w:rsid w:val="00F1591E"/>
    <w:rsid w:val="00F24442"/>
    <w:rsid w:val="00F27F5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115161-26B2-4514-9936-B8856432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4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4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0C80B-B0AC-4E4D-B39D-1C0A0636B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494</Words>
  <Characters>2536</Characters>
  <Application>Microsoft Office Word</Application>
  <DocSecurity>0</DocSecurity>
  <Lines>72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5350 Text of Previous Version (May 1, 2018) - South Carolina Legislature Online</dc:title>
  <dc:creator>Rebecca Turner</dc:creator>
  <cp:lastModifiedBy>S Volk</cp:lastModifiedBy>
  <cp:revision>2</cp:revision>
  <cp:lastPrinted>2018-05-01T14:33:00Z</cp:lastPrinted>
  <dcterms:created xsi:type="dcterms:W3CDTF">2018-05-01T19:10:00Z</dcterms:created>
  <dcterms:modified xsi:type="dcterms:W3CDTF">2018-05-01T19:10:00Z</dcterms:modified>
</cp:coreProperties>
</file>