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E71" w:rsidRDefault="00ED3E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3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028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60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CELEBRATE MRS. EMMA LEE WALTERS GRUBER ON THE OCCASION OF HER NINETIETH BIRTHDAY ON JULY 19, 2018, AND TO WISH HER CONTINUED HAPPINESS FOR YEARS TO COME.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6058" w:rsidRDefault="003F0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76058">
        <w:t>the members of the House of Representatives of South Carolina deem it fitting and proper to pause in their deliberations to celebrate with Mrs. Emma Lee Walters Gruber on her milestone birthday on July 19, 2018; and</w:t>
      </w:r>
    </w:p>
    <w:p w:rsidR="00076058" w:rsidRDefault="000760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58" w:rsidRDefault="000760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St. George on July 19, 1928, to Frank Earnest “Doc” Walters and Corrie Lee Connelly Walters, Emma Lee was one of five children, including two brothers, Joseph Walters and John Earl Walters, and two sisters, Lucille Walters Fralix and Elsie Rae Walters McAlhaney. She graduated from St. George High School in 1945; and</w:t>
      </w:r>
    </w:p>
    <w:p w:rsidR="00076058" w:rsidRDefault="000760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58" w:rsidRDefault="000760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March 29, 1945, she married the love of her life, Owen Clement “Jack” Gruber. They spent their lives together farming and raising their five children, Clement Bradley, Patricia Lee Mizzell Mims, Kirkland Allen, Richard Gregory, and Deborah Jean Bair. Sadly they lost their son Bradley in the Vietnam War on March 8, 1968; and</w:t>
      </w:r>
    </w:p>
    <w:p w:rsidR="00076058" w:rsidRDefault="000760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58" w:rsidRDefault="000760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their children blessed them with sixteen loving grandchildren and twenty</w:t>
      </w:r>
      <w:r>
        <w:noBreakHyphen/>
        <w:t>five beautiful great</w:t>
      </w:r>
      <w:r>
        <w:noBreakHyphen/>
        <w:t>grandchildren; and</w:t>
      </w:r>
    </w:p>
    <w:p w:rsidR="00076058" w:rsidRDefault="000760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58" w:rsidRDefault="000760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Emma Lee has always enjoyed working in her yard and side</w:t>
      </w:r>
      <w:r>
        <w:noBreakHyphen/>
        <w:t>by</w:t>
      </w:r>
      <w:r>
        <w:noBreakHyphen/>
        <w:t>side with her husband on the farm. She also has found much joy in cooking and baking for her large, loving family; and</w:t>
      </w:r>
    </w:p>
    <w:p w:rsidR="00076058" w:rsidRDefault="000760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58" w:rsidRDefault="000760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after all of their children were married, Emma Lee worked at their family business, St. George Farm Equipment, until it closed. She then worked as hostess and food and beverage director at the Holiday Inn; and</w:t>
      </w:r>
    </w:p>
    <w:p w:rsidR="00076058" w:rsidRDefault="000760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58" w:rsidRDefault="000760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been an active member of St. Matthews Baptist Church since 1948, where she has worked on most of the committees at the church; and</w:t>
      </w:r>
    </w:p>
    <w:p w:rsidR="00076058" w:rsidRDefault="000760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28C" w:rsidRDefault="000760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Palmetto State are proud to celebrate this momentous occasion with Mrs. Gruber and wish her many more years of joy with her family</w:t>
      </w:r>
      <w:r w:rsidR="003F028C">
        <w:t>.  Now, therefore,</w:t>
      </w:r>
    </w:p>
    <w:p w:rsidR="003F028C" w:rsidRDefault="003F0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28C" w:rsidRDefault="003F0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F028C" w:rsidRDefault="003F0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28C" w:rsidRDefault="003F0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76058">
        <w:t xml:space="preserve"> the members of the South Carolina House of Representatives, by this resolution, honor and celebrate Mrs. Emma Lee Walters Gruber on the occasion of her ninetieth birthday on July 19, 2018, and wish her continued happiness for years to come. </w:t>
      </w:r>
    </w:p>
    <w:p w:rsidR="003F028C" w:rsidRDefault="003F0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28C" w:rsidRDefault="003F0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76058">
        <w:t xml:space="preserve"> Mrs. Emma Lee Walters Gruber.</w:t>
      </w:r>
    </w:p>
    <w:p w:rsidR="00D20E5F" w:rsidRDefault="000760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3E71" w:rsidRDefault="00ED3E71" w:rsidP="00ED3E71">
      <w:pPr>
        <w:suppressAutoHyphens/>
      </w:pPr>
    </w:p>
    <w:sectPr w:rsidR="00ED3E71" w:rsidSect="00ED3E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28C" w:rsidRDefault="003F028C" w:rsidP="009F0C77">
      <w:r>
        <w:separator/>
      </w:r>
    </w:p>
  </w:endnote>
  <w:endnote w:type="continuationSeparator" w:id="0">
    <w:p w:rsidR="003F028C" w:rsidRDefault="003F02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68587F5-8D66-47CE-BEC8-3F6B1D5BC495}"/>
    <w:embedBold r:id="rId2" w:fontKey="{1409BA6F-B7E2-46E2-8C38-D0778475FF9C}"/>
  </w:font>
  <w:font w:name="Calibri">
    <w:panose1 w:val="020F0502020204030204"/>
    <w:charset w:val="00"/>
    <w:family w:val="swiss"/>
    <w:pitch w:val="variable"/>
    <w:sig w:usb0="E00002FF" w:usb1="4000ACFF" w:usb2="00000001" w:usb3="00000000" w:csb0="0000019F" w:csb1="00000000"/>
    <w:embedRegular r:id="rId3" w:fontKey="{409D8718-5754-4C90-9EF3-CBFC78A0FA9B}"/>
  </w:font>
  <w:font w:name="Cambria">
    <w:panose1 w:val="02040503050406030204"/>
    <w:charset w:val="00"/>
    <w:family w:val="roman"/>
    <w:pitch w:val="variable"/>
    <w:sig w:usb0="E00002FF" w:usb1="400004FF" w:usb2="00000000" w:usb3="00000000" w:csb0="0000019F" w:csb1="00000000"/>
    <w:embedRegular r:id="rId4" w:fontKey="{11E9224B-7CEE-43FD-92D3-01AAB447C8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E5F" w:rsidRPr="00ED3E71" w:rsidRDefault="00ED3E71" w:rsidP="00ED3E71">
    <w:pPr>
      <w:pStyle w:val="Footer"/>
      <w:tabs>
        <w:tab w:val="clear" w:pos="4680"/>
        <w:tab w:val="clear" w:pos="9360"/>
        <w:tab w:val="center" w:pos="2995"/>
      </w:tabs>
      <w:spacing w:before="120"/>
    </w:pPr>
    <w:r>
      <w:t>[5359]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28C" w:rsidRDefault="003F028C" w:rsidP="009F0C77">
      <w:r>
        <w:separator/>
      </w:r>
    </w:p>
  </w:footnote>
  <w:footnote w:type="continuationSeparator" w:id="0">
    <w:p w:rsidR="003F028C" w:rsidRDefault="003F02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20WAB18"/>
    <w:docVar w:name="CoverBillType" w:val="r"/>
    <w:docVar w:name="DocPath" w:val="L:\Council\bills\RT\17420WAB18.DOCX"/>
    <w:docVar w:name="dvBillNumber" w:val="5359"/>
    <w:docVar w:name="dvBillNumberPrefix" w:val="H. "/>
    <w:docVar w:name="dvOriginalBody" w:val="House"/>
    <w:docVar w:name="dvSteno" w:val="RT"/>
    <w:docVar w:name="NameofBody" w:val="h"/>
    <w:docVar w:name="vGroup2" w:val="Council"/>
  </w:docVars>
  <w:rsids>
    <w:rsidRoot w:val="003F028C"/>
    <w:rsid w:val="00011869"/>
    <w:rsid w:val="00015CD6"/>
    <w:rsid w:val="0007605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028C"/>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27ABA"/>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02CF"/>
    <w:rsid w:val="00BE3C22"/>
    <w:rsid w:val="00C0345E"/>
    <w:rsid w:val="00C31C95"/>
    <w:rsid w:val="00C3483A"/>
    <w:rsid w:val="00C74E9D"/>
    <w:rsid w:val="00C826DD"/>
    <w:rsid w:val="00C82FD3"/>
    <w:rsid w:val="00C92819"/>
    <w:rsid w:val="00CC6B7B"/>
    <w:rsid w:val="00CD2089"/>
    <w:rsid w:val="00D20E5F"/>
    <w:rsid w:val="00D73A67"/>
    <w:rsid w:val="00D970A9"/>
    <w:rsid w:val="00DF3845"/>
    <w:rsid w:val="00E41911"/>
    <w:rsid w:val="00E44B57"/>
    <w:rsid w:val="00E92EEF"/>
    <w:rsid w:val="00ED3E7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9DDC4B-B724-4BDC-9FE7-493B400C8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EC782-2BBE-4BBF-B951-EF3B76741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26FBA817.dotm</Template>
  <TotalTime>0</TotalTime>
  <Pages>1</Pages>
  <Words>399</Words>
  <Characters>1976</Characters>
  <Application>Microsoft Office Word</Application>
  <DocSecurity>0</DocSecurity>
  <Lines>65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5359 Text of Previous Version (May 3, 2018) - South Carolina Legislature Online</dc:title>
  <dc:creator>Rebecca Turner</dc:creator>
  <cp:lastModifiedBy>S Volk</cp:lastModifiedBy>
  <cp:revision>2</cp:revision>
  <dcterms:created xsi:type="dcterms:W3CDTF">2018-05-03T17:52:00Z</dcterms:created>
  <dcterms:modified xsi:type="dcterms:W3CDTF">2018-05-03T17:52:00Z</dcterms:modified>
</cp:coreProperties>
</file>