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AE1" w:rsidRDefault="00D26AE1" w:rsidP="0012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23279" w:rsidRDefault="00123279" w:rsidP="0012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279" w:rsidRDefault="00123279" w:rsidP="0012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279" w:rsidRDefault="00123279" w:rsidP="0012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279" w:rsidRDefault="00123279" w:rsidP="0012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279" w:rsidRDefault="00123279" w:rsidP="0012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3279" w:rsidRDefault="00123279" w:rsidP="00123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439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2B5" w:rsidRP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22B5">
        <w:t>TO CONGRATULATE MICHAEL DOMINIC D</w:t>
      </w:r>
      <w:r w:rsidR="00711723" w:rsidRPr="00711723">
        <w:t>’</w:t>
      </w:r>
      <w:r w:rsidRPr="004D22B5">
        <w:t xml:space="preserve">AGOSTINO OF YORK COUNTY FOR ACHIEVING THE ELITE RANK OF EAGLE SCOUT, TO COMMEND HIM FOR HIS HARD WORK AND DETERMINATION IN REACHING THIS GOAL, AND TO WISH HIM EVERY SUCCESS IN ALL HIS FUTURE ENDEAVORS.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Whereas, it is with great pride that the South Carolina House of Representatives recognizes the laudable achievements of young people, and among those youthful accomplishments that command the greatest respect is the attaining of the rank of Eagle Scout; and</w:t>
      </w:r>
    </w:p>
    <w:p w:rsidR="004D22B5" w:rsidRP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 xml:space="preserve"> </w:t>
      </w:r>
    </w:p>
    <w:p w:rsid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Whereas, having proved himself worthy, Michael Dominic D</w:t>
      </w:r>
      <w:r w:rsidR="00711723" w:rsidRPr="00711723">
        <w:t>’</w:t>
      </w:r>
      <w:r w:rsidRPr="004D22B5">
        <w:t>Agostino of York County has been named an Eagle Scout, an award granted to only about five percent of all Boy Scouts; and</w:t>
      </w:r>
    </w:p>
    <w:p w:rsidR="004D22B5" w:rsidRP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 xml:space="preserve"> </w:t>
      </w:r>
    </w:p>
    <w:p w:rsid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Whereas, a son of Daniel and Janet D</w:t>
      </w:r>
      <w:r w:rsidR="00711723" w:rsidRPr="00711723">
        <w:t>’</w:t>
      </w:r>
      <w:r w:rsidRPr="004D22B5">
        <w:t>Agostino, Michael joined scouting in 2006, inspired by an admiration of his father and brother, Gabriel, for having achieved the rank of Eagle Scout. As a Cub Scout from 2006 to 2011, Michael was awarded the Order of Light and the Parvuli Dei Religious Emblem; and</w:t>
      </w:r>
    </w:p>
    <w:p w:rsidR="004D22B5" w:rsidRP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Whereas, Michael became a Boy Scout in 2011 when he joined Troop 277, sponsored by Saint Anne Catholic Church in Rock Hill. With determination and hard work, Michael subsequently earned thirty badges and received the SEALS Leadership Recognition and the Order of the Arrow before achieving the rank of Eagle Scout; and</w:t>
      </w:r>
    </w:p>
    <w:p w:rsidR="004D22B5" w:rsidRP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1141">
        <w:t xml:space="preserve">Whereas, a young man </w:t>
      </w:r>
      <w:r>
        <w:t xml:space="preserve">with a friendly nature </w:t>
      </w:r>
      <w:r w:rsidRPr="00B41141">
        <w:t xml:space="preserve">who leads by example, Michael has earned the respect </w:t>
      </w:r>
      <w:r>
        <w:t xml:space="preserve">and admiration </w:t>
      </w:r>
      <w:r w:rsidRPr="00B41141">
        <w:t>of all who know him. Consequently,</w:t>
      </w:r>
      <w:r>
        <w:t xml:space="preserve"> he has been entrusted with</w:t>
      </w:r>
      <w:r w:rsidRPr="00B41141">
        <w:t xml:space="preserve"> increasing levels of </w:t>
      </w:r>
      <w:r w:rsidRPr="00B41141">
        <w:lastRenderedPageBreak/>
        <w:t>responsibility in the leadership of Troop 277, including service as an Assistant Patrol Leader, Patrol Leader, Senior Patrol Leader, and Junior Assistant Scout Master; and</w:t>
      </w:r>
    </w:p>
    <w:p w:rsidR="004D22B5" w:rsidRPr="00B41141"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Whereas, for his Eagle Scout project, Michael significantly enhanced the campus of St. Anne Catholic School in Rock Hill by installing gutter extensions and splash blocks to control erosion and by refurbishing a garden area; and</w:t>
      </w:r>
    </w:p>
    <w:p w:rsidR="004D22B5" w:rsidRP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Whereas, the award of Eagle Scout, the highest rank in scouting, is a performance</w:t>
      </w:r>
      <w:r w:rsidR="00711723">
        <w:noBreakHyphen/>
      </w:r>
      <w:r w:rsidRPr="004D22B5">
        <w:t>based achievement with high standards which have been staunchly maintained since its inception in 1912. In attaining this coveted award, Michael joins the ranks of astronauts, movie and sports celebrities, Nobel Prize winners, business and military leaders, Senators and Congressmen, an American President, and other elected officials, and may be justly proud of his accomplishment;</w:t>
      </w:r>
      <w:r>
        <w:t xml:space="preserve"> and</w:t>
      </w:r>
    </w:p>
    <w:p w:rsidR="004D22B5" w:rsidRP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Whereas, as Michael graduates from Clover High School in May of 2018 and prepares to enroll in the University of South Carolina Honors College, his experiences in Scouting and the confidence received from achieving the elite rank of Eagle Scout undoubtedly will contribute to his continued success throughout life. Michael not only is a source of great pride to the Boys Scouts, but also to his family, friends,</w:t>
      </w:r>
      <w:r>
        <w:t xml:space="preserve"> and community. Now, therefore,</w:t>
      </w:r>
    </w:p>
    <w:p w:rsidR="004D22B5" w:rsidRP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 xml:space="preserve"> </w:t>
      </w:r>
    </w:p>
    <w:p w:rsid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 xml:space="preserve">Be it resolved by the House of Representatives: </w:t>
      </w:r>
    </w:p>
    <w:p w:rsidR="004D22B5" w:rsidRP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That the members of the South Carolina House of Representatives, by this resolution, congratulate Michael Dominic D</w:t>
      </w:r>
      <w:r w:rsidR="00711723" w:rsidRPr="00711723">
        <w:t>’</w:t>
      </w:r>
      <w:r w:rsidRPr="004D22B5">
        <w:t>Agostino of York County for achieving the elite rank of Eagle Scout, commend him for his hard work and determination in reaching this goal, and wish him every success in all his future endeavors.</w:t>
      </w:r>
    </w:p>
    <w:p w:rsidR="004D22B5" w:rsidRP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 xml:space="preserve"> </w:t>
      </w:r>
    </w:p>
    <w:p w:rsidR="004D22B5" w:rsidRDefault="004D22B5" w:rsidP="004D2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22B5">
        <w:t>Be it further resolved that a copy of this resolution be provided to Michael Dominic D</w:t>
      </w:r>
      <w:r w:rsidR="00711723" w:rsidRPr="00711723">
        <w:t>’</w:t>
      </w:r>
      <w:r w:rsidRPr="004D22B5">
        <w:t>Agostino.</w:t>
      </w:r>
    </w:p>
    <w:p w:rsidR="0073118B" w:rsidRDefault="007117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6AE1" w:rsidRDefault="00D26AE1" w:rsidP="00D26AE1">
      <w:pPr>
        <w:suppressAutoHyphens/>
      </w:pPr>
    </w:p>
    <w:sectPr w:rsidR="00D26AE1" w:rsidSect="00D26A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39D" w:rsidRDefault="00EF439D" w:rsidP="009F0C77">
      <w:r>
        <w:separator/>
      </w:r>
    </w:p>
  </w:endnote>
  <w:endnote w:type="continuationSeparator" w:id="0">
    <w:p w:rsidR="00EF439D" w:rsidRDefault="00EF43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82485A-83DF-4A29-86AC-8D9F9A72C937}"/>
    <w:embedBold r:id="rId2" w:fontKey="{5C93470C-EEE5-4082-9E03-EB19B139C82B}"/>
  </w:font>
  <w:font w:name="Calibri">
    <w:panose1 w:val="020F0502020204030204"/>
    <w:charset w:val="00"/>
    <w:family w:val="swiss"/>
    <w:pitch w:val="variable"/>
    <w:sig w:usb0="E00002FF" w:usb1="4000ACFF" w:usb2="00000001" w:usb3="00000000" w:csb0="0000019F" w:csb1="00000000"/>
    <w:embedRegular r:id="rId3" w:fontKey="{6167BBA1-8BA2-4232-BBD3-CA4E2079ECB8}"/>
  </w:font>
  <w:font w:name="Cambria">
    <w:panose1 w:val="02040503050406030204"/>
    <w:charset w:val="00"/>
    <w:family w:val="roman"/>
    <w:pitch w:val="variable"/>
    <w:sig w:usb0="E00002FF" w:usb1="400004FF" w:usb2="00000000" w:usb3="00000000" w:csb0="0000019F" w:csb1="00000000"/>
    <w:embedRegular r:id="rId4" w:fontKey="{BBD6855D-2B56-4B5C-8017-0D3B4818AA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18B" w:rsidRPr="00D26AE1" w:rsidRDefault="00D26AE1" w:rsidP="00D26AE1">
    <w:pPr>
      <w:pStyle w:val="Footer"/>
      <w:tabs>
        <w:tab w:val="clear" w:pos="4680"/>
        <w:tab w:val="clear" w:pos="9360"/>
        <w:tab w:val="center" w:pos="2995"/>
      </w:tabs>
      <w:spacing w:before="120"/>
    </w:pPr>
    <w:r>
      <w:t>[5364]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39D" w:rsidRDefault="00EF439D" w:rsidP="009F0C77">
      <w:r>
        <w:separator/>
      </w:r>
    </w:p>
  </w:footnote>
  <w:footnote w:type="continuationSeparator" w:id="0">
    <w:p w:rsidR="00EF439D" w:rsidRDefault="00EF43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9WAB18"/>
    <w:docVar w:name="CoverBillType" w:val="r"/>
    <w:docVar w:name="DocPath" w:val="L:\Council\bills\AGM\19359WAB18.DOCX"/>
    <w:docVar w:name="dvBillNumber" w:val="5364"/>
    <w:docVar w:name="dvBillNumberPrefix" w:val="H. "/>
    <w:docVar w:name="dvOriginalBody" w:val="House"/>
    <w:docVar w:name="dvSteno" w:val="AGM"/>
    <w:docVar w:name="NameofBody" w:val="h"/>
    <w:docVar w:name="vGroup2" w:val="Council"/>
  </w:docVars>
  <w:rsids>
    <w:rsidRoot w:val="00EF439D"/>
    <w:rsid w:val="00011869"/>
    <w:rsid w:val="00015CD6"/>
    <w:rsid w:val="000E0100"/>
    <w:rsid w:val="000E1785"/>
    <w:rsid w:val="000F40FA"/>
    <w:rsid w:val="001035F1"/>
    <w:rsid w:val="0010776B"/>
    <w:rsid w:val="00123279"/>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22B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1723"/>
    <w:rsid w:val="0073118B"/>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463"/>
    <w:rsid w:val="00B412D4"/>
    <w:rsid w:val="00BE3C22"/>
    <w:rsid w:val="00C0345E"/>
    <w:rsid w:val="00C31C95"/>
    <w:rsid w:val="00C3483A"/>
    <w:rsid w:val="00C74E9D"/>
    <w:rsid w:val="00C826DD"/>
    <w:rsid w:val="00C82FD3"/>
    <w:rsid w:val="00C92819"/>
    <w:rsid w:val="00CC6B7B"/>
    <w:rsid w:val="00CD2089"/>
    <w:rsid w:val="00D26AE1"/>
    <w:rsid w:val="00D73A67"/>
    <w:rsid w:val="00D970A9"/>
    <w:rsid w:val="00DF3845"/>
    <w:rsid w:val="00E41911"/>
    <w:rsid w:val="00E44B57"/>
    <w:rsid w:val="00E92EEF"/>
    <w:rsid w:val="00EF2368"/>
    <w:rsid w:val="00EF439D"/>
    <w:rsid w:val="00F01C6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54320E-818C-4A1D-B786-1F7834929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442DA-0454-43DB-88F6-DEC75FFC9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26FBA817.dotm</Template>
  <TotalTime>0</TotalTime>
  <Pages>1</Pages>
  <Words>529</Words>
  <Characters>2762</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5364 Text of Previous Version (May 3, 2018) - South Carolina Legislature Online</dc:title>
  <dc:creator>angiemorgan</dc:creator>
  <cp:lastModifiedBy>S Volk</cp:lastModifiedBy>
  <cp:revision>2</cp:revision>
  <dcterms:created xsi:type="dcterms:W3CDTF">2018-05-03T17:54:00Z</dcterms:created>
  <dcterms:modified xsi:type="dcterms:W3CDTF">2018-05-03T17:54:00Z</dcterms:modified>
</cp:coreProperties>
</file>