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744" w:rsidRDefault="00DA1744" w:rsidP="006140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140D7" w:rsidRDefault="006140D7" w:rsidP="006140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0D7" w:rsidRDefault="006140D7" w:rsidP="006140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0D7" w:rsidRDefault="006140D7" w:rsidP="006140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0D7" w:rsidRDefault="006140D7" w:rsidP="006140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0D7" w:rsidRDefault="006140D7" w:rsidP="006140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0D7" w:rsidRDefault="006140D7" w:rsidP="006140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0D7" w:rsidRDefault="006140D7" w:rsidP="006140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1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773C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2CC5" w:rsidRDefault="00A866F3" w:rsidP="004D2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E1546">
        <w:t xml:space="preserve">CONGRATULATE </w:t>
      </w:r>
      <w:r w:rsidR="000E1546">
        <w:rPr>
          <w:color w:val="000000" w:themeColor="text1"/>
          <w:u w:color="000000" w:themeColor="text1"/>
        </w:rPr>
        <w:t>JEAN GURLEY NORRIS O</w:t>
      </w:r>
      <w:r w:rsidR="000E1546">
        <w:t>F BEAUFORT COUNTY UPON THE OCCASION OF HER RETIREMENT, TO COMMEND HER FOR HER THIRTY</w:t>
      </w:r>
      <w:r w:rsidR="0006655E">
        <w:noBreakHyphen/>
      </w:r>
      <w:r w:rsidR="000E1546">
        <w:t xml:space="preserve">SEVEN YEARS OF DEDICATED SERVICE AS AN EDUCATOR, AND TO WISH HER MUCH HAPPINESS AND </w:t>
      </w:r>
      <w:r w:rsidR="004D2CC5">
        <w:t>FULFILLMENT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279F5" w:rsidRDefault="002773C1" w:rsidP="001279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279F5">
        <w:t xml:space="preserve">it is with great pleasure that the South Carolina House of Representatives honors those individuals who give tirelessly of themselves to the welfare of this great </w:t>
      </w:r>
      <w:r w:rsidR="000131A4">
        <w:t>s</w:t>
      </w:r>
      <w:r w:rsidR="001279F5">
        <w:t>tate</w:t>
      </w:r>
      <w:r w:rsidR="0006655E" w:rsidRPr="0006655E">
        <w:t>’</w:t>
      </w:r>
      <w:r w:rsidR="001279F5">
        <w:t>s most important legacy, its children; and</w:t>
      </w:r>
    </w:p>
    <w:p w:rsidR="001279F5" w:rsidRDefault="001279F5" w:rsidP="001279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279F5" w:rsidRDefault="001279F5" w:rsidP="001279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D0687">
        <w:t>Beaufort</w:t>
      </w:r>
      <w:r w:rsidR="0006655E" w:rsidRPr="0006655E">
        <w:t>’</w:t>
      </w:r>
      <w:r w:rsidR="005D0687">
        <w:t>s Jean Gurley Norris</w:t>
      </w:r>
      <w:r>
        <w:t xml:space="preserve">, retiring after </w:t>
      </w:r>
      <w:r w:rsidR="005D0687">
        <w:t>thirty</w:t>
      </w:r>
      <w:r w:rsidR="0006655E">
        <w:noBreakHyphen/>
      </w:r>
      <w:r w:rsidR="005D0687">
        <w:t xml:space="preserve">seven </w:t>
      </w:r>
      <w:r>
        <w:t>fruitful years as a classroom teacher, stands among their number as an outstanding public benefactor, one m</w:t>
      </w:r>
      <w:r w:rsidR="00E25FCC">
        <w:t xml:space="preserve">uch admired in her role as </w:t>
      </w:r>
      <w:r>
        <w:t xml:space="preserve">educator and </w:t>
      </w:r>
      <w:r w:rsidR="006B66FF">
        <w:t>beloved mentor to her students</w:t>
      </w:r>
      <w:r>
        <w:t>; and</w:t>
      </w:r>
    </w:p>
    <w:p w:rsidR="00E21DD8" w:rsidRDefault="00E21DD8" w:rsidP="001279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2F35" w:rsidRDefault="00E52F35" w:rsidP="00E5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1975, this Laurens native </w:t>
      </w:r>
      <w:r w:rsidRPr="007E4B43">
        <w:rPr>
          <w:color w:val="000000" w:themeColor="text1"/>
          <w:u w:color="000000" w:themeColor="text1"/>
        </w:rPr>
        <w:t>graduated from Thornwell Day School</w:t>
      </w:r>
      <w:r w:rsidR="003122F6">
        <w:rPr>
          <w:color w:val="000000" w:themeColor="text1"/>
          <w:u w:color="000000" w:themeColor="text1"/>
        </w:rPr>
        <w:t xml:space="preserve"> in Clinton</w:t>
      </w:r>
      <w:r>
        <w:rPr>
          <w:color w:val="000000" w:themeColor="text1"/>
          <w:u w:color="000000" w:themeColor="text1"/>
        </w:rPr>
        <w:t xml:space="preserve">, becoming </w:t>
      </w:r>
      <w:r w:rsidRPr="007E4B43">
        <w:rPr>
          <w:color w:val="000000" w:themeColor="text1"/>
          <w:u w:color="000000" w:themeColor="text1"/>
        </w:rPr>
        <w:t>the first person in her family to receive a high school diploma</w:t>
      </w:r>
      <w:r>
        <w:rPr>
          <w:color w:val="000000" w:themeColor="text1"/>
          <w:u w:color="000000" w:themeColor="text1"/>
        </w:rPr>
        <w:t xml:space="preserve">. She went </w:t>
      </w:r>
      <w:r w:rsidRPr="007E4B43">
        <w:rPr>
          <w:color w:val="000000" w:themeColor="text1"/>
          <w:u w:color="000000" w:themeColor="text1"/>
        </w:rPr>
        <w:t xml:space="preserve">on to earn her </w:t>
      </w:r>
      <w:r>
        <w:rPr>
          <w:color w:val="000000" w:themeColor="text1"/>
          <w:u w:color="000000" w:themeColor="text1"/>
        </w:rPr>
        <w:t>b</w:t>
      </w:r>
      <w:r w:rsidRPr="007E4B43">
        <w:rPr>
          <w:color w:val="000000" w:themeColor="text1"/>
          <w:u w:color="000000" w:themeColor="text1"/>
        </w:rPr>
        <w:t>achelor</w:t>
      </w:r>
      <w:r w:rsidR="0006655E" w:rsidRPr="0006655E">
        <w:rPr>
          <w:color w:val="000000" w:themeColor="text1"/>
          <w:u w:color="000000" w:themeColor="text1"/>
        </w:rPr>
        <w:t>’</w:t>
      </w:r>
      <w:r w:rsidRPr="007E4B43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Pr="007E4B43">
        <w:rPr>
          <w:color w:val="000000" w:themeColor="text1"/>
          <w:u w:color="000000" w:themeColor="text1"/>
        </w:rPr>
        <w:t>egree at the University of South Carolina</w:t>
      </w:r>
      <w:r w:rsidR="00E46690">
        <w:rPr>
          <w:color w:val="000000" w:themeColor="text1"/>
          <w:u w:color="000000" w:themeColor="text1"/>
        </w:rPr>
        <w:t xml:space="preserve">, followed by </w:t>
      </w:r>
      <w:r w:rsidR="00E46690" w:rsidRPr="007E4B43">
        <w:rPr>
          <w:color w:val="000000" w:themeColor="text1"/>
          <w:u w:color="000000" w:themeColor="text1"/>
        </w:rPr>
        <w:t xml:space="preserve">a </w:t>
      </w:r>
      <w:r w:rsidR="00E46690">
        <w:rPr>
          <w:color w:val="000000" w:themeColor="text1"/>
          <w:u w:color="000000" w:themeColor="text1"/>
        </w:rPr>
        <w:t>m</w:t>
      </w:r>
      <w:r w:rsidR="00E46690" w:rsidRPr="007E4B43">
        <w:rPr>
          <w:color w:val="000000" w:themeColor="text1"/>
          <w:u w:color="000000" w:themeColor="text1"/>
        </w:rPr>
        <w:t>aster</w:t>
      </w:r>
      <w:r w:rsidR="0006655E" w:rsidRPr="0006655E">
        <w:rPr>
          <w:color w:val="000000" w:themeColor="text1"/>
          <w:u w:color="000000" w:themeColor="text1"/>
        </w:rPr>
        <w:t>’</w:t>
      </w:r>
      <w:r w:rsidR="00E46690" w:rsidRPr="007E4B43">
        <w:rPr>
          <w:color w:val="000000" w:themeColor="text1"/>
          <w:u w:color="000000" w:themeColor="text1"/>
        </w:rPr>
        <w:t xml:space="preserve">s </w:t>
      </w:r>
      <w:r w:rsidR="00E46690">
        <w:rPr>
          <w:color w:val="000000" w:themeColor="text1"/>
          <w:u w:color="000000" w:themeColor="text1"/>
        </w:rPr>
        <w:t>d</w:t>
      </w:r>
      <w:r w:rsidR="00E46690" w:rsidRPr="007E4B43">
        <w:rPr>
          <w:color w:val="000000" w:themeColor="text1"/>
          <w:u w:color="000000" w:themeColor="text1"/>
        </w:rPr>
        <w:t xml:space="preserve">egree in </w:t>
      </w:r>
      <w:r w:rsidR="00E46690">
        <w:rPr>
          <w:color w:val="000000" w:themeColor="text1"/>
          <w:u w:color="000000" w:themeColor="text1"/>
        </w:rPr>
        <w:t>e</w:t>
      </w:r>
      <w:r w:rsidR="00E46690" w:rsidRPr="007E4B43">
        <w:rPr>
          <w:color w:val="000000" w:themeColor="text1"/>
          <w:u w:color="000000" w:themeColor="text1"/>
        </w:rPr>
        <w:t xml:space="preserve">lementary </w:t>
      </w:r>
      <w:r w:rsidR="00E46690">
        <w:rPr>
          <w:color w:val="000000" w:themeColor="text1"/>
          <w:u w:color="000000" w:themeColor="text1"/>
        </w:rPr>
        <w:t>e</w:t>
      </w:r>
      <w:r w:rsidR="00E46690" w:rsidRPr="007E4B43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>; and</w:t>
      </w:r>
    </w:p>
    <w:p w:rsidR="00E52F35" w:rsidRDefault="00E52F35" w:rsidP="00E5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2F35" w:rsidRDefault="00E52F35" w:rsidP="00E5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7E4B43">
        <w:rPr>
          <w:color w:val="000000" w:themeColor="text1"/>
          <w:u w:color="000000" w:themeColor="text1"/>
        </w:rPr>
        <w:t>fter marrying her husband, Richard, in 1981, Jean moved to Walterboro</w:t>
      </w:r>
      <w:r>
        <w:rPr>
          <w:color w:val="000000" w:themeColor="text1"/>
          <w:u w:color="000000" w:themeColor="text1"/>
        </w:rPr>
        <w:t xml:space="preserve"> </w:t>
      </w:r>
      <w:r w:rsidRPr="007E4B43">
        <w:rPr>
          <w:color w:val="000000" w:themeColor="text1"/>
          <w:u w:color="000000" w:themeColor="text1"/>
        </w:rPr>
        <w:t>and began full</w:t>
      </w:r>
      <w:r w:rsidR="0006655E">
        <w:rPr>
          <w:color w:val="000000" w:themeColor="text1"/>
          <w:u w:color="000000" w:themeColor="text1"/>
        </w:rPr>
        <w:noBreakHyphen/>
      </w:r>
      <w:r w:rsidRPr="007E4B43">
        <w:rPr>
          <w:color w:val="000000" w:themeColor="text1"/>
          <w:u w:color="000000" w:themeColor="text1"/>
        </w:rPr>
        <w:t>time teaching.</w:t>
      </w:r>
      <w:r>
        <w:rPr>
          <w:color w:val="000000" w:themeColor="text1"/>
          <w:u w:color="000000" w:themeColor="text1"/>
        </w:rPr>
        <w:t xml:space="preserve"> There, s</w:t>
      </w:r>
      <w:r w:rsidRPr="007E4B43">
        <w:rPr>
          <w:color w:val="000000" w:themeColor="text1"/>
          <w:u w:color="000000" w:themeColor="text1"/>
        </w:rPr>
        <w:t xml:space="preserve">he taught </w:t>
      </w:r>
      <w:r>
        <w:rPr>
          <w:color w:val="000000" w:themeColor="text1"/>
          <w:u w:color="000000" w:themeColor="text1"/>
        </w:rPr>
        <w:t>for</w:t>
      </w:r>
      <w:r w:rsidRPr="007E4B4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7E4B43">
        <w:rPr>
          <w:color w:val="000000" w:themeColor="text1"/>
          <w:u w:color="000000" w:themeColor="text1"/>
        </w:rPr>
        <w:t>Colleton County School</w:t>
      </w:r>
      <w:r>
        <w:rPr>
          <w:color w:val="000000" w:themeColor="text1"/>
          <w:u w:color="000000" w:themeColor="text1"/>
        </w:rPr>
        <w:t xml:space="preserve"> District</w:t>
      </w:r>
      <w:r w:rsidRPr="007E4B4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later moving to </w:t>
      </w:r>
      <w:r w:rsidRPr="007E4B43">
        <w:rPr>
          <w:color w:val="000000" w:themeColor="text1"/>
          <w:u w:color="000000" w:themeColor="text1"/>
        </w:rPr>
        <w:t xml:space="preserve">Laurens Junior High and </w:t>
      </w:r>
      <w:r>
        <w:rPr>
          <w:color w:val="000000" w:themeColor="text1"/>
          <w:u w:color="000000" w:themeColor="text1"/>
        </w:rPr>
        <w:t>then Charleston</w:t>
      </w:r>
      <w:r w:rsidR="0006655E" w:rsidRPr="0006655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7E4B43">
        <w:rPr>
          <w:color w:val="000000" w:themeColor="text1"/>
          <w:u w:color="000000" w:themeColor="text1"/>
        </w:rPr>
        <w:t>Memminger Elementary</w:t>
      </w:r>
      <w:r>
        <w:rPr>
          <w:color w:val="000000" w:themeColor="text1"/>
          <w:u w:color="000000" w:themeColor="text1"/>
        </w:rPr>
        <w:t>; and</w:t>
      </w:r>
    </w:p>
    <w:p w:rsidR="00E52F35" w:rsidRDefault="00E52F35" w:rsidP="00E5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43C5" w:rsidRDefault="00E52F35" w:rsidP="00E5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7E4B43">
        <w:rPr>
          <w:color w:val="000000" w:themeColor="text1"/>
          <w:u w:color="000000" w:themeColor="text1"/>
        </w:rPr>
        <w:t xml:space="preserve">n August 1988, </w:t>
      </w:r>
      <w:r w:rsidR="00AF41B6">
        <w:rPr>
          <w:color w:val="000000" w:themeColor="text1"/>
          <w:u w:color="000000" w:themeColor="text1"/>
        </w:rPr>
        <w:t>Jean</w:t>
      </w:r>
      <w:r w:rsidRPr="007E4B43">
        <w:rPr>
          <w:color w:val="000000" w:themeColor="text1"/>
          <w:u w:color="000000" w:themeColor="text1"/>
        </w:rPr>
        <w:t xml:space="preserve"> Norris </w:t>
      </w:r>
      <w:r>
        <w:rPr>
          <w:color w:val="000000" w:themeColor="text1"/>
          <w:u w:color="000000" w:themeColor="text1"/>
        </w:rPr>
        <w:t xml:space="preserve">inaugurated </w:t>
      </w:r>
      <w:r w:rsidRPr="007E4B43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 xml:space="preserve">long </w:t>
      </w:r>
      <w:r w:rsidRPr="007E4B43">
        <w:rPr>
          <w:color w:val="000000" w:themeColor="text1"/>
          <w:u w:color="000000" w:themeColor="text1"/>
        </w:rPr>
        <w:t>career at Mossy Oaks Elementary</w:t>
      </w:r>
      <w:r>
        <w:rPr>
          <w:color w:val="000000" w:themeColor="text1"/>
          <w:u w:color="000000" w:themeColor="text1"/>
        </w:rPr>
        <w:t xml:space="preserve"> in the Beaufort County School District</w:t>
      </w:r>
      <w:r w:rsidRPr="007E4B4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from which</w:t>
      </w:r>
      <w:r w:rsidRPr="007E4B43">
        <w:rPr>
          <w:color w:val="000000" w:themeColor="text1"/>
          <w:u w:color="000000" w:themeColor="text1"/>
        </w:rPr>
        <w:t xml:space="preserve"> she </w:t>
      </w:r>
      <w:r>
        <w:rPr>
          <w:color w:val="000000" w:themeColor="text1"/>
          <w:u w:color="000000" w:themeColor="text1"/>
        </w:rPr>
        <w:t>will re</w:t>
      </w:r>
      <w:r w:rsidRPr="007E4B43">
        <w:rPr>
          <w:color w:val="000000" w:themeColor="text1"/>
          <w:u w:color="000000" w:themeColor="text1"/>
        </w:rPr>
        <w:t xml:space="preserve">tire this year after </w:t>
      </w:r>
      <w:r>
        <w:rPr>
          <w:color w:val="000000" w:themeColor="text1"/>
          <w:u w:color="000000" w:themeColor="text1"/>
        </w:rPr>
        <w:t>nearly four decades</w:t>
      </w:r>
      <w:r w:rsidRPr="007E4B43">
        <w:rPr>
          <w:color w:val="000000" w:themeColor="text1"/>
          <w:u w:color="000000" w:themeColor="text1"/>
        </w:rPr>
        <w:t xml:space="preserve"> of teaching</w:t>
      </w:r>
      <w:r w:rsidR="006E43C5">
        <w:rPr>
          <w:color w:val="000000" w:themeColor="text1"/>
          <w:u w:color="000000" w:themeColor="text1"/>
        </w:rPr>
        <w:t>; and</w:t>
      </w:r>
    </w:p>
    <w:p w:rsidR="006E43C5" w:rsidRDefault="006E43C5" w:rsidP="00E5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2F35" w:rsidRPr="007E4B43" w:rsidRDefault="006E43C5" w:rsidP="00E5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E52F35">
        <w:rPr>
          <w:color w:val="000000" w:themeColor="text1"/>
          <w:u w:color="000000" w:themeColor="text1"/>
        </w:rPr>
        <w:t>t Mossy Oaks, s</w:t>
      </w:r>
      <w:r w:rsidR="00E52F35" w:rsidRPr="007E4B43">
        <w:rPr>
          <w:color w:val="000000" w:themeColor="text1"/>
          <w:u w:color="000000" w:themeColor="text1"/>
        </w:rPr>
        <w:t xml:space="preserve">he started as a </w:t>
      </w:r>
      <w:r w:rsidR="00E52F35">
        <w:rPr>
          <w:color w:val="000000" w:themeColor="text1"/>
          <w:u w:color="000000" w:themeColor="text1"/>
        </w:rPr>
        <w:t>fourth</w:t>
      </w:r>
      <w:r w:rsidR="0006655E">
        <w:rPr>
          <w:color w:val="000000" w:themeColor="text1"/>
          <w:u w:color="000000" w:themeColor="text1"/>
        </w:rPr>
        <w:noBreakHyphen/>
      </w:r>
      <w:r w:rsidR="00E52F35" w:rsidRPr="007E4B43">
        <w:rPr>
          <w:color w:val="000000" w:themeColor="text1"/>
          <w:u w:color="000000" w:themeColor="text1"/>
        </w:rPr>
        <w:t>grade teacher</w:t>
      </w:r>
      <w:r w:rsidR="00E52F35">
        <w:rPr>
          <w:color w:val="000000" w:themeColor="text1"/>
          <w:u w:color="000000" w:themeColor="text1"/>
        </w:rPr>
        <w:t xml:space="preserve"> but then took up her duties with the </w:t>
      </w:r>
      <w:r w:rsidR="00E52F35" w:rsidRPr="007E4B43">
        <w:rPr>
          <w:color w:val="000000" w:themeColor="text1"/>
          <w:u w:color="000000" w:themeColor="text1"/>
        </w:rPr>
        <w:t>kindergarten</w:t>
      </w:r>
      <w:r w:rsidR="00E52F35">
        <w:rPr>
          <w:color w:val="000000" w:themeColor="text1"/>
          <w:u w:color="000000" w:themeColor="text1"/>
        </w:rPr>
        <w:t xml:space="preserve">, </w:t>
      </w:r>
      <w:r w:rsidR="00E52F35" w:rsidRPr="007E4B43">
        <w:rPr>
          <w:color w:val="000000" w:themeColor="text1"/>
          <w:u w:color="000000" w:themeColor="text1"/>
        </w:rPr>
        <w:t xml:space="preserve">where she will finish her career. </w:t>
      </w:r>
      <w:r>
        <w:rPr>
          <w:color w:val="000000" w:themeColor="text1"/>
          <w:u w:color="000000" w:themeColor="text1"/>
        </w:rPr>
        <w:t>H</w:t>
      </w:r>
      <w:r w:rsidR="00E52F35">
        <w:rPr>
          <w:color w:val="000000" w:themeColor="text1"/>
          <w:u w:color="000000" w:themeColor="text1"/>
        </w:rPr>
        <w:t xml:space="preserve">er former students and their parents remember Jean Norris with fondness and respect. </w:t>
      </w:r>
      <w:r w:rsidR="00E52F35" w:rsidRPr="007E4B43">
        <w:rPr>
          <w:color w:val="000000" w:themeColor="text1"/>
          <w:u w:color="000000" w:themeColor="text1"/>
        </w:rPr>
        <w:t>Many students recall her patience and joy in the classroom,</w:t>
      </w:r>
      <w:r w:rsidR="00E52F35">
        <w:rPr>
          <w:color w:val="000000" w:themeColor="text1"/>
          <w:u w:color="000000" w:themeColor="text1"/>
        </w:rPr>
        <w:t xml:space="preserve"> as well as the way she shared her love of reading. P</w:t>
      </w:r>
      <w:r w:rsidR="00E52F35" w:rsidRPr="007E4B43">
        <w:rPr>
          <w:color w:val="000000" w:themeColor="text1"/>
          <w:u w:color="000000" w:themeColor="text1"/>
        </w:rPr>
        <w:t xml:space="preserve">arents </w:t>
      </w:r>
      <w:r w:rsidR="00E52F35">
        <w:rPr>
          <w:color w:val="000000" w:themeColor="text1"/>
          <w:u w:color="000000" w:themeColor="text1"/>
        </w:rPr>
        <w:t xml:space="preserve">tell how </w:t>
      </w:r>
      <w:r w:rsidR="00E52F35" w:rsidRPr="007E4B43">
        <w:rPr>
          <w:color w:val="000000" w:themeColor="text1"/>
          <w:u w:color="000000" w:themeColor="text1"/>
        </w:rPr>
        <w:t>comforting it was to have her as their child</w:t>
      </w:r>
      <w:r w:rsidR="0006655E" w:rsidRPr="0006655E">
        <w:rPr>
          <w:color w:val="000000" w:themeColor="text1"/>
          <w:u w:color="000000" w:themeColor="text1"/>
        </w:rPr>
        <w:t>’</w:t>
      </w:r>
      <w:r w:rsidR="00E52F35" w:rsidRPr="007E4B43">
        <w:rPr>
          <w:color w:val="000000" w:themeColor="text1"/>
          <w:u w:color="000000" w:themeColor="text1"/>
        </w:rPr>
        <w:t>s first teacher in grade school</w:t>
      </w:r>
      <w:r w:rsidR="00E52F35">
        <w:rPr>
          <w:color w:val="000000" w:themeColor="text1"/>
          <w:u w:color="000000" w:themeColor="text1"/>
        </w:rPr>
        <w:t>, while c</w:t>
      </w:r>
      <w:r w:rsidR="00E52F35" w:rsidRPr="007E4B43">
        <w:rPr>
          <w:color w:val="000000" w:themeColor="text1"/>
          <w:u w:color="000000" w:themeColor="text1"/>
        </w:rPr>
        <w:t xml:space="preserve">olleagues </w:t>
      </w:r>
      <w:r w:rsidR="00E52F35">
        <w:rPr>
          <w:color w:val="000000" w:themeColor="text1"/>
          <w:u w:color="000000" w:themeColor="text1"/>
        </w:rPr>
        <w:t xml:space="preserve">express their </w:t>
      </w:r>
      <w:r w:rsidR="00E52F35" w:rsidRPr="007E4B43">
        <w:rPr>
          <w:color w:val="000000" w:themeColor="text1"/>
          <w:u w:color="000000" w:themeColor="text1"/>
        </w:rPr>
        <w:t>appreciati</w:t>
      </w:r>
      <w:r w:rsidR="00E52F35">
        <w:rPr>
          <w:color w:val="000000" w:themeColor="text1"/>
          <w:u w:color="000000" w:themeColor="text1"/>
        </w:rPr>
        <w:t>on of her support and positivity in teaching the children. One child</w:t>
      </w:r>
      <w:r w:rsidR="0006655E" w:rsidRPr="0006655E">
        <w:rPr>
          <w:color w:val="000000" w:themeColor="text1"/>
          <w:u w:color="000000" w:themeColor="text1"/>
        </w:rPr>
        <w:t>’</w:t>
      </w:r>
      <w:r w:rsidR="00E52F35">
        <w:rPr>
          <w:color w:val="000000" w:themeColor="text1"/>
          <w:u w:color="000000" w:themeColor="text1"/>
        </w:rPr>
        <w:t>s comments will serve to show how her present</w:t>
      </w:r>
      <w:r w:rsidR="0006655E">
        <w:rPr>
          <w:color w:val="000000" w:themeColor="text1"/>
          <w:u w:color="000000" w:themeColor="text1"/>
        </w:rPr>
        <w:noBreakHyphen/>
      </w:r>
      <w:r w:rsidR="00E52F35">
        <w:rPr>
          <w:color w:val="000000" w:themeColor="text1"/>
          <w:u w:color="000000" w:themeColor="text1"/>
        </w:rPr>
        <w:t xml:space="preserve">day students feel about their teacher: </w:t>
      </w:r>
      <w:r w:rsidR="00E52F35" w:rsidRPr="007E4B43">
        <w:rPr>
          <w:color w:val="000000" w:themeColor="text1"/>
          <w:u w:color="000000" w:themeColor="text1"/>
        </w:rPr>
        <w:t>“I like her learning with me and her reading with me</w:t>
      </w:r>
      <w:r w:rsidR="00E52F35">
        <w:rPr>
          <w:color w:val="000000" w:themeColor="text1"/>
          <w:u w:color="000000" w:themeColor="text1"/>
        </w:rPr>
        <w:t>,</w:t>
      </w:r>
      <w:r w:rsidR="00E52F35" w:rsidRPr="007E4B43">
        <w:rPr>
          <w:color w:val="000000" w:themeColor="text1"/>
          <w:u w:color="000000" w:themeColor="text1"/>
        </w:rPr>
        <w:t xml:space="preserve"> and I love her drawing</w:t>
      </w:r>
      <w:r w:rsidR="00E52F35">
        <w:rPr>
          <w:color w:val="000000" w:themeColor="text1"/>
          <w:u w:color="000000" w:themeColor="text1"/>
        </w:rPr>
        <w:t>,</w:t>
      </w:r>
      <w:r w:rsidR="00E52F35" w:rsidRPr="007E4B43">
        <w:rPr>
          <w:color w:val="000000" w:themeColor="text1"/>
          <w:u w:color="000000" w:themeColor="text1"/>
        </w:rPr>
        <w:t xml:space="preserve"> and I love her books</w:t>
      </w:r>
      <w:r w:rsidR="00E52F35">
        <w:rPr>
          <w:color w:val="000000" w:themeColor="text1"/>
          <w:u w:color="000000" w:themeColor="text1"/>
        </w:rPr>
        <w:t>,</w:t>
      </w:r>
      <w:r w:rsidR="00E52F35" w:rsidRPr="007E4B43">
        <w:rPr>
          <w:color w:val="000000" w:themeColor="text1"/>
          <w:u w:color="000000" w:themeColor="text1"/>
        </w:rPr>
        <w:t xml:space="preserve"> and I love the whole classroom</w:t>
      </w:r>
      <w:r w:rsidR="00E52F35">
        <w:rPr>
          <w:color w:val="000000" w:themeColor="text1"/>
          <w:u w:color="000000" w:themeColor="text1"/>
        </w:rPr>
        <w:t>,</w:t>
      </w:r>
      <w:r w:rsidR="00E52F35" w:rsidRPr="007E4B43">
        <w:rPr>
          <w:color w:val="000000" w:themeColor="text1"/>
          <w:u w:color="000000" w:themeColor="text1"/>
        </w:rPr>
        <w:t xml:space="preserve"> even my friends”</w:t>
      </w:r>
      <w:r w:rsidR="00E52F35">
        <w:rPr>
          <w:color w:val="000000" w:themeColor="text1"/>
          <w:u w:color="000000" w:themeColor="text1"/>
        </w:rPr>
        <w:t>; and</w:t>
      </w:r>
    </w:p>
    <w:p w:rsidR="00E52F35" w:rsidRPr="007E4B43" w:rsidRDefault="00E52F35" w:rsidP="00E5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79F5" w:rsidRDefault="001279F5" w:rsidP="001279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on the home front, </w:t>
      </w:r>
      <w:r w:rsidR="00180161">
        <w:t xml:space="preserve">Jean </w:t>
      </w:r>
      <w:r w:rsidR="00FC4149">
        <w:t xml:space="preserve">and Richard </w:t>
      </w:r>
      <w:r w:rsidR="00180161">
        <w:t>Norris</w:t>
      </w:r>
      <w:r>
        <w:t xml:space="preserve"> raised a fine family of two children, </w:t>
      </w:r>
      <w:r w:rsidR="00180161">
        <w:t>daughters Jordan and Meredith</w:t>
      </w:r>
      <w:r w:rsidR="00A027FF">
        <w:t>, both of whom share their mother</w:t>
      </w:r>
      <w:r w:rsidR="0006655E" w:rsidRPr="0006655E">
        <w:t>’</w:t>
      </w:r>
      <w:r w:rsidR="00A027FF">
        <w:t>s love for teaching and have earned degrees in education</w:t>
      </w:r>
      <w:r w:rsidR="0056034D">
        <w:t>. A first grandchild has already brought Jean and Richard great joy, and another highly anticipated addition to the family is on the way</w:t>
      </w:r>
      <w:r>
        <w:t>; and</w:t>
      </w:r>
    </w:p>
    <w:p w:rsidR="001279F5" w:rsidRDefault="001279F5" w:rsidP="001279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279F5" w:rsidRDefault="001279F5" w:rsidP="001279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during </w:t>
      </w:r>
      <w:r w:rsidR="0073692E">
        <w:t>Jean</w:t>
      </w:r>
      <w:r w:rsidR="0006655E" w:rsidRPr="0006655E">
        <w:t>’</w:t>
      </w:r>
      <w:r w:rsidR="0073692E">
        <w:t>s</w:t>
      </w:r>
      <w:r>
        <w:t xml:space="preserve"> well</w:t>
      </w:r>
      <w:r w:rsidR="0006655E">
        <w:noBreakHyphen/>
      </w:r>
      <w:r>
        <w:t xml:space="preserve">earned retirement, the House trusts </w:t>
      </w:r>
      <w:r w:rsidR="0073692E">
        <w:t xml:space="preserve">this </w:t>
      </w:r>
      <w:r w:rsidR="00E00114">
        <w:t>de</w:t>
      </w:r>
      <w:r w:rsidR="00636564">
        <w:t>voted</w:t>
      </w:r>
      <w:r w:rsidR="00E00114">
        <w:t xml:space="preserve"> </w:t>
      </w:r>
      <w:r w:rsidR="0073692E">
        <w:t>wife, mother, and grandmother</w:t>
      </w:r>
      <w:r>
        <w:t xml:space="preserve"> will find herself more frequently out </w:t>
      </w:r>
      <w:r w:rsidR="0073692E">
        <w:t>on the beautiful Beaufort River and in the company of her family, both near and far</w:t>
      </w:r>
      <w:r>
        <w:t>; and</w:t>
      </w:r>
    </w:p>
    <w:p w:rsidR="001279F5" w:rsidRDefault="001279F5" w:rsidP="001279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279F5" w:rsidRDefault="001279F5" w:rsidP="001279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having set the bar of achievement high in her profession, </w:t>
      </w:r>
      <w:r w:rsidR="004A53E0">
        <w:t xml:space="preserve">Jean Norris </w:t>
      </w:r>
      <w:r>
        <w:t>will be remembered with affection and gratitude by colleagues, students, parents, and legislative friends for years to come. Now, therefore,</w:t>
      </w:r>
    </w:p>
    <w:p w:rsidR="001279F5" w:rsidRDefault="001279F5" w:rsidP="001279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79F5" w:rsidRDefault="001279F5" w:rsidP="001279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279F5" w:rsidRDefault="001279F5" w:rsidP="001279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4F6C" w:rsidRDefault="001279F5" w:rsidP="00AC4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AC4F6C">
        <w:t>congratulate J</w:t>
      </w:r>
      <w:r w:rsidR="00AC4F6C">
        <w:rPr>
          <w:color w:val="000000" w:themeColor="text1"/>
          <w:u w:color="000000" w:themeColor="text1"/>
        </w:rPr>
        <w:t>ean Gurley Norris o</w:t>
      </w:r>
      <w:r w:rsidR="00AC4F6C">
        <w:t>f Beaufort County upon the occasion of her retirement, commend her for her thirty</w:t>
      </w:r>
      <w:r w:rsidR="0006655E">
        <w:noBreakHyphen/>
      </w:r>
      <w:r w:rsidR="00AC4F6C">
        <w:t>seven years of dedicated service as an educator, and wish her much happiness and fulfillment in all her future endeavors.</w:t>
      </w:r>
    </w:p>
    <w:p w:rsidR="001279F5" w:rsidRDefault="001279F5" w:rsidP="001279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79F5" w:rsidRDefault="001279F5" w:rsidP="001279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121F44">
        <w:t>esented</w:t>
      </w:r>
      <w:r>
        <w:t xml:space="preserve"> to </w:t>
      </w:r>
      <w:r w:rsidR="00B11D0E">
        <w:t>Jean Norris</w:t>
      </w:r>
      <w:r>
        <w:t>.</w:t>
      </w:r>
    </w:p>
    <w:p w:rsidR="0094652E" w:rsidRDefault="0006655E" w:rsidP="00ED44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1744" w:rsidRDefault="00DA1744" w:rsidP="00DA1744">
      <w:pPr>
        <w:suppressAutoHyphens/>
      </w:pPr>
    </w:p>
    <w:sectPr w:rsidR="00DA1744" w:rsidSect="00DA174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73C1" w:rsidRDefault="002773C1" w:rsidP="009F0C77">
      <w:r>
        <w:separator/>
      </w:r>
    </w:p>
  </w:endnote>
  <w:endnote w:type="continuationSeparator" w:id="0">
    <w:p w:rsidR="002773C1" w:rsidRDefault="002773C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0A7CE5C-33AA-4FC5-9384-EBE3398A90DF}"/>
    <w:embedBold r:id="rId2" w:fontKey="{ACDA9B42-02D5-4BA1-88FC-9B3F42690DB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64DE470-1AC3-4261-80A4-B24F63D6590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740F59D-CD08-450C-9900-99F2F9872A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D96DDF0-15FA-4EE4-8571-E31722861C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652E" w:rsidRPr="00DA1744" w:rsidRDefault="00DA1744" w:rsidP="00DA17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73C1" w:rsidRDefault="002773C1" w:rsidP="009F0C77">
      <w:r>
        <w:separator/>
      </w:r>
    </w:p>
  </w:footnote>
  <w:footnote w:type="continuationSeparator" w:id="0">
    <w:p w:rsidR="002773C1" w:rsidRDefault="002773C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21SD18"/>
    <w:docVar w:name="CoverBillType" w:val="r"/>
    <w:docVar w:name="DocPath" w:val="L:\Council\bills\RM\1421SD18.DOCX"/>
    <w:docVar w:name="dvBillNumber" w:val="539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773C1"/>
    <w:rsid w:val="00011869"/>
    <w:rsid w:val="000131A4"/>
    <w:rsid w:val="00015CD6"/>
    <w:rsid w:val="00060DBA"/>
    <w:rsid w:val="0006655E"/>
    <w:rsid w:val="000E0100"/>
    <w:rsid w:val="000E1546"/>
    <w:rsid w:val="000E1785"/>
    <w:rsid w:val="000F40FA"/>
    <w:rsid w:val="001035F1"/>
    <w:rsid w:val="0010776B"/>
    <w:rsid w:val="00121F44"/>
    <w:rsid w:val="001279F5"/>
    <w:rsid w:val="00133E66"/>
    <w:rsid w:val="001435A3"/>
    <w:rsid w:val="00146ED3"/>
    <w:rsid w:val="00151044"/>
    <w:rsid w:val="0018016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73C1"/>
    <w:rsid w:val="00284AAE"/>
    <w:rsid w:val="002B3B33"/>
    <w:rsid w:val="002E5912"/>
    <w:rsid w:val="00301B21"/>
    <w:rsid w:val="003122F6"/>
    <w:rsid w:val="00325348"/>
    <w:rsid w:val="0032732C"/>
    <w:rsid w:val="00336AD0"/>
    <w:rsid w:val="0037079A"/>
    <w:rsid w:val="003824D0"/>
    <w:rsid w:val="003B5347"/>
    <w:rsid w:val="003C4DAB"/>
    <w:rsid w:val="003D01E8"/>
    <w:rsid w:val="003E5288"/>
    <w:rsid w:val="003F6D79"/>
    <w:rsid w:val="00405B59"/>
    <w:rsid w:val="0041760A"/>
    <w:rsid w:val="00417C01"/>
    <w:rsid w:val="004403BD"/>
    <w:rsid w:val="00461441"/>
    <w:rsid w:val="004809EE"/>
    <w:rsid w:val="004A53E0"/>
    <w:rsid w:val="004C6ED6"/>
    <w:rsid w:val="004D27D8"/>
    <w:rsid w:val="004D2CC5"/>
    <w:rsid w:val="004E7D54"/>
    <w:rsid w:val="004F603C"/>
    <w:rsid w:val="005273C6"/>
    <w:rsid w:val="00530A69"/>
    <w:rsid w:val="00545593"/>
    <w:rsid w:val="00556EBF"/>
    <w:rsid w:val="0056034D"/>
    <w:rsid w:val="00577C6C"/>
    <w:rsid w:val="005A62FE"/>
    <w:rsid w:val="005C2867"/>
    <w:rsid w:val="005C2FE2"/>
    <w:rsid w:val="005D0687"/>
    <w:rsid w:val="005E2BC9"/>
    <w:rsid w:val="00605102"/>
    <w:rsid w:val="006140D7"/>
    <w:rsid w:val="006215AA"/>
    <w:rsid w:val="00624337"/>
    <w:rsid w:val="00636564"/>
    <w:rsid w:val="006913C9"/>
    <w:rsid w:val="0069470D"/>
    <w:rsid w:val="006B66FF"/>
    <w:rsid w:val="006D1668"/>
    <w:rsid w:val="006D58AA"/>
    <w:rsid w:val="006E43C5"/>
    <w:rsid w:val="00721547"/>
    <w:rsid w:val="00734F00"/>
    <w:rsid w:val="0073692E"/>
    <w:rsid w:val="00764E35"/>
    <w:rsid w:val="007A70AE"/>
    <w:rsid w:val="007B2555"/>
    <w:rsid w:val="008362E8"/>
    <w:rsid w:val="0085786E"/>
    <w:rsid w:val="008A1768"/>
    <w:rsid w:val="008A489F"/>
    <w:rsid w:val="008F0F33"/>
    <w:rsid w:val="008F4429"/>
    <w:rsid w:val="0094021A"/>
    <w:rsid w:val="0094652E"/>
    <w:rsid w:val="009B44AF"/>
    <w:rsid w:val="009B6437"/>
    <w:rsid w:val="009C6A0B"/>
    <w:rsid w:val="009F0C77"/>
    <w:rsid w:val="009F4DD1"/>
    <w:rsid w:val="00A02543"/>
    <w:rsid w:val="00A027FF"/>
    <w:rsid w:val="00A41684"/>
    <w:rsid w:val="00A64E80"/>
    <w:rsid w:val="00A72BCD"/>
    <w:rsid w:val="00A741D9"/>
    <w:rsid w:val="00A833AB"/>
    <w:rsid w:val="00A866F3"/>
    <w:rsid w:val="00A9741D"/>
    <w:rsid w:val="00AC34A2"/>
    <w:rsid w:val="00AC4F6C"/>
    <w:rsid w:val="00AD1C9A"/>
    <w:rsid w:val="00AD4B17"/>
    <w:rsid w:val="00AF41B6"/>
    <w:rsid w:val="00B11D0E"/>
    <w:rsid w:val="00B32552"/>
    <w:rsid w:val="00B412D4"/>
    <w:rsid w:val="00BE3C22"/>
    <w:rsid w:val="00C0345E"/>
    <w:rsid w:val="00C055C7"/>
    <w:rsid w:val="00C31C95"/>
    <w:rsid w:val="00C3483A"/>
    <w:rsid w:val="00C74E9D"/>
    <w:rsid w:val="00C826DD"/>
    <w:rsid w:val="00C82FD3"/>
    <w:rsid w:val="00C92819"/>
    <w:rsid w:val="00CC6B7B"/>
    <w:rsid w:val="00CD2089"/>
    <w:rsid w:val="00D63DE9"/>
    <w:rsid w:val="00D73A67"/>
    <w:rsid w:val="00D970A9"/>
    <w:rsid w:val="00DA1744"/>
    <w:rsid w:val="00DF3845"/>
    <w:rsid w:val="00E00114"/>
    <w:rsid w:val="00E21DD8"/>
    <w:rsid w:val="00E25FCC"/>
    <w:rsid w:val="00E41911"/>
    <w:rsid w:val="00E44B57"/>
    <w:rsid w:val="00E46690"/>
    <w:rsid w:val="00E52F35"/>
    <w:rsid w:val="00E92EEF"/>
    <w:rsid w:val="00ED44E4"/>
    <w:rsid w:val="00EF2368"/>
    <w:rsid w:val="00F24442"/>
    <w:rsid w:val="00F50AE3"/>
    <w:rsid w:val="00F655B7"/>
    <w:rsid w:val="00F656BA"/>
    <w:rsid w:val="00F67CF1"/>
    <w:rsid w:val="00F728AA"/>
    <w:rsid w:val="00F840F0"/>
    <w:rsid w:val="00F84B4F"/>
    <w:rsid w:val="00FB0D0D"/>
    <w:rsid w:val="00FB43B4"/>
    <w:rsid w:val="00FB6B0B"/>
    <w:rsid w:val="00FC414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5A0958-F53F-4451-A157-359C448EA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22F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2F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A43B83-8C19-4476-9BB1-4E81723B0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33FDE1AD.dotm</Template>
  <TotalTime>0</TotalTime>
  <Pages>1</Pages>
  <Words>575</Words>
  <Characters>2981</Characters>
  <Application>Microsoft Office Word</Application>
  <DocSecurity>0</DocSecurity>
  <Lines>84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5390 Text of Previous Version (May 9, 2018) - South Carolina Legislature Online</dc:title>
  <dc:creator>Rosanne McDowell</dc:creator>
  <cp:lastModifiedBy>S Volk</cp:lastModifiedBy>
  <cp:revision>2</cp:revision>
  <cp:lastPrinted>2018-05-08T15:56:00Z</cp:lastPrinted>
  <dcterms:created xsi:type="dcterms:W3CDTF">2018-05-09T23:22:00Z</dcterms:created>
  <dcterms:modified xsi:type="dcterms:W3CDTF">2018-05-09T23:22:00Z</dcterms:modified>
</cp:coreProperties>
</file>