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B51" w:rsidRDefault="00CE5B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E5B51" w:rsidRDefault="00CE5B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CE5B51" w:rsidRDefault="00CE5B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B51" w:rsidRPr="00CE5B51" w:rsidRDefault="00CE5B51" w:rsidP="00CE5B51">
      <w:pPr>
        <w:tabs>
          <w:tab w:val="right" w:pos="5933"/>
        </w:tabs>
        <w:suppressAutoHyphens/>
      </w:pPr>
      <w:r>
        <w:tab/>
      </w:r>
      <w:r>
        <w:rPr>
          <w:b/>
          <w:sz w:val="36"/>
        </w:rPr>
        <w:t>S. 590</w:t>
      </w:r>
    </w:p>
    <w:p w:rsidR="00CE5B51" w:rsidRDefault="00CE5B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B51" w:rsidRDefault="00CE5B51" w:rsidP="00CE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64A33">
        <w:t>Labor, Commerce and Industry Committee</w:t>
      </w:r>
    </w:p>
    <w:p w:rsidR="00CE5B51" w:rsidRDefault="00CE5B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B51" w:rsidRDefault="00CE5B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3/29/17--S.</w:t>
      </w:r>
    </w:p>
    <w:p w:rsidR="00CE5B51" w:rsidRDefault="00CE5B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CE5B51" w:rsidRPr="00CE5B51" w:rsidRDefault="00CE5B51" w:rsidP="00CE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5B51" w:rsidRDefault="00CE5B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B51" w:rsidRDefault="00CE5B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5B51" w:rsidSect="00CE5B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2B1B" w:rsidRDefault="00F52B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3A4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65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ENERGY STANDARDS APPEAL PROCEDURE, DESIGNATED AS REGULATION DOCUMENT NUMBER 4715, PURSUANT TO THE PROVISIONS OF ARTICLE 1, CHAPTER 23, TITLE 1 OF THE 1976 CODE.</w:t>
      </w:r>
      <w:bookmarkEnd w:id="1"/>
    </w:p>
    <w:p w:rsidR="00D03A40" w:rsidRDefault="00D03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40" w:rsidRDefault="00D03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3A40" w:rsidRDefault="00D03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40" w:rsidRDefault="00D03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Energy Standards Appeal Procedure, designated as Regulation Document Number 4715, and submitted to the General Assembly pursuant to the provisions of Article 1, Chapter 23, Title 1 of the 1976 Code, are approved.</w:t>
      </w:r>
    </w:p>
    <w:p w:rsidR="00D03A40" w:rsidRDefault="00D03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40" w:rsidRDefault="00D03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65C6">
        <w:t>2</w:t>
      </w:r>
      <w:r>
        <w:t>.</w:t>
      </w:r>
      <w:r>
        <w:tab/>
        <w:t>This joint resolution takes effect upon approval by the Governor.</w:t>
      </w:r>
    </w:p>
    <w:p w:rsidR="00D03A40"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03A40"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03A40"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03A40"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03A40" w:rsidRPr="00446183"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183">
        <w:rPr>
          <w:rFonts w:eastAsia="Calibri"/>
        </w:rPr>
        <w:t xml:space="preserve">The South Carolina Building Codes Council </w:t>
      </w:r>
      <w:r w:rsidRPr="00446183">
        <w:t>proposes to correct a scrivener’s error in Regulation 8</w:t>
      </w:r>
      <w:r w:rsidRPr="00446183">
        <w:noBreakHyphen/>
        <w:t>255(D)</w:t>
      </w:r>
      <w:r w:rsidRPr="00446183">
        <w:rPr>
          <w:bCs/>
        </w:rPr>
        <w:t>.</w:t>
      </w:r>
    </w:p>
    <w:p w:rsidR="00D03A40" w:rsidRPr="00446183"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3A40" w:rsidRPr="00446183"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183">
        <w:t xml:space="preserve">A Notice of Drafting was published in the </w:t>
      </w:r>
      <w:r w:rsidRPr="00446183">
        <w:rPr>
          <w:i/>
        </w:rPr>
        <w:t>State Register</w:t>
      </w:r>
      <w:r w:rsidRPr="00446183">
        <w:t xml:space="preserve"> on September 23, 2016.</w:t>
      </w:r>
    </w:p>
    <w:p w:rsidR="00A43D3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97146" w:rsidRDefault="00F97146" w:rsidP="00F97146">
      <w:pPr>
        <w:suppressAutoHyphens/>
      </w:pPr>
    </w:p>
    <w:sectPr w:rsidR="00F97146" w:rsidSect="00CE5B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A40" w:rsidRDefault="00D03A40" w:rsidP="009F0C77">
      <w:r>
        <w:separator/>
      </w:r>
    </w:p>
  </w:endnote>
  <w:endnote w:type="continuationSeparator" w:id="0">
    <w:p w:rsidR="00D03A40" w:rsidRDefault="00D03A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F79DD6-A5E7-4773-9BCE-DCAF6E45793C}"/>
    <w:embedBold r:id="rId2" w:fontKey="{3D2F21E9-7D93-47F3-9184-D39845461861}"/>
    <w:embedItalic r:id="rId3" w:fontKey="{18E6F40B-E3BF-4B36-8746-8BFCBC73B49B}"/>
  </w:font>
  <w:font w:name="Calibri">
    <w:panose1 w:val="020F0502020204030204"/>
    <w:charset w:val="00"/>
    <w:family w:val="swiss"/>
    <w:pitch w:val="variable"/>
    <w:sig w:usb0="E00002FF" w:usb1="4000ACFF" w:usb2="00000001" w:usb3="00000000" w:csb0="0000019F" w:csb1="00000000"/>
    <w:embedRegular r:id="rId4" w:fontKey="{C00ABB05-AB65-407D-860C-50C44EDBF69B}"/>
  </w:font>
  <w:font w:name="Segoe UI">
    <w:panose1 w:val="020B0502040204020203"/>
    <w:charset w:val="00"/>
    <w:family w:val="swiss"/>
    <w:pitch w:val="variable"/>
    <w:sig w:usb0="E10022FF" w:usb1="C000E47F" w:usb2="00000029" w:usb3="00000000" w:csb0="000001DF" w:csb1="00000000"/>
    <w:embedRegular r:id="rId5" w:fontKey="{D268F4B1-B0DB-4DDB-AC81-F620D3C9A296}"/>
  </w:font>
  <w:font w:name="Cambria">
    <w:panose1 w:val="02040503050406030204"/>
    <w:charset w:val="00"/>
    <w:family w:val="roman"/>
    <w:pitch w:val="variable"/>
    <w:sig w:usb0="E00002FF" w:usb1="400004FF" w:usb2="00000000" w:usb3="00000000" w:csb0="0000019F" w:csb1="00000000"/>
    <w:embedRegular r:id="rId6" w:fontKey="{69DC62EF-ABFE-45F1-AEBC-F779E33831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D3A" w:rsidRPr="00F52B1B" w:rsidRDefault="00F52B1B" w:rsidP="00F52B1B">
    <w:pPr>
      <w:pStyle w:val="Footer"/>
      <w:tabs>
        <w:tab w:val="clear" w:pos="4680"/>
        <w:tab w:val="clear" w:pos="9360"/>
        <w:tab w:val="center" w:pos="2995"/>
      </w:tabs>
      <w:spacing w:before="120"/>
    </w:pPr>
    <w:r>
      <w:t>[590</w:t>
    </w:r>
    <w:r w:rsidR="00CE5B51">
      <w:t>-</w:t>
    </w:r>
    <w:r w:rsidR="00CE5B51">
      <w:fldChar w:fldCharType="begin"/>
    </w:r>
    <w:r w:rsidR="00CE5B51">
      <w:instrText xml:space="preserve"> PAGE  \* MERGEFORMAT </w:instrText>
    </w:r>
    <w:r w:rsidR="00CE5B51">
      <w:fldChar w:fldCharType="separate"/>
    </w:r>
    <w:r w:rsidR="006E0F61">
      <w:rPr>
        <w:noProof/>
      </w:rPr>
      <w:t>1</w:t>
    </w:r>
    <w:r w:rsidR="00CE5B51">
      <w:fldChar w:fldCharType="end"/>
    </w:r>
    <w:r w:rsidR="00CE5B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B51" w:rsidRPr="00F52B1B" w:rsidRDefault="00CE5B51" w:rsidP="00F52B1B">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sidR="00F971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A40" w:rsidRDefault="00D03A40" w:rsidP="009F0C77">
      <w:r>
        <w:separator/>
      </w:r>
    </w:p>
  </w:footnote>
  <w:footnote w:type="continuationSeparator" w:id="0">
    <w:p w:rsidR="00D03A40" w:rsidRDefault="00D03A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5CZ17"/>
    <w:docVar w:name="CoverBillType" w:val="a"/>
    <w:docVar w:name="DocPath" w:val="L:\Council\bills\DBS\31415CZ17.DOCX"/>
    <w:docVar w:name="dvBillNumber" w:val="590"/>
    <w:docVar w:name="dvBillNumberPrefix" w:val="S. "/>
    <w:docVar w:name="dvOriginalBody" w:val="Senate"/>
    <w:docVar w:name="dvSteno" w:val="DBS"/>
    <w:docVar w:name="NameofBody" w:val="s"/>
    <w:docVar w:name="vGroup2" w:val="Council"/>
  </w:docVars>
  <w:rsids>
    <w:rsidRoot w:val="00D03A40"/>
    <w:rsid w:val="000263D9"/>
    <w:rsid w:val="00026C9A"/>
    <w:rsid w:val="000965A1"/>
    <w:rsid w:val="000C487D"/>
    <w:rsid w:val="000E1785"/>
    <w:rsid w:val="000E7AE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565C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0F61"/>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3D3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5B51"/>
    <w:rsid w:val="00CF4447"/>
    <w:rsid w:val="00D03A4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B1B"/>
    <w:rsid w:val="00F52C10"/>
    <w:rsid w:val="00F81FFD"/>
    <w:rsid w:val="00F85228"/>
    <w:rsid w:val="00F907F7"/>
    <w:rsid w:val="00F97146"/>
    <w:rsid w:val="00FB6773"/>
    <w:rsid w:val="00FE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63932B-3BF8-4A65-A9CD-F93ACD91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65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5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3B97A-1869-4616-80D1-6C1AEA7D5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2</Pages>
  <Words>184</Words>
  <Characters>990</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590 Text of Previous Version (Mar. 29, 2017) - South Carolina Legislature Online</dc:title>
  <dc:subject/>
  <dc:creator>DeirdreBrevardSmith</dc:creator>
  <cp:keywords/>
  <dc:description/>
  <cp:lastModifiedBy>Miriam Cook</cp:lastModifiedBy>
  <cp:revision>2</cp:revision>
  <cp:lastPrinted>2017-03-27T13:12:00Z</cp:lastPrinted>
  <dcterms:created xsi:type="dcterms:W3CDTF">2017-03-29T22:18:00Z</dcterms:created>
  <dcterms:modified xsi:type="dcterms:W3CDTF">2017-03-29T22:18:00Z</dcterms:modified>
</cp:coreProperties>
</file>