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ED293E" w14:textId="49D03A5C" w:rsidR="00047372" w:rsidRDefault="0004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14:paraId="545BADD8" w14:textId="1BA68B54" w:rsidR="00047372" w:rsidRDefault="0004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19, 2017</w:t>
      </w:r>
    </w:p>
    <w:p w14:paraId="7DD67337" w14:textId="08FF7D0C" w:rsidR="00047372" w:rsidRDefault="0004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6CDD72" w14:textId="634CE2CB" w:rsidR="00047372" w:rsidRPr="00047372" w:rsidRDefault="00047372" w:rsidP="0004737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639</w:t>
      </w:r>
    </w:p>
    <w:p w14:paraId="5A706464" w14:textId="0DB04184" w:rsidR="00047372" w:rsidRDefault="0004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CE100A" w14:textId="166A6DF4" w:rsidR="00047372" w:rsidRDefault="00047372" w:rsidP="0004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611E6A">
        <w:t>Senators Alexander and Gambrell</w:t>
      </w:r>
    </w:p>
    <w:p w14:paraId="0386790C" w14:textId="618E1B81" w:rsidR="00047372" w:rsidRDefault="0004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C20619" w14:textId="5A8FD021" w:rsidR="00047372" w:rsidRDefault="00BE3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</w:t>
      </w:r>
      <w:r w:rsidR="00047372">
        <w:rPr>
          <w:rFonts w:eastAsia="Times New Roman"/>
        </w:rPr>
        <w:t>. Printed 4/19/17--S.</w:t>
      </w:r>
    </w:p>
    <w:p w14:paraId="1F12FCB5" w14:textId="5F7205CB" w:rsidR="00047372" w:rsidRDefault="0004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19, 2017.</w:t>
      </w:r>
    </w:p>
    <w:p w14:paraId="3F9E9DAB" w14:textId="6FD62BEA" w:rsidR="00047372" w:rsidRPr="00047372" w:rsidRDefault="00047372" w:rsidP="0004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ACFFCFA" w14:textId="7548A2E8" w:rsidR="00047372" w:rsidRDefault="0004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9E9916" w14:textId="77777777" w:rsidR="00047372" w:rsidRDefault="0004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47372" w:rsidSect="0004737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D5674BD" w14:textId="1ED441CD" w:rsidR="00D469FB" w:rsidRDefault="00D469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EE0026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885BF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3DDCD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4EEF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589C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86A4B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6A30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CA5946" w14:textId="77777777" w:rsidR="00522CE0" w:rsidRPr="008F023B" w:rsidRDefault="00522CE0" w:rsidP="00D46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82CDD">
        <w:rPr>
          <w:rFonts w:eastAsia="Times New Roman"/>
          <w:b/>
          <w:sz w:val="30"/>
          <w:szCs w:val="30"/>
        </w:rPr>
        <w:t>JOINT RESOLUTION</w:t>
      </w:r>
    </w:p>
    <w:p w14:paraId="1ECFB1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DCBB8F" w14:textId="66996DCB" w:rsidR="00522CE0" w:rsidRPr="00522CE0" w:rsidRDefault="00597A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97AEE">
        <w:rPr>
          <w:rFonts w:eastAsia="Times New Roman"/>
        </w:rPr>
        <w:t>TO DIRECT THE PIONEER RURAL WATER DISTRICT TO CEASE ACTIVITY RELATED TO THE CONSTRUCTION OF A WATER TREATMENT PLANT UNTIL A COURT MAKES A FINAL DETERMINATION WHETHER O</w:t>
      </w:r>
      <w:r w:rsidR="004B0310">
        <w:rPr>
          <w:rFonts w:eastAsia="Times New Roman"/>
        </w:rPr>
        <w:t xml:space="preserve">R </w:t>
      </w:r>
      <w:r w:rsidRPr="00597AEE">
        <w:rPr>
          <w:rFonts w:eastAsia="Times New Roman"/>
        </w:rPr>
        <w:t xml:space="preserve">NOT PIONEER RURAL WATER DISTRICT HAS THE AUTHORITY TO CONSTRUCT A WATER TREATMENT PLANT. </w:t>
      </w:r>
      <w:bookmarkEnd w:id="1"/>
    </w:p>
    <w:p w14:paraId="4F141E4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1DABF58" w14:textId="77777777" w:rsidR="00A82CDD" w:rsidRDefault="00A82C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FEB713A" w14:textId="77777777" w:rsidR="00A82CDD" w:rsidRDefault="00A82C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FB8F9A" w14:textId="5FA7C152" w:rsidR="00597AEE" w:rsidRPr="00B3560C" w:rsidRDefault="00597AEE" w:rsidP="005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3560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3560C">
        <w:rPr>
          <w:color w:val="000000" w:themeColor="text1"/>
          <w:u w:color="000000" w:themeColor="text1"/>
        </w:rPr>
        <w:t>1.</w:t>
      </w:r>
      <w:r w:rsidRPr="00B3560C">
        <w:rPr>
          <w:color w:val="000000" w:themeColor="text1"/>
          <w:u w:color="000000" w:themeColor="text1"/>
        </w:rPr>
        <w:tab/>
        <w:t>Pioneer Rural Water District must cease all activity related to the construction of its water treatment plant and any other structure related to a water treatment plant until a court has made a final de</w:t>
      </w:r>
      <w:r w:rsidR="00CC508B">
        <w:rPr>
          <w:color w:val="000000" w:themeColor="text1"/>
          <w:u w:color="000000" w:themeColor="text1"/>
        </w:rPr>
        <w:t xml:space="preserve">termination whether or not </w:t>
      </w:r>
      <w:r w:rsidRPr="00B3560C">
        <w:rPr>
          <w:color w:val="000000" w:themeColor="text1"/>
          <w:u w:color="000000" w:themeColor="text1"/>
        </w:rPr>
        <w:t>Pioneer Rural Water District has the legal authority to construct a water treatment plant.  This prohibition includes, but is not limited to, the actual construction of the water treatment plant and any other related structure, and purs</w:t>
      </w:r>
      <w:r w:rsidR="004B0310">
        <w:rPr>
          <w:color w:val="000000" w:themeColor="text1"/>
          <w:u w:color="000000" w:themeColor="text1"/>
        </w:rPr>
        <w:t>u</w:t>
      </w:r>
      <w:r w:rsidRPr="00B3560C">
        <w:rPr>
          <w:color w:val="000000" w:themeColor="text1"/>
          <w:u w:color="000000" w:themeColor="text1"/>
        </w:rPr>
        <w:t>ing permits related to the construction.</w:t>
      </w:r>
    </w:p>
    <w:p w14:paraId="08C10F78" w14:textId="77777777" w:rsidR="00597AEE" w:rsidRPr="00B3560C" w:rsidRDefault="00597AEE" w:rsidP="005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17B2045" w14:textId="42F55C27" w:rsidR="00A82CDD" w:rsidRPr="00522CE0" w:rsidRDefault="00597AEE" w:rsidP="005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3560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ED05B7">
        <w:rPr>
          <w:color w:val="000000" w:themeColor="text1"/>
          <w:u w:color="000000" w:themeColor="text1"/>
        </w:rPr>
        <w:t>2</w:t>
      </w:r>
      <w:r w:rsidRPr="00B3560C">
        <w:rPr>
          <w:color w:val="000000" w:themeColor="text1"/>
          <w:u w:color="000000" w:themeColor="text1"/>
        </w:rPr>
        <w:t>.</w:t>
      </w:r>
      <w:r w:rsidRPr="00B3560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14:paraId="2732481C" w14:textId="00C70BE6" w:rsidR="002F31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2D197CA4" w14:textId="77777777" w:rsidR="003C2C29" w:rsidRDefault="003C2C29" w:rsidP="003C2C29">
      <w:pPr>
        <w:suppressAutoHyphens/>
        <w:jc w:val="both"/>
        <w:rPr>
          <w:rFonts w:eastAsia="Times New Roman"/>
        </w:rPr>
      </w:pPr>
    </w:p>
    <w:sectPr w:rsidR="003C2C29" w:rsidSect="000473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C588E" w14:textId="77777777" w:rsidR="00A82CDD" w:rsidRDefault="00A82CDD" w:rsidP="00522CE0">
      <w:r>
        <w:separator/>
      </w:r>
    </w:p>
  </w:endnote>
  <w:endnote w:type="continuationSeparator" w:id="0">
    <w:p w14:paraId="06AB0BB9" w14:textId="77777777" w:rsidR="00A82CDD" w:rsidRDefault="00A82C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3C3404-7A0C-462F-8886-4E4C3F5FAD46}"/>
    <w:embedBold r:id="rId2" w:fontKey="{E7780015-CE7E-4EBF-A7D8-7D7EAC2951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E6ED9C-AD3A-4111-94F7-0DCC92B995EF}"/>
    <w:embedBold r:id="rId4" w:fontKey="{557FCAEE-F3F6-408D-9DBC-BE0FC5A007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AAE8862-0C31-480F-A63C-6A7B508F8C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A1439A6-5868-4410-9FB3-8AC3A1A7CD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3B6A0" w14:textId="7BFE18D6" w:rsidR="002F3137" w:rsidRPr="00D469FB" w:rsidRDefault="00D469FB" w:rsidP="00D46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[639</w:t>
    </w:r>
    <w:r w:rsidR="00047372">
      <w:t>-</w:t>
    </w:r>
    <w:r w:rsidR="00047372">
      <w:fldChar w:fldCharType="begin"/>
    </w:r>
    <w:r w:rsidR="00047372">
      <w:instrText xml:space="preserve"> PAGE  \* MERGEFORMAT </w:instrText>
    </w:r>
    <w:r w:rsidR="00047372">
      <w:fldChar w:fldCharType="separate"/>
    </w:r>
    <w:r w:rsidR="00A05E52">
      <w:rPr>
        <w:noProof/>
      </w:rPr>
      <w:t>1</w:t>
    </w:r>
    <w:r w:rsidR="00047372">
      <w:fldChar w:fldCharType="end"/>
    </w:r>
    <w:r w:rsidR="0004737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32900" w14:textId="77777777" w:rsidR="00047372" w:rsidRPr="00D469FB" w:rsidRDefault="00047372" w:rsidP="00D46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2C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55060" w14:textId="77777777" w:rsidR="00A82CDD" w:rsidRDefault="00A82CDD" w:rsidP="00522CE0">
      <w:r>
        <w:separator/>
      </w:r>
    </w:p>
  </w:footnote>
  <w:footnote w:type="continuationSeparator" w:id="0">
    <w:p w14:paraId="4AAE197D" w14:textId="77777777" w:rsidR="00A82CDD" w:rsidRDefault="00A82C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47.HLA"/>
    <w:docVar w:name="CoverAttorneyInitials" w:val="HLA"/>
    <w:docVar w:name="CoverAttorneyLastName" w:val="Anderson"/>
    <w:docVar w:name="CoverBillType" w:val="j"/>
    <w:docVar w:name="DraftFileName" w:val="JUD0047.HLA.DOCX"/>
    <w:docVar w:name="DraftStenoName" w:val="Knipp"/>
    <w:docVar w:name="dvBillNumber" w:val="639"/>
    <w:docVar w:name="dvBillNumberPrefix" w:val="S. "/>
    <w:docVar w:name="dvOriginalBody" w:val="Senate"/>
    <w:docVar w:name="fulldraftpath" w:val="L:\S-JUD\BILLS\Alexander\JUD0047.HLA.DOCX"/>
    <w:docVar w:name="NameofBody" w:val="S"/>
    <w:docVar w:name="SenatorFolderName" w:val="Alexander"/>
    <w:docVar w:name="VGROUP2" w:val="S-JUD"/>
  </w:docVars>
  <w:rsids>
    <w:rsidRoot w:val="00A82CDD"/>
    <w:rsid w:val="000141EB"/>
    <w:rsid w:val="00042AC1"/>
    <w:rsid w:val="00046516"/>
    <w:rsid w:val="00047372"/>
    <w:rsid w:val="000A30FE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7B2B"/>
    <w:rsid w:val="002F3137"/>
    <w:rsid w:val="00307C2B"/>
    <w:rsid w:val="0031409E"/>
    <w:rsid w:val="0032109A"/>
    <w:rsid w:val="00333DF1"/>
    <w:rsid w:val="0033541C"/>
    <w:rsid w:val="00364389"/>
    <w:rsid w:val="003C2C2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0310"/>
    <w:rsid w:val="004B6A22"/>
    <w:rsid w:val="004C2918"/>
    <w:rsid w:val="004D168C"/>
    <w:rsid w:val="004D6923"/>
    <w:rsid w:val="004D7F37"/>
    <w:rsid w:val="0051584C"/>
    <w:rsid w:val="00520D79"/>
    <w:rsid w:val="00522CE0"/>
    <w:rsid w:val="0052362E"/>
    <w:rsid w:val="00525DCD"/>
    <w:rsid w:val="00541FF6"/>
    <w:rsid w:val="00565148"/>
    <w:rsid w:val="00581497"/>
    <w:rsid w:val="00586B30"/>
    <w:rsid w:val="0058748C"/>
    <w:rsid w:val="00593361"/>
    <w:rsid w:val="00597AEE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1755E"/>
    <w:rsid w:val="00720D40"/>
    <w:rsid w:val="0073026D"/>
    <w:rsid w:val="007311B4"/>
    <w:rsid w:val="007318D4"/>
    <w:rsid w:val="00746551"/>
    <w:rsid w:val="0076552B"/>
    <w:rsid w:val="00765784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05E52"/>
    <w:rsid w:val="00A1612A"/>
    <w:rsid w:val="00A35165"/>
    <w:rsid w:val="00A4011E"/>
    <w:rsid w:val="00A41565"/>
    <w:rsid w:val="00A82CDD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E3D7B"/>
    <w:rsid w:val="00C23348"/>
    <w:rsid w:val="00C6454A"/>
    <w:rsid w:val="00C74052"/>
    <w:rsid w:val="00CB187A"/>
    <w:rsid w:val="00CC508B"/>
    <w:rsid w:val="00CD1843"/>
    <w:rsid w:val="00CD7C71"/>
    <w:rsid w:val="00D05246"/>
    <w:rsid w:val="00D1088B"/>
    <w:rsid w:val="00D123BB"/>
    <w:rsid w:val="00D156D2"/>
    <w:rsid w:val="00D469FB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5B7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457F1CA"/>
  <w15:docId w15:val="{8A7860D5-7EAF-4802-85E1-5360F185F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97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A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A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A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A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329CADBE.dotm</Template>
  <TotalTime>0</TotalTime>
  <Pages>2</Pages>
  <Words>177</Words>
  <Characters>915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639 Text of Previous Version (Apr. 19, 2017) - South Carolina Legislature Online</dc:title>
  <dc:subject/>
  <dc:creator>LindseyKnipp</dc:creator>
  <cp:keywords/>
  <dc:description/>
  <cp:lastModifiedBy>Miriam Cook</cp:lastModifiedBy>
  <cp:revision>2</cp:revision>
  <cp:lastPrinted>2017-04-18T15:04:00Z</cp:lastPrinted>
  <dcterms:created xsi:type="dcterms:W3CDTF">2017-04-19T23:18:00Z</dcterms:created>
  <dcterms:modified xsi:type="dcterms:W3CDTF">2017-04-19T23:18:00Z</dcterms:modified>
</cp:coreProperties>
</file>