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88" w:rsidRPr="00522CE0" w:rsidRDefault="00F85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4C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7D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</w:t>
      </w:r>
      <w:r w:rsidR="008B67A1">
        <w:t xml:space="preserve"> CHAPTER 1, TITLE 14 OF</w:t>
      </w:r>
      <w:r>
        <w:t xml:space="preserve"> THE </w:t>
      </w:r>
      <w:r w:rsidR="008B67A1">
        <w:t xml:space="preserve">1976 </w:t>
      </w:r>
      <w:r>
        <w:t>CODE, BY ADDING SECTION 14</w:t>
      </w:r>
      <w:r w:rsidR="003C004D">
        <w:noBreakHyphen/>
      </w:r>
      <w:r>
        <w:t>1</w:t>
      </w:r>
      <w:r w:rsidR="003C004D">
        <w:noBreakHyphen/>
      </w:r>
      <w:r>
        <w:t>250</w:t>
      </w:r>
      <w:r w:rsidR="008B67A1">
        <w:t>,</w:t>
      </w:r>
      <w:r>
        <w:t xml:space="preserve"> TO PREVENT A COURT OR OTHER ENFORCEMENT AUTHORITY FROM ENFORCING FOREIGN LAW IN THIS STATE FROM A FORUM OUTSIDE OF THE UNITED STATES OR ITS TERRITORIES UNDER CERTAIN CIRCUMSTANCES.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7D23" w:rsidRDefault="00E74C52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F7D23">
        <w:tab/>
        <w:t xml:space="preserve">The General Assembly finds that it is necessary to protect the </w:t>
      </w:r>
      <w:r w:rsidR="008B67A1">
        <w:t>residents</w:t>
      </w:r>
      <w:r w:rsidR="00AF7D23">
        <w:t xml:space="preserve"> of the State from the application of foreign law from a forum outside of the United States or its territories </w:t>
      </w:r>
      <w:r w:rsidR="008B67A1">
        <w:t>if</w:t>
      </w:r>
      <w:r w:rsidR="00AF7D23">
        <w:t xml:space="preserve"> that application will result in the violation of a constitutionally guaranteed right</w:t>
      </w:r>
      <w:r w:rsidR="008B67A1">
        <w:t>,</w:t>
      </w:r>
      <w:r w:rsidR="00AF7D23">
        <w:t xml:space="preserve"> including, but not limited to, the right to due process, freedom of religion, freedom of speech, freedom of the press, or any right of privacy or marriage as </w:t>
      </w:r>
      <w:r w:rsidR="008B67A1">
        <w:t>specifically delineated in the C</w:t>
      </w:r>
      <w:r w:rsidR="00AF7D23">
        <w:t>onstitution of this State or of the United States.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14 of the 1976 Code is amended by adding: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 w:rsidR="003C004D">
        <w:noBreakHyphen/>
      </w:r>
      <w:r>
        <w:t>1</w:t>
      </w:r>
      <w:r w:rsidR="003C004D">
        <w:noBreakHyphen/>
      </w:r>
      <w:r>
        <w:t>250.</w:t>
      </w:r>
      <w:r>
        <w:tab/>
        <w:t>(A)</w:t>
      </w:r>
      <w:r>
        <w:tab/>
        <w:t xml:space="preserve">As used in this section, the term </w:t>
      </w:r>
      <w:r w:rsidRPr="00C04C14">
        <w:t>‘</w:t>
      </w:r>
      <w:r>
        <w:t>foreign law</w:t>
      </w:r>
      <w:r w:rsidRPr="00C04C14">
        <w:t>’</w:t>
      </w:r>
      <w:r>
        <w:t xml:space="preserve"> means any law, rule, or legal code or system established and used or applied in or by another jurisdiction outside of the Uni</w:t>
      </w:r>
      <w:r w:rsidR="003C004D">
        <w:t>ted States or its territories.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court, arbitrator, administrative agency, or other adjudicative, mediation, or enforcement authority may not enforce a foreign law if it would violate a constitutionally guaranteed right of this State or of the United States. The provisions of this section apply only to actual or foreseeable violations of the constitutional rights of a person caused by the application of the foreign law.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Notwithstanding another provision of law, if any contractual provision or agreement: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provides for the choice of a foreign law to govern its interpretation or the resolution of a dispute between the parties and </w:t>
      </w:r>
      <w:r w:rsidR="008B67A1">
        <w:t xml:space="preserve">if </w:t>
      </w:r>
      <w:r>
        <w:t xml:space="preserve">the enforcement or interpretation of the contractual provision or agreement would result in a violation of the constitutional rights of a person, </w:t>
      </w:r>
      <w:r w:rsidR="008B67A1">
        <w:t xml:space="preserve">then </w:t>
      </w:r>
      <w:r>
        <w:t>the contractual provision or agreement must be modified or amended to the extent necessary to preserve the constitutional rights of the parties;</w:t>
      </w:r>
    </w:p>
    <w:p w:rsid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provides for the choice of venue or forum outside of the United States or its territories and </w:t>
      </w:r>
      <w:r w:rsidR="008B67A1">
        <w:t xml:space="preserve">if </w:t>
      </w:r>
      <w:r>
        <w:t>the enforcement or interpretation of the contractual provision or agreement applying the choice of venue or forum would result in a violation of the constitutional rights of a person, the</w:t>
      </w:r>
      <w:r w:rsidR="008B67A1">
        <w:t>n the</w:t>
      </w:r>
      <w:r>
        <w:t xml:space="preserve"> contractual provision or agreement must be interpreted to preserve the constitutional rights of the person against whom enforcement is sought. In addition, if a natural person subject to personal jurisdiction in this State seeks to maintain litigation, arbitration, agency, or similarly binding proceedings in this State and </w:t>
      </w:r>
      <w:r w:rsidR="00011BF0">
        <w:t xml:space="preserve">if </w:t>
      </w:r>
      <w:r>
        <w:t xml:space="preserve">a court of this State finds that granting a claim of forum non conveniens or a related claim violates or would likely lead to the violation of the constitutional rights of a nonclaimant in the foreign forum with respect to the matter in dispute, </w:t>
      </w:r>
      <w:r w:rsidR="00011BF0">
        <w:t xml:space="preserve">then </w:t>
      </w:r>
      <w:r>
        <w:t>the claim must be denied;</w:t>
      </w:r>
    </w:p>
    <w:p w:rsidR="00E74C52" w:rsidRPr="00AF7D23" w:rsidRDefault="00AF7D23" w:rsidP="00AF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is incapable of modification or amendment to preserve the constitutional rights of the parties pursuant to the provisions of this section, </w:t>
      </w:r>
      <w:r w:rsidR="008B67A1">
        <w:t xml:space="preserve">then </w:t>
      </w:r>
      <w:r>
        <w:t>the offending provision is null and void.”</w:t>
      </w:r>
    </w:p>
    <w:p w:rsidR="00E74C52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4C52" w:rsidRPr="00522CE0" w:rsidRDefault="00E74C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F7D2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16CCA" w:rsidRDefault="003C00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5588" w:rsidRDefault="00F85588" w:rsidP="00F85588">
      <w:pPr>
        <w:suppressAutoHyphens/>
        <w:jc w:val="both"/>
        <w:rPr>
          <w:rFonts w:eastAsia="Times New Roman"/>
        </w:rPr>
      </w:pPr>
    </w:p>
    <w:sectPr w:rsidR="00F85588" w:rsidSect="00F855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7A1" w:rsidRDefault="008B67A1" w:rsidP="00522CE0">
      <w:r>
        <w:separator/>
      </w:r>
    </w:p>
  </w:endnote>
  <w:endnote w:type="continuationSeparator" w:id="0">
    <w:p w:rsidR="008B67A1" w:rsidRDefault="008B67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4E08E1-3F84-4852-9CBB-8D2443CE0F46}"/>
    <w:embedBold r:id="rId2" w:fontKey="{C84C69BE-2201-45B5-B630-1322A837DF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FD42F9-F086-4A06-B1CB-694EA7EF9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DFD9C4-0617-48F7-94AB-E89C0AA72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CCA" w:rsidRPr="00F85588" w:rsidRDefault="00F85588" w:rsidP="00F85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7A1" w:rsidRDefault="008B67A1" w:rsidP="00522CE0">
      <w:r>
        <w:separator/>
      </w:r>
    </w:p>
  </w:footnote>
  <w:footnote w:type="continuationSeparator" w:id="0">
    <w:p w:rsidR="008B67A1" w:rsidRDefault="008B67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HAR.SP.LKG"/>
    <w:docVar w:name="CoverAttorneyInitials" w:val="SP"/>
    <w:docVar w:name="CoverAttorneyLastName" w:val="Parrish"/>
    <w:docVar w:name="CoverBillType" w:val="b"/>
    <w:docVar w:name="CoverSenator" w:val="LKG"/>
    <w:docVar w:name="dvBillNumber" w:val="650"/>
    <w:docVar w:name="dvBillNumberPrefix" w:val="S. "/>
    <w:docVar w:name="dvOriginalBody" w:val="Senate"/>
    <w:docVar w:name="fulldraftpath" w:val="L:\S-RES\LKG\026SHAR.SP.LKG.DOCX"/>
    <w:docVar w:name="NameofBody" w:val="S"/>
    <w:docVar w:name="vgroup2" w:val="S-RES"/>
  </w:docVars>
  <w:rsids>
    <w:rsidRoot w:val="00E74C52"/>
    <w:rsid w:val="00011BF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B6B"/>
    <w:rsid w:val="002C1321"/>
    <w:rsid w:val="002C2031"/>
    <w:rsid w:val="002C5896"/>
    <w:rsid w:val="002D3BED"/>
    <w:rsid w:val="00307C2B"/>
    <w:rsid w:val="00315D04"/>
    <w:rsid w:val="00383247"/>
    <w:rsid w:val="003C004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6CCA"/>
    <w:rsid w:val="00720D40"/>
    <w:rsid w:val="007318D4"/>
    <w:rsid w:val="00765784"/>
    <w:rsid w:val="007A4390"/>
    <w:rsid w:val="007E5CB7"/>
    <w:rsid w:val="008314D2"/>
    <w:rsid w:val="00870F6F"/>
    <w:rsid w:val="00876BE7"/>
    <w:rsid w:val="008B2F42"/>
    <w:rsid w:val="008B67A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7D2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4CF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C5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58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CBABA04-4B74-4275-85A8-C3273E13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533</Words>
  <Characters>2701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650 Text of Previous Version (Apr. 25, 2017) - South Carolina Legislature Online</dc:title>
  <dc:subject/>
  <dc:creator>%USERNAME%</dc:creator>
  <cp:keywords/>
  <dc:description/>
  <cp:lastModifiedBy>S Volk</cp:lastModifiedBy>
  <cp:revision>2</cp:revision>
  <dcterms:created xsi:type="dcterms:W3CDTF">2017-04-25T18:27:00Z</dcterms:created>
  <dcterms:modified xsi:type="dcterms:W3CDTF">2017-04-25T18:27:00Z</dcterms:modified>
</cp:coreProperties>
</file>