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33E" w:rsidRPr="00522CE0" w:rsidRDefault="00AF43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F4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6651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48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31C5F">
        <w:rPr>
          <w:rFonts w:eastAsia="Times New Roman"/>
        </w:rPr>
        <w:t>TO REQUEST THE DEPARTMENT OF TRANSPORTATION NAME</w:t>
      </w:r>
      <w:r w:rsidR="006D1E6D" w:rsidRPr="00631C5F">
        <w:rPr>
          <w:rFonts w:eastAsia="Times New Roman"/>
        </w:rPr>
        <w:t xml:space="preserve"> THE</w:t>
      </w:r>
      <w:r w:rsidR="00834FDD">
        <w:rPr>
          <w:rFonts w:eastAsia="Times New Roman"/>
        </w:rPr>
        <w:t xml:space="preserve"> BRIDGE ON U.S. HIGHWAY </w:t>
      </w:r>
      <w:r w:rsidR="006D1E6D">
        <w:rPr>
          <w:rFonts w:eastAsia="Times New Roman"/>
        </w:rPr>
        <w:t xml:space="preserve">76 OVER JEFFERIES CREEK “JOHN ‘JACK’ MOULTON ROBINSON, JR. BRIDGE” </w:t>
      </w:r>
      <w:r w:rsidRPr="00631C5F">
        <w:rPr>
          <w:rFonts w:eastAsia="Times New Roman"/>
        </w:rPr>
        <w:t>AND TO ERECT APPROPRIATE MARKERS OR SIGNS AT THIS LOCATION CONTAINING TH</w:t>
      </w:r>
      <w:r>
        <w:rPr>
          <w:rFonts w:eastAsia="Times New Roman"/>
        </w:rPr>
        <w:t>E</w:t>
      </w:r>
      <w:r w:rsidRPr="00631C5F">
        <w:rPr>
          <w:rFonts w:eastAsia="Times New Roman"/>
        </w:rPr>
        <w:t xml:space="preserve"> DESIGNATION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E31E8" w:rsidRDefault="006D1E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John “Jack” Moulton Robinson, Jr. was born in Florence, a son of John M. and Mary F. Robinson. He graduated from Florence High School in</w:t>
      </w:r>
      <w:r w:rsidR="00DE31E8">
        <w:rPr>
          <w:rFonts w:eastAsia="Times New Roman"/>
        </w:rPr>
        <w:t xml:space="preserve"> 1939 and the Citadel in 1943; and</w:t>
      </w:r>
    </w:p>
    <w:p w:rsidR="00DE31E8" w:rsidRDefault="00DE31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1E6D" w:rsidRDefault="00DE31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Robinson </w:t>
      </w:r>
      <w:r w:rsidR="006D1E6D">
        <w:rPr>
          <w:rFonts w:eastAsia="Times New Roman"/>
        </w:rPr>
        <w:t>served in World War II</w:t>
      </w:r>
      <w:r>
        <w:rPr>
          <w:rFonts w:eastAsia="Times New Roman"/>
        </w:rPr>
        <w:t xml:space="preserve"> as 2</w:t>
      </w:r>
      <w:r w:rsidRPr="00DE31E8">
        <w:rPr>
          <w:rFonts w:eastAsia="Times New Roman"/>
          <w:vertAlign w:val="superscript"/>
        </w:rPr>
        <w:t>nd</w:t>
      </w:r>
      <w:r>
        <w:rPr>
          <w:rFonts w:eastAsia="Times New Roman"/>
        </w:rPr>
        <w:t xml:space="preserve"> Lieutenant with the 97</w:t>
      </w:r>
      <w:r w:rsidRPr="00DE31E8">
        <w:rPr>
          <w:rFonts w:eastAsia="Times New Roman"/>
          <w:vertAlign w:val="superscript"/>
        </w:rPr>
        <w:t>th</w:t>
      </w:r>
      <w:r>
        <w:rPr>
          <w:rFonts w:eastAsia="Times New Roman"/>
        </w:rPr>
        <w:t xml:space="preserve"> Division Combat Engineers Battalion of the 3</w:t>
      </w:r>
      <w:r w:rsidRPr="00DE31E8">
        <w:rPr>
          <w:rFonts w:eastAsia="Times New Roman"/>
          <w:vertAlign w:val="superscript"/>
        </w:rPr>
        <w:t>rd</w:t>
      </w:r>
      <w:r>
        <w:rPr>
          <w:rFonts w:eastAsia="Times New Roman"/>
        </w:rPr>
        <w:t xml:space="preserve"> Army. He was captured as a prisoner of war in Germany while on a bridge reconnaissance mission and later escaped from </w:t>
      </w:r>
      <w:r w:rsidR="00E90391">
        <w:rPr>
          <w:rFonts w:eastAsia="Times New Roman"/>
        </w:rPr>
        <w:t>a prison camp in Czechoslovakia</w:t>
      </w:r>
      <w:r>
        <w:rPr>
          <w:rFonts w:eastAsia="Times New Roman"/>
        </w:rPr>
        <w:t>. He also served in</w:t>
      </w:r>
      <w:r w:rsidR="006D1E6D">
        <w:rPr>
          <w:rFonts w:eastAsia="Times New Roman"/>
        </w:rPr>
        <w:t xml:space="preserve"> the Korean War; and</w:t>
      </w:r>
    </w:p>
    <w:p w:rsidR="006D1E6D" w:rsidRDefault="006D1E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1E6D" w:rsidRDefault="006D1E6D" w:rsidP="006D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resident bridge engineer with the Florence County Highway Department, Robinson oversaw the construction of most of the bridges in the Pee Dee area</w:t>
      </w:r>
      <w:r w:rsidR="00E90391">
        <w:rPr>
          <w:rFonts w:eastAsia="Times New Roman"/>
        </w:rPr>
        <w:t>, including the I-95 and I-20 overpasses,</w:t>
      </w:r>
      <w:r>
        <w:rPr>
          <w:rFonts w:eastAsia="Times New Roman"/>
        </w:rPr>
        <w:t xml:space="preserve"> from the 1960s until his retirement in 1993; and</w:t>
      </w:r>
    </w:p>
    <w:p w:rsidR="006D1E6D" w:rsidRDefault="006D1E6D" w:rsidP="006D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0391" w:rsidRDefault="00E90391" w:rsidP="00E9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Robinson married Leatrice J. Robinson and had a daughter, Mrs. Gerald R. (Mary Lea) Stone, and two sons, John M. Robinson, III and James L. Robinson; and</w:t>
      </w:r>
    </w:p>
    <w:p w:rsidR="00E90391" w:rsidRDefault="00E90391" w:rsidP="00E9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1E6D" w:rsidRDefault="006D1E6D" w:rsidP="006D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Robinson was a lifelong member of St. Anthony Catholic Church and served as head usher; and</w:t>
      </w:r>
    </w:p>
    <w:p w:rsidR="006D1E6D" w:rsidRDefault="006D1E6D" w:rsidP="006D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0391" w:rsidRDefault="00E90391" w:rsidP="00E9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Robinson passed away in 1995 at the age of seventy-two. He leaves a lasting legacy in the bridges of the Pee Dee area; and</w:t>
      </w:r>
    </w:p>
    <w:p w:rsidR="00E90391" w:rsidRDefault="00E90391" w:rsidP="00E9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ED48AB" w:rsidRPr="00631C5F">
        <w:rPr>
          <w:rFonts w:eastAsia="Times New Roman"/>
        </w:rPr>
        <w:t>it would be fitting and proper to pay tribute to the accomplishments and public service of this son</w:t>
      </w:r>
      <w:r w:rsidR="00ED48AB">
        <w:rPr>
          <w:rFonts w:eastAsia="Times New Roman"/>
        </w:rPr>
        <w:t xml:space="preserve"> of South Carolina by naming the bridge over Jefferies Creek</w:t>
      </w:r>
      <w:r w:rsidR="00ED48AB" w:rsidRPr="00631C5F">
        <w:rPr>
          <w:rFonts w:eastAsia="Times New Roman"/>
        </w:rPr>
        <w:t xml:space="preserve"> in his honor</w:t>
      </w:r>
      <w:r>
        <w:rPr>
          <w:rFonts w:eastAsia="Times New Roman"/>
        </w:rPr>
        <w:t xml:space="preserve">.  Now, therefore, </w:t>
      </w: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ED48AB">
        <w:rPr>
          <w:rFonts w:eastAsia="Times New Roman"/>
        </w:rPr>
        <w:t xml:space="preserve"> </w:t>
      </w:r>
      <w:r w:rsidR="00ED48AB" w:rsidRPr="00631C5F">
        <w:rPr>
          <w:rFonts w:eastAsia="Times New Roman"/>
        </w:rPr>
        <w:t>the members of the General Assembly, by this resolution, request the Department of Transportation name the</w:t>
      </w:r>
      <w:r w:rsidR="00ED48AB">
        <w:rPr>
          <w:rFonts w:eastAsia="Times New Roman"/>
        </w:rPr>
        <w:t xml:space="preserve"> </w:t>
      </w:r>
      <w:r w:rsidR="006D1E6D">
        <w:rPr>
          <w:rFonts w:eastAsia="Times New Roman"/>
        </w:rPr>
        <w:t>bridge on U</w:t>
      </w:r>
      <w:r w:rsidR="00834FDD">
        <w:rPr>
          <w:rFonts w:eastAsia="Times New Roman"/>
        </w:rPr>
        <w:t>.</w:t>
      </w:r>
      <w:r w:rsidR="006D1E6D">
        <w:rPr>
          <w:rFonts w:eastAsia="Times New Roman"/>
        </w:rPr>
        <w:t>S</w:t>
      </w:r>
      <w:r w:rsidR="00834FDD">
        <w:rPr>
          <w:rFonts w:eastAsia="Times New Roman"/>
        </w:rPr>
        <w:t xml:space="preserve">. Highway </w:t>
      </w:r>
      <w:r w:rsidR="006D1E6D">
        <w:rPr>
          <w:rFonts w:eastAsia="Times New Roman"/>
        </w:rPr>
        <w:t xml:space="preserve">76 over Jefferies Creek </w:t>
      </w:r>
      <w:r w:rsidR="00ED48AB">
        <w:rPr>
          <w:rFonts w:eastAsia="Times New Roman"/>
        </w:rPr>
        <w:t>“</w:t>
      </w:r>
      <w:r w:rsidR="006D1E6D">
        <w:rPr>
          <w:rFonts w:eastAsia="Times New Roman"/>
        </w:rPr>
        <w:t>John ‘Jack’ Moulton Robinson, Jr. Bridge</w:t>
      </w:r>
      <w:r w:rsidR="00ED48AB">
        <w:rPr>
          <w:rFonts w:eastAsia="Times New Roman"/>
        </w:rPr>
        <w:t xml:space="preserve">” </w:t>
      </w:r>
      <w:r w:rsidR="00ED48AB" w:rsidRPr="00631C5F">
        <w:rPr>
          <w:rFonts w:eastAsia="Times New Roman"/>
        </w:rPr>
        <w:t xml:space="preserve">and erect appropriate markers or signs </w:t>
      </w:r>
      <w:r w:rsidR="00ED48AB">
        <w:rPr>
          <w:rFonts w:eastAsia="Times New Roman"/>
        </w:rPr>
        <w:t>at this location containing the</w:t>
      </w:r>
      <w:r w:rsidR="00ED48AB" w:rsidRPr="00631C5F">
        <w:rPr>
          <w:rFonts w:eastAsia="Times New Roman"/>
        </w:rPr>
        <w:t xml:space="preserve"> designation.</w:t>
      </w: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651" w:rsidRPr="00522CE0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ED48AB">
        <w:rPr>
          <w:rFonts w:eastAsia="Times New Roman"/>
        </w:rPr>
        <w:t>forwarded</w:t>
      </w:r>
      <w:r>
        <w:rPr>
          <w:rFonts w:eastAsia="Times New Roman"/>
        </w:rPr>
        <w:t xml:space="preserve"> to</w:t>
      </w:r>
      <w:r w:rsidR="00ED48AB">
        <w:rPr>
          <w:rFonts w:eastAsia="Times New Roman"/>
        </w:rPr>
        <w:t xml:space="preserve"> </w:t>
      </w:r>
      <w:r w:rsidR="00ED48AB" w:rsidRPr="00631C5F">
        <w:rPr>
          <w:rFonts w:eastAsia="Times New Roman"/>
        </w:rPr>
        <w:t>the Department of Transportation</w:t>
      </w:r>
      <w:r w:rsidR="00ED48AB">
        <w:rPr>
          <w:rFonts w:eastAsia="Times New Roman"/>
        </w:rPr>
        <w:t>.</w:t>
      </w:r>
    </w:p>
    <w:p w:rsidR="00FE2463" w:rsidRDefault="007F5FA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F433E" w:rsidRDefault="00AF433E" w:rsidP="00AF433E">
      <w:pPr>
        <w:suppressAutoHyphens/>
        <w:jc w:val="both"/>
        <w:rPr>
          <w:rFonts w:eastAsia="Times New Roman"/>
        </w:rPr>
      </w:pPr>
    </w:p>
    <w:sectPr w:rsidR="00AF433E" w:rsidSect="00AF433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E6D" w:rsidRDefault="006D1E6D" w:rsidP="00522CE0">
      <w:r>
        <w:separator/>
      </w:r>
    </w:p>
  </w:endnote>
  <w:endnote w:type="continuationSeparator" w:id="0">
    <w:p w:rsidR="006D1E6D" w:rsidRDefault="006D1E6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0DACD9-F05E-4FB3-A064-0725F84B33B5}"/>
    <w:embedBold r:id="rId2" w:fontKey="{153D883E-5BA1-4D9B-BBE5-A9647A6DC9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40386E-AA30-4549-AC92-93D84BBD59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E6100A8-BADE-4A07-BD25-DD05FC0EC7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463" w:rsidRPr="00AF433E" w:rsidRDefault="00AF433E" w:rsidP="00AF43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E6D" w:rsidRDefault="006D1E6D" w:rsidP="00522CE0">
      <w:r>
        <w:separator/>
      </w:r>
    </w:p>
  </w:footnote>
  <w:footnote w:type="continuationSeparator" w:id="0">
    <w:p w:rsidR="006D1E6D" w:rsidRDefault="006D1E6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JOHN.KMM.HKL"/>
    <w:docVar w:name="CoverAttorneyInitials" w:val="KMM"/>
    <w:docVar w:name="CoverAttorneyLastName" w:val="Moffitt"/>
    <w:docVar w:name="CoverBillType" w:val="c"/>
    <w:docVar w:name="CoverSenator" w:val="HKL"/>
    <w:docVar w:name="dvBillNumber" w:val="682"/>
    <w:docVar w:name="dvBillNumberPrefix" w:val="S. "/>
    <w:docVar w:name="dvOriginalBody" w:val="Senate"/>
    <w:docVar w:name="fulldraftpath" w:val="L:\S-RES\HKL\008JOHN.KMM.HKL.DOCX"/>
    <w:docVar w:name="NameofBody" w:val="S"/>
    <w:docVar w:name="vgroup2" w:val="S-RES"/>
  </w:docVars>
  <w:rsids>
    <w:rsidRoot w:val="008D6651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1E6D"/>
    <w:rsid w:val="00720D40"/>
    <w:rsid w:val="007318D4"/>
    <w:rsid w:val="00765784"/>
    <w:rsid w:val="007A4390"/>
    <w:rsid w:val="007E5CB7"/>
    <w:rsid w:val="007F5FAF"/>
    <w:rsid w:val="0081469C"/>
    <w:rsid w:val="008314D2"/>
    <w:rsid w:val="00834FDD"/>
    <w:rsid w:val="00870F6F"/>
    <w:rsid w:val="008B2F42"/>
    <w:rsid w:val="008C3697"/>
    <w:rsid w:val="008D6651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433E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35C1"/>
    <w:rsid w:val="00CC7221"/>
    <w:rsid w:val="00CF2C98"/>
    <w:rsid w:val="00D1088B"/>
    <w:rsid w:val="00D1286F"/>
    <w:rsid w:val="00D14DE6"/>
    <w:rsid w:val="00D156D2"/>
    <w:rsid w:val="00D35486"/>
    <w:rsid w:val="00D53E29"/>
    <w:rsid w:val="00D71759"/>
    <w:rsid w:val="00D86943"/>
    <w:rsid w:val="00DA3C6B"/>
    <w:rsid w:val="00DA47B9"/>
    <w:rsid w:val="00DE31E8"/>
    <w:rsid w:val="00DE5635"/>
    <w:rsid w:val="00E058D3"/>
    <w:rsid w:val="00E12CA0"/>
    <w:rsid w:val="00E2236D"/>
    <w:rsid w:val="00E76AD9"/>
    <w:rsid w:val="00E90391"/>
    <w:rsid w:val="00E91E2F"/>
    <w:rsid w:val="00EA3546"/>
    <w:rsid w:val="00EB47AE"/>
    <w:rsid w:val="00EC34E1"/>
    <w:rsid w:val="00ED48AB"/>
    <w:rsid w:val="00F0234A"/>
    <w:rsid w:val="00F05CF2"/>
    <w:rsid w:val="00F51241"/>
    <w:rsid w:val="00F52959"/>
    <w:rsid w:val="00F55884"/>
    <w:rsid w:val="00FB7F01"/>
    <w:rsid w:val="00FC0D36"/>
    <w:rsid w:val="00FC3A2B"/>
    <w:rsid w:val="00FE246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CC2F89D-64F0-4F7A-8098-25004B231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342</Words>
  <Characters>1717</Characters>
  <Application>Microsoft Office Word</Application>
  <DocSecurity>0</DocSecurity>
  <Lines>59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682 Text of Previous Version (May 2,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2017-05-02T18:36:00Z</dcterms:created>
  <dcterms:modified xsi:type="dcterms:W3CDTF">2017-05-02T18:36:00Z</dcterms:modified>
</cp:coreProperties>
</file>