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429B" w:rsidRDefault="007B42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7B429B" w:rsidRDefault="007B42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2017</w:t>
      </w:r>
    </w:p>
    <w:p w:rsidR="007B429B" w:rsidRDefault="007B42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29B" w:rsidRPr="007B429B" w:rsidRDefault="007B429B" w:rsidP="007B429B">
      <w:pPr>
        <w:tabs>
          <w:tab w:val="right" w:pos="5933"/>
        </w:tabs>
        <w:suppressAutoHyphens/>
      </w:pPr>
      <w:r>
        <w:tab/>
      </w:r>
      <w:r>
        <w:rPr>
          <w:b/>
          <w:sz w:val="36"/>
        </w:rPr>
        <w:t>S. 689</w:t>
      </w:r>
    </w:p>
    <w:p w:rsidR="007B429B" w:rsidRDefault="007B42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29B" w:rsidRDefault="007B429B" w:rsidP="007B4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7061F">
        <w:t>Fish, Game and Forestry Committee</w:t>
      </w:r>
    </w:p>
    <w:p w:rsidR="007B429B" w:rsidRDefault="007B42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29B" w:rsidRDefault="007B42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5/3/17--S.</w:t>
      </w:r>
    </w:p>
    <w:p w:rsidR="007B429B" w:rsidRDefault="007B42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3, 2017.</w:t>
      </w:r>
    </w:p>
    <w:p w:rsidR="007B429B" w:rsidRPr="007B429B" w:rsidRDefault="007B429B" w:rsidP="007B4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B429B" w:rsidRDefault="007B42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29B" w:rsidRDefault="007B42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B429B" w:rsidSect="007B429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84CA7" w:rsidRDefault="00484CA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4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D64F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6743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NATURAL RESOURCES, RELATING TO TERM AND CONDITIONS FOR THE PUBLIC'S USE OF STATE LAKES AND PONDS OWNED OR LEASED BY THE DEPARTMENT OF NATURAL RESOURCES, DESIGNATED AS REGULATION DOCUMENT NUMBER 4727, PURSUANT TO THE PROVISIONS OF ARTICLE 1, CHAPTER 23, TITLE 1 OF THE 1976 CODE.</w:t>
      </w:r>
      <w:bookmarkEnd w:id="1"/>
    </w:p>
    <w:p w:rsidR="00AD64F7" w:rsidRDefault="00AD64F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4F7" w:rsidRDefault="00AD64F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64F7" w:rsidRDefault="00AD64F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4F7" w:rsidRDefault="00AD64F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Natural Resources, relating to Term and Conditions for the Public's Use of State Lakes and Ponds Owned or Leased by the Department of Natural Resources, designated as Regulation Document Number 4727, and submitted to the General Assembly pursuant to the provisions of Article 1, Chapter 23, Title 1 of the 1976 Code, are approved.</w:t>
      </w:r>
    </w:p>
    <w:p w:rsidR="00AD64F7" w:rsidRDefault="00AD64F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4F7" w:rsidRDefault="00AD64F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6743D">
        <w:t>2</w:t>
      </w:r>
      <w:r>
        <w:t>.</w:t>
      </w:r>
      <w:r>
        <w:tab/>
        <w:t>This joint resolution takes effect upon approval by the Governor.</w:t>
      </w:r>
    </w:p>
    <w:p w:rsidR="00AD64F7" w:rsidRDefault="00AD64F7" w:rsidP="00AD6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AD64F7" w:rsidRDefault="00AD64F7" w:rsidP="00AD6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D64F7" w:rsidRDefault="00AD64F7" w:rsidP="00AD6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AD64F7" w:rsidRDefault="00AD64F7" w:rsidP="00AD6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AD64F7" w:rsidRPr="00B51517" w:rsidRDefault="00E6743D" w:rsidP="00AD6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t>T</w:t>
      </w:r>
      <w:r w:rsidR="00AD64F7" w:rsidRPr="00B51517">
        <w:t>he Department of Natural Resources (the department) proposes to establish revised Regulation 123</w:t>
      </w:r>
      <w:r w:rsidR="00AD64F7" w:rsidRPr="00B51517">
        <w:noBreakHyphen/>
        <w:t xml:space="preserve">209 setting the terms and conditions for the public use of lakes and ponds owned the department </w:t>
      </w:r>
      <w:r w:rsidR="00AD64F7" w:rsidRPr="00B51517">
        <w:rPr>
          <w:bCs/>
        </w:rPr>
        <w:t>for the purpose of providing public fishing</w:t>
      </w:r>
      <w:r w:rsidR="00AD64F7" w:rsidRPr="00B51517">
        <w:t xml:space="preserve"> and Regulation 123</w:t>
      </w:r>
      <w:r w:rsidR="00AD64F7" w:rsidRPr="00B51517">
        <w:noBreakHyphen/>
        <w:t xml:space="preserve">210 setting terms and conditions for the public’s use of lakes and ponds leased by the department </w:t>
      </w:r>
      <w:r w:rsidR="00AD64F7" w:rsidRPr="00B51517">
        <w:rPr>
          <w:bCs/>
        </w:rPr>
        <w:t xml:space="preserve">for the purpose of </w:t>
      </w:r>
      <w:r w:rsidR="00AD64F7" w:rsidRPr="00B51517">
        <w:rPr>
          <w:bCs/>
        </w:rPr>
        <w:lastRenderedPageBreak/>
        <w:t>providing public fishing. The following is a section</w:t>
      </w:r>
      <w:r w:rsidR="00AD64F7" w:rsidRPr="00B51517">
        <w:rPr>
          <w:bCs/>
        </w:rPr>
        <w:noBreakHyphen/>
        <w:t>by</w:t>
      </w:r>
      <w:r w:rsidR="00AD64F7" w:rsidRPr="00B51517">
        <w:rPr>
          <w:bCs/>
        </w:rPr>
        <w:noBreakHyphen/>
        <w:t>section summary of the proposed changes and revisions:</w:t>
      </w:r>
    </w:p>
    <w:p w:rsidR="00AD64F7" w:rsidRPr="00B51517" w:rsidRDefault="00AD64F7" w:rsidP="00AD6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D64F7" w:rsidRPr="00B51517" w:rsidRDefault="00AD64F7" w:rsidP="00AD6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B51517">
        <w:t>123</w:t>
      </w:r>
      <w:r w:rsidRPr="00B51517">
        <w:noBreakHyphen/>
        <w:t xml:space="preserve">209. </w:t>
      </w:r>
      <w:r w:rsidRPr="00B51517">
        <w:rPr>
          <w:bCs/>
        </w:rPr>
        <w:t>Term and Conditions for the Public’s Use of State Lakes and Ponds Owned by the Department of Natural Resources.</w:t>
      </w:r>
    </w:p>
    <w:p w:rsidR="00AD64F7" w:rsidRPr="00B51517" w:rsidRDefault="00AD64F7" w:rsidP="00AD6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B51517">
        <w:rPr>
          <w:bCs/>
        </w:rPr>
        <w:tab/>
        <w:t>A. No Change.</w:t>
      </w:r>
    </w:p>
    <w:p w:rsidR="00AD64F7" w:rsidRPr="00B51517" w:rsidRDefault="00AD64F7" w:rsidP="00AD6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517">
        <w:tab/>
      </w:r>
      <w:r w:rsidRPr="00B51517">
        <w:tab/>
        <w:t>a. Draper WMA State Lakes in York County – no change.</w:t>
      </w:r>
    </w:p>
    <w:p w:rsidR="00AD64F7" w:rsidRPr="00B51517" w:rsidRDefault="00AD64F7" w:rsidP="00AD6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517">
        <w:tab/>
      </w:r>
      <w:r w:rsidRPr="00B51517">
        <w:tab/>
        <w:t>b. Lake Cherokee in Cherokee County – no change</w:t>
      </w:r>
    </w:p>
    <w:p w:rsidR="00AD64F7" w:rsidRPr="00B51517" w:rsidRDefault="00AD64F7" w:rsidP="00AD6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517">
        <w:tab/>
      </w:r>
      <w:r w:rsidRPr="00B51517">
        <w:tab/>
        <w:t>c. Lake Edgar Brown in Barnwell County – no change.</w:t>
      </w:r>
    </w:p>
    <w:p w:rsidR="00AD64F7" w:rsidRPr="00B51517" w:rsidRDefault="00AD64F7" w:rsidP="00AD6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517">
        <w:tab/>
      </w:r>
      <w:r w:rsidRPr="00B51517">
        <w:tab/>
        <w:t>d. Lake George Warren in Hampton County – no change.</w:t>
      </w:r>
    </w:p>
    <w:p w:rsidR="00AD64F7" w:rsidRPr="00B51517" w:rsidRDefault="00AD64F7" w:rsidP="00AD6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517">
        <w:tab/>
      </w:r>
      <w:r w:rsidRPr="00B51517">
        <w:tab/>
        <w:t>e. Lake John D. Long in Union County – no change.</w:t>
      </w:r>
    </w:p>
    <w:p w:rsidR="00AD64F7" w:rsidRPr="00B51517" w:rsidRDefault="00AD64F7" w:rsidP="00AD6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517">
        <w:tab/>
      </w:r>
      <w:r w:rsidRPr="00B51517">
        <w:tab/>
        <w:t>f. Mountain Lakes in Chester County – no change.</w:t>
      </w:r>
    </w:p>
    <w:p w:rsidR="00AD64F7" w:rsidRPr="00B51517" w:rsidRDefault="00AD64F7" w:rsidP="00AD6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517">
        <w:tab/>
      </w:r>
      <w:r w:rsidRPr="00B51517">
        <w:tab/>
        <w:t>g. Lake Paul Wallace in Marlboro County – allow for permitting of a swimming area and permitting the use of fireworks..</w:t>
      </w:r>
    </w:p>
    <w:p w:rsidR="00AD64F7" w:rsidRPr="00B51517" w:rsidRDefault="00AD64F7" w:rsidP="00AD6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517">
        <w:tab/>
      </w:r>
      <w:r w:rsidRPr="00B51517">
        <w:tab/>
        <w:t>h. Lake Thicketty in Cherokee County – no change.</w:t>
      </w:r>
    </w:p>
    <w:p w:rsidR="00AD64F7" w:rsidRPr="00B51517" w:rsidRDefault="00AD64F7" w:rsidP="00AD6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517">
        <w:tab/>
      </w:r>
      <w:r w:rsidRPr="00B51517">
        <w:tab/>
        <w:t>i. Webb Center Lakes in Hampton County – no change.</w:t>
      </w:r>
    </w:p>
    <w:p w:rsidR="00AD64F7" w:rsidRPr="00B51517" w:rsidRDefault="00AD64F7" w:rsidP="00AD6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D64F7" w:rsidRPr="00B51517" w:rsidRDefault="00AD64F7" w:rsidP="00AD6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B51517">
        <w:t>123</w:t>
      </w:r>
      <w:r w:rsidRPr="00B51517">
        <w:noBreakHyphen/>
        <w:t xml:space="preserve">210. </w:t>
      </w:r>
      <w:r w:rsidRPr="00B51517">
        <w:rPr>
          <w:bCs/>
        </w:rPr>
        <w:t>Term and Conditions for the Public’s Use of State Lakes and Ponds Leased by the Department of Natural Resources.</w:t>
      </w:r>
    </w:p>
    <w:p w:rsidR="00AD64F7" w:rsidRPr="00B51517" w:rsidRDefault="00AD64F7" w:rsidP="00AD6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B51517">
        <w:rPr>
          <w:bCs/>
        </w:rPr>
        <w:tab/>
        <w:t>A. No change</w:t>
      </w:r>
    </w:p>
    <w:p w:rsidR="00AD64F7" w:rsidRPr="00B51517" w:rsidRDefault="00AD64F7" w:rsidP="00AD6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517">
        <w:tab/>
      </w:r>
      <w:r w:rsidRPr="00B51517">
        <w:tab/>
        <w:t>a. Lake Ashwood in Lee County – provide for closure of lake for flood related repairs.</w:t>
      </w:r>
    </w:p>
    <w:p w:rsidR="00AD64F7" w:rsidRPr="00B51517" w:rsidRDefault="00AD64F7" w:rsidP="00AD6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517">
        <w:tab/>
      </w:r>
      <w:r w:rsidRPr="00B51517">
        <w:tab/>
        <w:t>b. Dargan’s Pond in Darlington County – provide for closure of lake for flood related repairs.</w:t>
      </w:r>
    </w:p>
    <w:p w:rsidR="00AD64F7" w:rsidRPr="00B51517" w:rsidRDefault="00AD64F7" w:rsidP="00AD6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517">
        <w:tab/>
      </w:r>
      <w:r w:rsidRPr="00B51517">
        <w:tab/>
        <w:t>c. Lake Edwin Johnson in Spartanburg County – no change.</w:t>
      </w:r>
    </w:p>
    <w:p w:rsidR="00AD64F7" w:rsidRPr="00B51517" w:rsidRDefault="00AD64F7" w:rsidP="00AD6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517">
        <w:tab/>
      </w:r>
      <w:r w:rsidRPr="00B51517">
        <w:tab/>
        <w:t>d. Jonesville Reservoir in Union County – no change.</w:t>
      </w:r>
    </w:p>
    <w:p w:rsidR="00AD64F7" w:rsidRPr="00B51517" w:rsidRDefault="00AD64F7" w:rsidP="00AD6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517">
        <w:tab/>
      </w:r>
      <w:r w:rsidRPr="00B51517">
        <w:tab/>
        <w:t xml:space="preserve">e. Lancaster Reservoir in Lancaster County </w:t>
      </w:r>
      <w:r w:rsidRPr="00B51517">
        <w:noBreakHyphen/>
        <w:t xml:space="preserve"> no change.</w:t>
      </w:r>
    </w:p>
    <w:p w:rsidR="00AD64F7" w:rsidRPr="00B51517" w:rsidRDefault="00AD64F7" w:rsidP="00AD6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517">
        <w:tab/>
      </w:r>
      <w:r w:rsidRPr="00B51517">
        <w:tab/>
        <w:t>f. Lake Oliphant in Chester County – no change.</w:t>
      </w:r>
    </w:p>
    <w:p w:rsidR="00AD64F7" w:rsidRPr="00B51517" w:rsidRDefault="00AD64F7" w:rsidP="00AD6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517">
        <w:tab/>
      </w:r>
      <w:r w:rsidRPr="00B51517">
        <w:tab/>
        <w:t>g. Star Fort Pond in Greenwood County – no change.</w:t>
      </w:r>
    </w:p>
    <w:p w:rsidR="00AD64F7" w:rsidRPr="00B51517" w:rsidRDefault="00AD64F7" w:rsidP="00AD6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B51517">
        <w:tab/>
      </w:r>
      <w:r w:rsidRPr="00B51517">
        <w:tab/>
        <w:t>h. Sunrise Lake in Lancaster County – extend closure period for 12 months</w:t>
      </w:r>
    </w:p>
    <w:p w:rsidR="00AD64F7" w:rsidRPr="00B51517" w:rsidRDefault="00AD64F7" w:rsidP="00AD6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D64F7" w:rsidRPr="00B51517" w:rsidRDefault="00AD64F7" w:rsidP="00AD6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B51517">
        <w:rPr>
          <w:bCs/>
        </w:rPr>
        <w:t xml:space="preserve">The Notice of Drafting regarding these regulations was published on October 28, 2016 in the </w:t>
      </w:r>
      <w:r w:rsidRPr="00B51517">
        <w:rPr>
          <w:bCs/>
          <w:i/>
        </w:rPr>
        <w:t>South Carolina State Register</w:t>
      </w:r>
      <w:r w:rsidRPr="00B51517">
        <w:rPr>
          <w:bCs/>
        </w:rPr>
        <w:t>, Volume 40, Issue No. 10.</w:t>
      </w:r>
    </w:p>
    <w:p w:rsidR="0040406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79761B" w:rsidRDefault="0079761B" w:rsidP="0079761B">
      <w:pPr>
        <w:suppressAutoHyphens/>
      </w:pPr>
    </w:p>
    <w:sectPr w:rsidR="0079761B" w:rsidSect="007B429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64F7" w:rsidRDefault="00AD64F7" w:rsidP="009F0C77">
      <w:r>
        <w:separator/>
      </w:r>
    </w:p>
  </w:endnote>
  <w:endnote w:type="continuationSeparator" w:id="0">
    <w:p w:rsidR="00AD64F7" w:rsidRDefault="00AD64F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8C6DA4E-E433-45B7-BEC6-35F2600F3569}"/>
    <w:embedBold r:id="rId2" w:fontKey="{78B05700-A9F2-4D48-ABD2-ECC5FFA15B34}"/>
    <w:embedItalic r:id="rId3" w:fontKey="{AE5423FE-25E7-47C9-8C7A-D35E74827472}"/>
  </w:font>
  <w:font w:name="Calibri">
    <w:panose1 w:val="020F0502020204030204"/>
    <w:charset w:val="00"/>
    <w:family w:val="swiss"/>
    <w:pitch w:val="variable"/>
    <w:sig w:usb0="E00002FF" w:usb1="4000ACFF" w:usb2="00000001" w:usb3="00000000" w:csb0="0000019F" w:csb1="00000000"/>
    <w:embedRegular r:id="rId4" w:fontKey="{387605F7-44F9-46F7-ADD4-4AC2C09625AE}"/>
  </w:font>
  <w:font w:name="Segoe UI">
    <w:panose1 w:val="020B0502040204020203"/>
    <w:charset w:val="00"/>
    <w:family w:val="swiss"/>
    <w:pitch w:val="variable"/>
    <w:sig w:usb0="E10022FF" w:usb1="C000E47F" w:usb2="00000029" w:usb3="00000000" w:csb0="000001DF" w:csb1="00000000"/>
    <w:embedRegular r:id="rId5" w:fontKey="{B548D840-832F-48BB-8CC8-C305DFCD6605}"/>
  </w:font>
  <w:font w:name="Cambria">
    <w:panose1 w:val="02040503050406030204"/>
    <w:charset w:val="00"/>
    <w:family w:val="roman"/>
    <w:pitch w:val="variable"/>
    <w:sig w:usb0="E00002FF" w:usb1="400004FF" w:usb2="00000000" w:usb3="00000000" w:csb0="0000019F" w:csb1="00000000"/>
    <w:embedRegular r:id="rId6" w:fontKey="{3BD39FA6-EFDD-4D8D-89B2-2CB53D9B97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06C" w:rsidRPr="00484CA7" w:rsidRDefault="00484CA7" w:rsidP="00484CA7">
    <w:pPr>
      <w:pStyle w:val="Footer"/>
      <w:tabs>
        <w:tab w:val="clear" w:pos="4680"/>
        <w:tab w:val="clear" w:pos="9360"/>
        <w:tab w:val="center" w:pos="2995"/>
      </w:tabs>
      <w:spacing w:before="120"/>
    </w:pPr>
    <w:r>
      <w:t>[689</w:t>
    </w:r>
    <w:r w:rsidR="007B429B">
      <w:t>-</w:t>
    </w:r>
    <w:r w:rsidR="007B429B">
      <w:fldChar w:fldCharType="begin"/>
    </w:r>
    <w:r w:rsidR="007B429B">
      <w:instrText xml:space="preserve"> PAGE  \* MERGEFORMAT </w:instrText>
    </w:r>
    <w:r w:rsidR="007B429B">
      <w:fldChar w:fldCharType="separate"/>
    </w:r>
    <w:r w:rsidR="004B11B9">
      <w:rPr>
        <w:noProof/>
      </w:rPr>
      <w:t>1</w:t>
    </w:r>
    <w:r w:rsidR="007B429B">
      <w:fldChar w:fldCharType="end"/>
    </w:r>
    <w:r w:rsidR="007B429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429B" w:rsidRPr="00484CA7" w:rsidRDefault="007B429B" w:rsidP="00484CA7">
    <w:pPr>
      <w:pStyle w:val="Footer"/>
      <w:tabs>
        <w:tab w:val="clear" w:pos="4680"/>
        <w:tab w:val="clear" w:pos="9360"/>
        <w:tab w:val="center" w:pos="2995"/>
      </w:tabs>
      <w:spacing w:before="120"/>
    </w:pPr>
    <w:r>
      <w:t>[689]</w:t>
    </w:r>
    <w:r>
      <w:tab/>
    </w:r>
    <w:r>
      <w:fldChar w:fldCharType="begin"/>
    </w:r>
    <w:r>
      <w:instrText xml:space="preserve"> PAGE  \* MERGEFORMAT </w:instrText>
    </w:r>
    <w:r>
      <w:fldChar w:fldCharType="separate"/>
    </w:r>
    <w:r w:rsidR="0079761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64F7" w:rsidRDefault="00AD64F7" w:rsidP="009F0C77">
      <w:r>
        <w:separator/>
      </w:r>
    </w:p>
  </w:footnote>
  <w:footnote w:type="continuationSeparator" w:id="0">
    <w:p w:rsidR="00AD64F7" w:rsidRDefault="00AD64F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51CZ17"/>
    <w:docVar w:name="CoverBillType" w:val="a"/>
    <w:docVar w:name="DocPath" w:val="L:\Council\bills\DBS\31451CZ17.DOCX"/>
    <w:docVar w:name="dvBillNumber" w:val="689"/>
    <w:docVar w:name="dvBillNumberPrefix" w:val="S. "/>
    <w:docVar w:name="dvOriginalBody" w:val="Senate"/>
    <w:docVar w:name="dvSteno" w:val="DBS"/>
    <w:docVar w:name="NameofBody" w:val="s"/>
    <w:docVar w:name="vGroup2" w:val="Council"/>
  </w:docVars>
  <w:rsids>
    <w:rsidRoot w:val="00AD64F7"/>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0406C"/>
    <w:rsid w:val="0041760A"/>
    <w:rsid w:val="004203D7"/>
    <w:rsid w:val="004809EE"/>
    <w:rsid w:val="00484CA7"/>
    <w:rsid w:val="004B11B9"/>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9761B"/>
    <w:rsid w:val="007A325A"/>
    <w:rsid w:val="007B429B"/>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AD64F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52974"/>
    <w:rsid w:val="00D6260D"/>
    <w:rsid w:val="00D6662B"/>
    <w:rsid w:val="00D95E2F"/>
    <w:rsid w:val="00D970A9"/>
    <w:rsid w:val="00DB3AC0"/>
    <w:rsid w:val="00DC6813"/>
    <w:rsid w:val="00DE68F0"/>
    <w:rsid w:val="00DF3845"/>
    <w:rsid w:val="00DF7E17"/>
    <w:rsid w:val="00E6743D"/>
    <w:rsid w:val="00EB00A2"/>
    <w:rsid w:val="00EB1BF3"/>
    <w:rsid w:val="00EF3EEE"/>
    <w:rsid w:val="00F149A7"/>
    <w:rsid w:val="00F50BAF"/>
    <w:rsid w:val="00F52C10"/>
    <w:rsid w:val="00F81FFD"/>
    <w:rsid w:val="00F85228"/>
    <w:rsid w:val="00F907F7"/>
    <w:rsid w:val="00FB6773"/>
    <w:rsid w:val="00FF70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7173F4-AFDA-4185-9F7E-EF616E28B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674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743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B73988-18E8-490C-8AF3-28A2AC07D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BC993BDC.dotm</Template>
  <TotalTime>0</TotalTime>
  <Pages>3</Pages>
  <Words>497</Words>
  <Characters>2511</Characters>
  <Application>Microsoft Office Word</Application>
  <DocSecurity>0</DocSecurity>
  <Lines>90</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689 Text of Previous Version (May 3, 2017) - South Carolina Legislature Online</dc:title>
  <dc:subject/>
  <dc:creator>DeirdreBrevardSmith</dc:creator>
  <cp:keywords/>
  <dc:description/>
  <cp:lastModifiedBy>Miriam Cook</cp:lastModifiedBy>
  <cp:revision>2</cp:revision>
  <cp:lastPrinted>2017-05-01T20:27:00Z</cp:lastPrinted>
  <dcterms:created xsi:type="dcterms:W3CDTF">2017-05-03T22:39:00Z</dcterms:created>
  <dcterms:modified xsi:type="dcterms:W3CDTF">2017-05-03T22:39:00Z</dcterms:modified>
</cp:coreProperties>
</file>