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D5" w:rsidRPr="00522CE0" w:rsidRDefault="00E74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21E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61-4-1760 OF THE 1976 CODE, RELATING TO OFF-PREMISES SALES OR SHIPMENTS BY BREWPUBS, TO PROVIDE </w:t>
      </w:r>
      <w:r w:rsidR="00EB237A">
        <w:rPr>
          <w:rFonts w:eastAsia="Times New Roman"/>
        </w:rPr>
        <w:t xml:space="preserve">THAT </w:t>
      </w:r>
      <w:r>
        <w:rPr>
          <w:rFonts w:eastAsia="Times New Roman"/>
        </w:rPr>
        <w:t xml:space="preserve">BREWPUBS MAY SELL BEER AT </w:t>
      </w:r>
      <w:r w:rsidR="00EB237A">
        <w:rPr>
          <w:rFonts w:eastAsia="Times New Roman"/>
        </w:rPr>
        <w:t xml:space="preserve">CERTAIN </w:t>
      </w:r>
      <w:r w:rsidR="00715628">
        <w:rPr>
          <w:rFonts w:eastAsia="Times New Roman"/>
        </w:rPr>
        <w:t xml:space="preserve">SPECIAL </w:t>
      </w:r>
      <w:r w:rsidR="00EB237A">
        <w:rPr>
          <w:rFonts w:eastAsia="Times New Roman"/>
        </w:rPr>
        <w:t>EVENTS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4061">
        <w:rPr>
          <w:rFonts w:eastAsia="Times New Roman"/>
        </w:rPr>
        <w:t>Section 61-4-1760 of the 1976 Code is amended to read:</w:t>
      </w:r>
    </w:p>
    <w:p w:rsidR="00294061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061" w:rsidRPr="00700583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rPr>
          <w:rFonts w:eastAsia="Times New Roman"/>
        </w:rPr>
        <w:tab/>
        <w:t>“Section 61-4-1760.</w:t>
      </w:r>
      <w:r>
        <w:rPr>
          <w:rFonts w:eastAsia="Times New Roman"/>
        </w:rPr>
        <w:tab/>
        <w:t>No brewpub</w:t>
      </w:r>
      <w:r w:rsidR="00EB237A">
        <w:rPr>
          <w:rFonts w:eastAsia="Times New Roman"/>
        </w:rPr>
        <w:t xml:space="preserve"> permittee</w:t>
      </w:r>
      <w:r>
        <w:rPr>
          <w:rFonts w:eastAsia="Times New Roman"/>
        </w:rPr>
        <w:t xml:space="preserve"> may sell or ship the beer produced on the permitted premises for sale in another location</w:t>
      </w:r>
      <w:r w:rsidRPr="00294061">
        <w:rPr>
          <w:rFonts w:eastAsia="Times New Roman"/>
          <w:strike/>
        </w:rPr>
        <w:t>.</w:t>
      </w:r>
      <w:r>
        <w:rPr>
          <w:rFonts w:eastAsia="Times New Roman"/>
          <w:u w:val="single"/>
        </w:rPr>
        <w:t>, except when the beer is sold at a</w:t>
      </w:r>
      <w:r w:rsidR="00CE5E42" w:rsidRPr="00CE5E42">
        <w:rPr>
          <w:u w:val="single"/>
        </w:rPr>
        <w:t xml:space="preserve"> promotional show, trade show, fair, festival, or carnival </w:t>
      </w:r>
      <w:r w:rsidR="00700583" w:rsidRPr="00CE5E42">
        <w:rPr>
          <w:u w:val="single"/>
        </w:rPr>
        <w:t>operated for a period of less than twelve consecutive days</w:t>
      </w:r>
      <w:r w:rsidR="00700583">
        <w:rPr>
          <w:u w:val="single"/>
        </w:rPr>
        <w:t xml:space="preserve">, </w:t>
      </w:r>
      <w:r w:rsidR="00715628">
        <w:rPr>
          <w:u w:val="single"/>
        </w:rPr>
        <w:t>whether or not</w:t>
      </w:r>
      <w:r w:rsidR="00CE5E42" w:rsidRPr="00CE5E42">
        <w:rPr>
          <w:u w:val="single"/>
        </w:rPr>
        <w:t xml:space="preserve"> an admissions </w:t>
      </w:r>
      <w:r w:rsidR="00700583">
        <w:rPr>
          <w:u w:val="single"/>
        </w:rPr>
        <w:t>fee is required</w:t>
      </w:r>
      <w:r w:rsidR="00CE5E42" w:rsidRPr="00CE5E42">
        <w:rPr>
          <w:u w:val="single"/>
        </w:rPr>
        <w:t>.</w:t>
      </w:r>
      <w:r>
        <w:rPr>
          <w:rFonts w:eastAsia="Times New Roman"/>
        </w:rPr>
        <w:t>”</w:t>
      </w: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E20" w:rsidRPr="00522CE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40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79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4ED5" w:rsidRDefault="00E74ED5" w:rsidP="00E74ED5">
      <w:pPr>
        <w:suppressAutoHyphens/>
        <w:jc w:val="both"/>
        <w:rPr>
          <w:rFonts w:eastAsia="Times New Roman"/>
        </w:rPr>
      </w:pPr>
    </w:p>
    <w:sectPr w:rsidR="00E74ED5" w:rsidSect="00E74ED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E42" w:rsidRDefault="00CE5E42" w:rsidP="00522CE0">
      <w:r>
        <w:separator/>
      </w:r>
    </w:p>
  </w:endnote>
  <w:endnote w:type="continuationSeparator" w:id="0">
    <w:p w:rsidR="00CE5E42" w:rsidRDefault="00CE5E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E64BB-54E4-4939-A34C-7BE4F7B381A9}"/>
    <w:embedBold r:id="rId2" w:fontKey="{403E6062-C3F9-4D31-A421-B7E76250A4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4C7117-0E04-4FFD-BC1A-CE7CE9638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D2CB20-336F-4173-83CB-86872AF9D4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907" w:rsidRPr="00E74ED5" w:rsidRDefault="00E74ED5" w:rsidP="00E74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E42" w:rsidRDefault="00CE5E42" w:rsidP="00522CE0">
      <w:r>
        <w:separator/>
      </w:r>
    </w:p>
  </w:footnote>
  <w:footnote w:type="continuationSeparator" w:id="0">
    <w:p w:rsidR="00CE5E42" w:rsidRDefault="00CE5E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EER.DMR.TD"/>
    <w:docVar w:name="CoverAttorneyInitials" w:val="DMR"/>
    <w:docVar w:name="CoverAttorneyLastName" w:val="Daina Riley"/>
    <w:docVar w:name="CoverBillType" w:val="b"/>
    <w:docVar w:name="CoverSenator" w:val="TD"/>
    <w:docVar w:name="dvBillNumber" w:val="84"/>
    <w:docVar w:name="dvBillNumberPrefix" w:val="S. "/>
    <w:docVar w:name="dvOriginalBody" w:val="Senate"/>
    <w:docVar w:name="fulldraftpath" w:val="L:\S-RES\TD\001BEER.DMR.TD.DOCX"/>
    <w:docVar w:name="NameofBody" w:val="S"/>
    <w:docVar w:name="vgroup2" w:val="S-RES"/>
  </w:docVars>
  <w:rsids>
    <w:rsidRoot w:val="00D21E20"/>
    <w:rsid w:val="00042AC1"/>
    <w:rsid w:val="00046516"/>
    <w:rsid w:val="0007601D"/>
    <w:rsid w:val="000B0720"/>
    <w:rsid w:val="000B5EAF"/>
    <w:rsid w:val="000D7907"/>
    <w:rsid w:val="001275B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0341"/>
    <w:rsid w:val="0029406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0583"/>
    <w:rsid w:val="00715628"/>
    <w:rsid w:val="00720D40"/>
    <w:rsid w:val="007212E5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312C"/>
    <w:rsid w:val="00B5790D"/>
    <w:rsid w:val="00B945C5"/>
    <w:rsid w:val="00BA20EA"/>
    <w:rsid w:val="00BB5AFC"/>
    <w:rsid w:val="00BC0A56"/>
    <w:rsid w:val="00C45366"/>
    <w:rsid w:val="00C46231"/>
    <w:rsid w:val="00C57023"/>
    <w:rsid w:val="00C74052"/>
    <w:rsid w:val="00C744BF"/>
    <w:rsid w:val="00CB187A"/>
    <w:rsid w:val="00CC0EC7"/>
    <w:rsid w:val="00CE5E42"/>
    <w:rsid w:val="00D1088B"/>
    <w:rsid w:val="00D14DE6"/>
    <w:rsid w:val="00D156D2"/>
    <w:rsid w:val="00D21E20"/>
    <w:rsid w:val="00D35486"/>
    <w:rsid w:val="00D53E29"/>
    <w:rsid w:val="00D86943"/>
    <w:rsid w:val="00DA47B9"/>
    <w:rsid w:val="00DE5635"/>
    <w:rsid w:val="00E058D3"/>
    <w:rsid w:val="00E2236D"/>
    <w:rsid w:val="00E74ED5"/>
    <w:rsid w:val="00E76AD9"/>
    <w:rsid w:val="00E91E2F"/>
    <w:rsid w:val="00EA3546"/>
    <w:rsid w:val="00EB237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29551E9-C9F3-4485-BC09-A9967F5D6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D9524EDC.dotm</Template>
  <TotalTime>0</TotalTime>
  <Pages>1</Pages>
  <Words>122</Words>
  <Characters>597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2016-12-13T19:23:00Z</dcterms:created>
  <dcterms:modified xsi:type="dcterms:W3CDTF">2016-12-13T19:23:00Z</dcterms:modified>
</cp:coreProperties>
</file>